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A663A" w14:textId="77777777" w:rsidR="00F53852" w:rsidRDefault="00A579D5" w:rsidP="00F53852">
      <w:pPr>
        <w:rPr>
          <w:rStyle w:val="Heading2Char"/>
          <w:u w:val="single"/>
        </w:rPr>
      </w:pPr>
      <w:r>
        <w:rPr>
          <w:rStyle w:val="Heading2Char"/>
          <w:u w:val="single"/>
        </w:rPr>
        <w:t>CalmView 5</w:t>
      </w:r>
      <w:r w:rsidRPr="00261501">
        <w:rPr>
          <w:rStyle w:val="Heading2Char"/>
          <w:u w:val="single"/>
        </w:rPr>
        <w:t xml:space="preserve"> Styling Form</w:t>
      </w:r>
    </w:p>
    <w:p w14:paraId="06708B20" w14:textId="77777777" w:rsidR="00C616D3" w:rsidRDefault="00C616D3" w:rsidP="00C616D3">
      <w:r>
        <w:t xml:space="preserve">This document is intended to give Axiell enough information to set up your CalmView site for you. </w:t>
      </w:r>
      <w:r w:rsidRPr="00024238">
        <w:rPr>
          <w:b/>
        </w:rPr>
        <w:t>You do not have to fill out th</w:t>
      </w:r>
      <w:r w:rsidR="00024238">
        <w:rPr>
          <w:b/>
        </w:rPr>
        <w:t>is</w:t>
      </w:r>
      <w:r w:rsidRPr="00024238">
        <w:rPr>
          <w:b/>
        </w:rPr>
        <w:t xml:space="preserve"> entire document</w:t>
      </w:r>
      <w:r>
        <w:t xml:space="preserve">—in any place it is left empty, we will assume that you want to use the default, which is either to omit that element or to use the default indicated in this document. </w:t>
      </w:r>
    </w:p>
    <w:p w14:paraId="26960C1D" w14:textId="77777777" w:rsidR="00C616D3" w:rsidRDefault="00C616D3" w:rsidP="00C616D3">
      <w:r>
        <w:t xml:space="preserve">If you need more space (e.g. because you want to add more than 10 items to the Showcase, but there are only 10 lines in this document) or want to make a change not mentioned in this form, </w:t>
      </w:r>
      <w:r w:rsidR="008712A5">
        <w:t>you can use the last page of this document</w:t>
      </w:r>
      <w:r>
        <w:t>.</w:t>
      </w:r>
    </w:p>
    <w:p w14:paraId="655B84EE" w14:textId="7C528E58" w:rsidR="00C616D3" w:rsidRDefault="00C616D3" w:rsidP="00C616D3">
      <w:r>
        <w:t>In many parts of this document you will see links—clicking these will take you to a CalmView demo site which you can use to see the specific aspect of the site (or anything else in CalmView).</w:t>
      </w:r>
    </w:p>
    <w:p w14:paraId="062BB4B7" w14:textId="6CC5757B" w:rsidR="00DE087B" w:rsidRPr="00C616D3" w:rsidRDefault="00DE087B" w:rsidP="00C616D3">
      <w:r>
        <w:t xml:space="preserve">Whenever </w:t>
      </w:r>
      <w:r w:rsidR="00B8112F">
        <w:t>this form asks for a filename (of an image), please include the extension (e.g. ‘.jpg’</w:t>
      </w:r>
      <w:r w:rsidR="00FB4830">
        <w:t>).</w:t>
      </w:r>
    </w:p>
    <w:p w14:paraId="03079AD9" w14:textId="77777777" w:rsidR="00A579D5" w:rsidRDefault="00A579D5" w:rsidP="00A579D5">
      <w:pPr>
        <w:rPr>
          <w:rStyle w:val="Heading2Char"/>
        </w:rPr>
      </w:pPr>
      <w:r>
        <w:rPr>
          <w:rStyle w:val="Heading2Char"/>
        </w:rPr>
        <w:t>Contact details</w:t>
      </w:r>
    </w:p>
    <w:tbl>
      <w:tblPr>
        <w:tblStyle w:val="TableGrid"/>
        <w:tblW w:w="0" w:type="auto"/>
        <w:tblInd w:w="-5" w:type="dxa"/>
        <w:tblLook w:val="04A0" w:firstRow="1" w:lastRow="0" w:firstColumn="1" w:lastColumn="0" w:noHBand="0" w:noVBand="1"/>
      </w:tblPr>
      <w:tblGrid>
        <w:gridCol w:w="4570"/>
        <w:gridCol w:w="4445"/>
      </w:tblGrid>
      <w:tr w:rsidR="00A579D5" w14:paraId="6F324194" w14:textId="77777777" w:rsidTr="0023538D">
        <w:trPr>
          <w:trHeight w:val="40"/>
        </w:trPr>
        <w:tc>
          <w:tcPr>
            <w:tcW w:w="4570" w:type="dxa"/>
          </w:tcPr>
          <w:p w14:paraId="55CC1806" w14:textId="77777777" w:rsidR="00A579D5" w:rsidRDefault="00A579D5" w:rsidP="00A579D5">
            <w:pPr>
              <w:rPr>
                <w:rStyle w:val="Heading2Char"/>
              </w:rPr>
            </w:pPr>
            <w:r w:rsidRPr="00C10C69">
              <w:t>Organisation</w:t>
            </w:r>
            <w:r>
              <w:rPr>
                <w:rStyle w:val="Heading2Char"/>
              </w:rPr>
              <w:t xml:space="preserve"> </w:t>
            </w:r>
            <w:r w:rsidRPr="00C10C69">
              <w:t>name</w:t>
            </w:r>
          </w:p>
        </w:tc>
        <w:tc>
          <w:tcPr>
            <w:tcW w:w="4445" w:type="dxa"/>
          </w:tcPr>
          <w:sdt>
            <w:sdtPr>
              <w:id w:val="1050422221"/>
              <w:placeholder>
                <w:docPart w:val="E5ECEC9D7DB44F0D8C8354BEBF0C0240"/>
              </w:placeholder>
              <w:showingPlcHdr/>
            </w:sdtPr>
            <w:sdtEndPr/>
            <w:sdtContent>
              <w:p w14:paraId="11C289EF" w14:textId="77777777" w:rsidR="00A579D5" w:rsidRPr="00C10C69" w:rsidRDefault="00A579D5" w:rsidP="00A579D5">
                <w:pPr>
                  <w:ind w:left="142" w:hanging="142"/>
                  <w:rPr>
                    <w:rStyle w:val="Heading2Char"/>
                    <w:rFonts w:eastAsiaTheme="minorHAnsi" w:cstheme="minorBidi"/>
                    <w:color w:val="auto"/>
                  </w:rPr>
                </w:pPr>
                <w:r w:rsidRPr="00EE78E6">
                  <w:rPr>
                    <w:rStyle w:val="PlaceholderText"/>
                  </w:rPr>
                  <w:t>Click here to enter text.</w:t>
                </w:r>
              </w:p>
            </w:sdtContent>
          </w:sdt>
        </w:tc>
      </w:tr>
      <w:tr w:rsidR="00A579D5" w14:paraId="7E326D29" w14:textId="77777777" w:rsidTr="0023538D">
        <w:trPr>
          <w:trHeight w:val="40"/>
        </w:trPr>
        <w:tc>
          <w:tcPr>
            <w:tcW w:w="4570" w:type="dxa"/>
          </w:tcPr>
          <w:p w14:paraId="760ACDF6" w14:textId="77777777" w:rsidR="00A579D5" w:rsidRDefault="00A579D5" w:rsidP="00A579D5">
            <w:pPr>
              <w:rPr>
                <w:rStyle w:val="Heading2Char"/>
              </w:rPr>
            </w:pPr>
            <w:r w:rsidRPr="00C10C69">
              <w:t>Contact</w:t>
            </w:r>
            <w:r w:rsidR="007050BF">
              <w:t>’</w:t>
            </w:r>
            <w:r w:rsidRPr="00C10C69">
              <w:t>s</w:t>
            </w:r>
            <w:r w:rsidRPr="007050BF">
              <w:rPr>
                <w:rStyle w:val="Heading2Char"/>
                <w:sz w:val="22"/>
              </w:rPr>
              <w:t xml:space="preserve"> </w:t>
            </w:r>
            <w:r w:rsidRPr="00C10C69">
              <w:t>name</w:t>
            </w:r>
          </w:p>
        </w:tc>
        <w:tc>
          <w:tcPr>
            <w:tcW w:w="4445" w:type="dxa"/>
          </w:tcPr>
          <w:sdt>
            <w:sdtPr>
              <w:id w:val="-304544257"/>
              <w:placeholder>
                <w:docPart w:val="781DD9A93BFD4F5C8BC9657606725973"/>
              </w:placeholder>
              <w:showingPlcHdr/>
            </w:sdtPr>
            <w:sdtEndPr/>
            <w:sdtContent>
              <w:p w14:paraId="178C58AC" w14:textId="77777777" w:rsidR="00A579D5" w:rsidRPr="00C10C69" w:rsidRDefault="00A579D5" w:rsidP="00A579D5">
                <w:pPr>
                  <w:ind w:left="142" w:hanging="142"/>
                  <w:rPr>
                    <w:rStyle w:val="Heading2Char"/>
                    <w:rFonts w:eastAsiaTheme="minorHAnsi" w:cstheme="minorBidi"/>
                    <w:color w:val="auto"/>
                  </w:rPr>
                </w:pPr>
                <w:r w:rsidRPr="00EE78E6">
                  <w:rPr>
                    <w:rStyle w:val="PlaceholderText"/>
                  </w:rPr>
                  <w:t>Click here to enter text.</w:t>
                </w:r>
              </w:p>
            </w:sdtContent>
          </w:sdt>
        </w:tc>
      </w:tr>
      <w:tr w:rsidR="00A579D5" w14:paraId="58E5583E" w14:textId="77777777" w:rsidTr="0023538D">
        <w:trPr>
          <w:trHeight w:val="40"/>
        </w:trPr>
        <w:tc>
          <w:tcPr>
            <w:tcW w:w="4570" w:type="dxa"/>
          </w:tcPr>
          <w:p w14:paraId="6F92C450" w14:textId="77777777" w:rsidR="00A579D5" w:rsidRDefault="00A579D5" w:rsidP="00A579D5">
            <w:pPr>
              <w:rPr>
                <w:rStyle w:val="Heading2Char"/>
              </w:rPr>
            </w:pPr>
            <w:r w:rsidRPr="00C10C69">
              <w:t>Email</w:t>
            </w:r>
            <w:r w:rsidRPr="007050BF">
              <w:rPr>
                <w:rStyle w:val="Heading2Char"/>
                <w:sz w:val="22"/>
              </w:rPr>
              <w:t xml:space="preserve"> </w:t>
            </w:r>
            <w:r w:rsidRPr="00C10C69">
              <w:t>address</w:t>
            </w:r>
          </w:p>
        </w:tc>
        <w:tc>
          <w:tcPr>
            <w:tcW w:w="4445" w:type="dxa"/>
          </w:tcPr>
          <w:sdt>
            <w:sdtPr>
              <w:id w:val="-574277407"/>
              <w:placeholder>
                <w:docPart w:val="8397C64ADDC84D1C96D1AEBF3FF11BA7"/>
              </w:placeholder>
              <w:showingPlcHdr/>
            </w:sdtPr>
            <w:sdtEndPr/>
            <w:sdtContent>
              <w:p w14:paraId="6C822C2B" w14:textId="77777777" w:rsidR="00A579D5" w:rsidRPr="00C10C69" w:rsidRDefault="00A579D5" w:rsidP="00A579D5">
                <w:pPr>
                  <w:ind w:left="142" w:hanging="142"/>
                  <w:rPr>
                    <w:rStyle w:val="Heading2Char"/>
                    <w:rFonts w:eastAsiaTheme="minorHAnsi" w:cstheme="minorBidi"/>
                    <w:color w:val="auto"/>
                  </w:rPr>
                </w:pPr>
                <w:r w:rsidRPr="00EE78E6">
                  <w:rPr>
                    <w:rStyle w:val="PlaceholderText"/>
                  </w:rPr>
                  <w:t>Click here to enter text.</w:t>
                </w:r>
              </w:p>
            </w:sdtContent>
          </w:sdt>
        </w:tc>
      </w:tr>
      <w:tr w:rsidR="00A579D5" w14:paraId="71CA685D" w14:textId="77777777" w:rsidTr="0023538D">
        <w:trPr>
          <w:trHeight w:val="40"/>
        </w:trPr>
        <w:tc>
          <w:tcPr>
            <w:tcW w:w="4570" w:type="dxa"/>
          </w:tcPr>
          <w:p w14:paraId="71772EA4" w14:textId="77777777" w:rsidR="00A579D5" w:rsidRDefault="00A579D5" w:rsidP="00A579D5">
            <w:pPr>
              <w:rPr>
                <w:rStyle w:val="Heading2Char"/>
              </w:rPr>
            </w:pPr>
            <w:r w:rsidRPr="00C10C69">
              <w:t>Phone</w:t>
            </w:r>
            <w:r w:rsidRPr="007050BF">
              <w:rPr>
                <w:rStyle w:val="Heading2Char"/>
                <w:sz w:val="22"/>
              </w:rPr>
              <w:t xml:space="preserve"> </w:t>
            </w:r>
            <w:r w:rsidRPr="00C10C69">
              <w:t>number</w:t>
            </w:r>
          </w:p>
        </w:tc>
        <w:tc>
          <w:tcPr>
            <w:tcW w:w="4445" w:type="dxa"/>
          </w:tcPr>
          <w:sdt>
            <w:sdtPr>
              <w:id w:val="-1893334522"/>
              <w:placeholder>
                <w:docPart w:val="DCB99EB62E0E46C98E389C5FE8ED09ED"/>
              </w:placeholder>
              <w:showingPlcHdr/>
            </w:sdtPr>
            <w:sdtEndPr/>
            <w:sdtContent>
              <w:p w14:paraId="04454DE8" w14:textId="77777777" w:rsidR="00A579D5" w:rsidRPr="00C10C69" w:rsidRDefault="00A579D5" w:rsidP="00A579D5">
                <w:pPr>
                  <w:ind w:left="142" w:hanging="142"/>
                  <w:rPr>
                    <w:rStyle w:val="Heading2Char"/>
                    <w:rFonts w:eastAsiaTheme="minorHAnsi" w:cstheme="minorBidi"/>
                    <w:color w:val="auto"/>
                  </w:rPr>
                </w:pPr>
                <w:r w:rsidRPr="00EE78E6">
                  <w:rPr>
                    <w:rStyle w:val="PlaceholderText"/>
                  </w:rPr>
                  <w:t>Click here to enter text.</w:t>
                </w:r>
              </w:p>
            </w:sdtContent>
          </w:sdt>
        </w:tc>
      </w:tr>
      <w:tr w:rsidR="00A579D5" w14:paraId="4DC1A87F" w14:textId="77777777" w:rsidTr="0023538D">
        <w:trPr>
          <w:trHeight w:val="40"/>
        </w:trPr>
        <w:tc>
          <w:tcPr>
            <w:tcW w:w="4570" w:type="dxa"/>
          </w:tcPr>
          <w:p w14:paraId="7D12A2A1" w14:textId="77777777" w:rsidR="00A579D5" w:rsidRDefault="00A579D5" w:rsidP="00A579D5">
            <w:pPr>
              <w:rPr>
                <w:rStyle w:val="Heading2Char"/>
              </w:rPr>
            </w:pPr>
            <w:r w:rsidRPr="00C10C69">
              <w:t>Reference/Project number</w:t>
            </w:r>
          </w:p>
        </w:tc>
        <w:tc>
          <w:tcPr>
            <w:tcW w:w="4445" w:type="dxa"/>
          </w:tcPr>
          <w:sdt>
            <w:sdtPr>
              <w:id w:val="-1749481809"/>
              <w:placeholder>
                <w:docPart w:val="D827B5038D60449397FCA38D8306D72C"/>
              </w:placeholder>
              <w:showingPlcHdr/>
            </w:sdtPr>
            <w:sdtEndPr/>
            <w:sdtContent>
              <w:p w14:paraId="4EF5FB97" w14:textId="77777777" w:rsidR="00A579D5" w:rsidRPr="00C10C69" w:rsidRDefault="00A579D5" w:rsidP="00A579D5">
                <w:pPr>
                  <w:ind w:left="142" w:hanging="142"/>
                  <w:rPr>
                    <w:rStyle w:val="Heading2Char"/>
                    <w:rFonts w:eastAsiaTheme="minorHAnsi" w:cstheme="minorBidi"/>
                    <w:color w:val="auto"/>
                  </w:rPr>
                </w:pPr>
                <w:r w:rsidRPr="00EE78E6">
                  <w:rPr>
                    <w:rStyle w:val="PlaceholderText"/>
                  </w:rPr>
                  <w:t>Click here to enter text.</w:t>
                </w:r>
              </w:p>
            </w:sdtContent>
          </w:sdt>
        </w:tc>
      </w:tr>
    </w:tbl>
    <w:p w14:paraId="1969E568" w14:textId="77777777" w:rsidR="00C616D3" w:rsidRDefault="00C616D3" w:rsidP="00C616D3"/>
    <w:p w14:paraId="0E929562" w14:textId="0BF3DDE8" w:rsidR="00C616D3" w:rsidRDefault="00C616D3" w:rsidP="00C616D3"/>
    <w:p w14:paraId="2594C4CE" w14:textId="574EDD2A" w:rsidR="002E6CB5" w:rsidRDefault="002E6CB5" w:rsidP="00C616D3"/>
    <w:p w14:paraId="0787754B" w14:textId="77777777" w:rsidR="002E6CB5" w:rsidRDefault="002E6CB5" w:rsidP="00C616D3"/>
    <w:p w14:paraId="287998D6" w14:textId="77777777" w:rsidR="00F53852" w:rsidRDefault="007050BF" w:rsidP="00F53852">
      <w:pPr>
        <w:pStyle w:val="Heading2"/>
        <w:rPr>
          <w:rStyle w:val="Heading2Char"/>
          <w:bCs/>
        </w:rPr>
      </w:pPr>
      <w:r w:rsidRPr="00C10C69">
        <w:rPr>
          <w:rStyle w:val="Heading2Char"/>
        </w:rPr>
        <w:t xml:space="preserve">Google </w:t>
      </w:r>
      <w:r w:rsidRPr="00F53852">
        <w:rPr>
          <w:rStyle w:val="Heading2Char"/>
          <w:bCs/>
        </w:rPr>
        <w:t>analytics</w:t>
      </w:r>
    </w:p>
    <w:p w14:paraId="5BE9011D" w14:textId="77777777" w:rsidR="007050BF" w:rsidRDefault="007050BF" w:rsidP="00F53852">
      <w:r>
        <w:t xml:space="preserve">If you have a </w:t>
      </w:r>
      <w:r w:rsidR="0023538D">
        <w:t>G</w:t>
      </w:r>
      <w:r>
        <w:t>oogle analytics code you would like us to add to the website please provide the details below.</w:t>
      </w:r>
    </w:p>
    <w:tbl>
      <w:tblPr>
        <w:tblStyle w:val="TableGrid"/>
        <w:tblW w:w="0" w:type="auto"/>
        <w:tblLook w:val="04A0" w:firstRow="1" w:lastRow="0" w:firstColumn="1" w:lastColumn="0" w:noHBand="0" w:noVBand="1"/>
      </w:tblPr>
      <w:tblGrid>
        <w:gridCol w:w="9010"/>
      </w:tblGrid>
      <w:tr w:rsidR="007050BF" w14:paraId="6DCB3828" w14:textId="77777777" w:rsidTr="00A73B61">
        <w:trPr>
          <w:trHeight w:val="60"/>
        </w:trPr>
        <w:tc>
          <w:tcPr>
            <w:tcW w:w="9912" w:type="dxa"/>
          </w:tcPr>
          <w:p w14:paraId="14DC984B" w14:textId="77777777" w:rsidR="007050BF" w:rsidRDefault="0002382F" w:rsidP="00A73B61">
            <w:pPr>
              <w:tabs>
                <w:tab w:val="left" w:pos="3769"/>
              </w:tabs>
              <w:ind w:left="142" w:hanging="142"/>
            </w:pPr>
            <w:sdt>
              <w:sdtPr>
                <w:id w:val="1017203270"/>
                <w:placeholder>
                  <w:docPart w:val="8689CEE72FE744039296B9BD3AA2A6BD"/>
                </w:placeholder>
                <w:showingPlcHdr/>
              </w:sdtPr>
              <w:sdtEndPr/>
              <w:sdtContent>
                <w:r w:rsidR="007050BF" w:rsidRPr="00EE78E6">
                  <w:rPr>
                    <w:rStyle w:val="PlaceholderText"/>
                  </w:rPr>
                  <w:t>Click here to enter text.</w:t>
                </w:r>
              </w:sdtContent>
            </w:sdt>
            <w:r w:rsidR="007050BF">
              <w:tab/>
            </w:r>
          </w:p>
        </w:tc>
      </w:tr>
    </w:tbl>
    <w:p w14:paraId="2836383D" w14:textId="77777777" w:rsidR="004D3633" w:rsidRDefault="004D3633" w:rsidP="004D3633">
      <w:pPr>
        <w:pStyle w:val="Heading2"/>
        <w:rPr>
          <w:rStyle w:val="Heading2Char"/>
        </w:rPr>
      </w:pPr>
      <w:r>
        <w:rPr>
          <w:rStyle w:val="Heading2Char"/>
        </w:rPr>
        <w:t>Records included</w:t>
      </w:r>
    </w:p>
    <w:p w14:paraId="4318509B" w14:textId="4A36B7AE" w:rsidR="004D3633" w:rsidRDefault="004D3633" w:rsidP="004D3633">
      <w:r>
        <w:t xml:space="preserve">Your CalmView site does not have to include </w:t>
      </w:r>
      <w:r w:rsidR="003B2232">
        <w:t>all</w:t>
      </w:r>
      <w:r>
        <w:t xml:space="preserve"> your Calm records. By default, it only shows records in which AccessStatus is Open and CatalogueStatus is Catalogued (</w:t>
      </w:r>
      <w:r w:rsidR="004B2DE4">
        <w:t>both</w:t>
      </w:r>
      <w:r>
        <w:t xml:space="preserve"> fields are filled in this way by default). If you wish to change this, please edit the box below.</w:t>
      </w:r>
    </w:p>
    <w:p w14:paraId="16D918FC" w14:textId="77777777" w:rsidR="00BF430E" w:rsidRDefault="00BF430E" w:rsidP="004D3633">
      <w:r>
        <w:t>Only show records online in which:</w:t>
      </w:r>
    </w:p>
    <w:tbl>
      <w:tblPr>
        <w:tblStyle w:val="TableGrid"/>
        <w:tblW w:w="8926" w:type="dxa"/>
        <w:tblLook w:val="04A0" w:firstRow="1" w:lastRow="0" w:firstColumn="1" w:lastColumn="0" w:noHBand="0" w:noVBand="1"/>
      </w:tblPr>
      <w:tblGrid>
        <w:gridCol w:w="1838"/>
        <w:gridCol w:w="2410"/>
        <w:gridCol w:w="4678"/>
      </w:tblGrid>
      <w:tr w:rsidR="00BF430E" w:rsidRPr="0085583A" w14:paraId="7148C1BD" w14:textId="77777777" w:rsidTr="00BF430E">
        <w:tc>
          <w:tcPr>
            <w:tcW w:w="1838" w:type="dxa"/>
          </w:tcPr>
          <w:p w14:paraId="21A04AC0" w14:textId="77777777" w:rsidR="00BF430E" w:rsidRPr="0085583A" w:rsidRDefault="00BF430E" w:rsidP="00BF430E">
            <w:pPr>
              <w:spacing w:after="0" w:line="276" w:lineRule="auto"/>
              <w:rPr>
                <w:b/>
              </w:rPr>
            </w:pPr>
            <w:r>
              <w:rPr>
                <w:b/>
              </w:rPr>
              <w:t>Operator</w:t>
            </w:r>
          </w:p>
        </w:tc>
        <w:tc>
          <w:tcPr>
            <w:tcW w:w="2410" w:type="dxa"/>
          </w:tcPr>
          <w:p w14:paraId="1D605B01" w14:textId="77777777" w:rsidR="00BF430E" w:rsidRPr="0085583A" w:rsidRDefault="00BF430E" w:rsidP="00BF430E">
            <w:pPr>
              <w:spacing w:after="0" w:line="276" w:lineRule="auto"/>
              <w:rPr>
                <w:b/>
              </w:rPr>
            </w:pPr>
            <w:r w:rsidRPr="0085583A">
              <w:rPr>
                <w:b/>
              </w:rPr>
              <w:t>Field</w:t>
            </w:r>
            <w:r>
              <w:rPr>
                <w:b/>
              </w:rPr>
              <w:t>…</w:t>
            </w:r>
          </w:p>
        </w:tc>
        <w:tc>
          <w:tcPr>
            <w:tcW w:w="4678" w:type="dxa"/>
          </w:tcPr>
          <w:p w14:paraId="148FF222" w14:textId="77777777" w:rsidR="00BF430E" w:rsidRPr="0085583A" w:rsidRDefault="00BF430E" w:rsidP="00BF430E">
            <w:pPr>
              <w:spacing w:after="0" w:line="276" w:lineRule="auto"/>
              <w:rPr>
                <w:b/>
              </w:rPr>
            </w:pPr>
            <w:r>
              <w:rPr>
                <w:b/>
              </w:rPr>
              <w:t>Must be…</w:t>
            </w:r>
          </w:p>
        </w:tc>
      </w:tr>
      <w:tr w:rsidR="00BF430E" w14:paraId="6E853A56" w14:textId="77777777" w:rsidTr="00BF430E">
        <w:tc>
          <w:tcPr>
            <w:tcW w:w="1838" w:type="dxa"/>
          </w:tcPr>
          <w:p w14:paraId="0F3D6321" w14:textId="77777777" w:rsidR="00BF430E" w:rsidRDefault="00BF430E" w:rsidP="00BF430E">
            <w:pPr>
              <w:spacing w:after="0"/>
              <w:ind w:left="142" w:hanging="142"/>
            </w:pPr>
          </w:p>
        </w:tc>
        <w:tc>
          <w:tcPr>
            <w:tcW w:w="2410" w:type="dxa"/>
          </w:tcPr>
          <w:sdt>
            <w:sdtPr>
              <w:id w:val="-189836983"/>
              <w:placeholder>
                <w:docPart w:val="B65D010A75E6423EAD0A96008F55A0D0"/>
              </w:placeholder>
            </w:sdtPr>
            <w:sdtEndPr/>
            <w:sdtContent>
              <w:p w14:paraId="41109905" w14:textId="77777777" w:rsidR="00BF430E" w:rsidRDefault="00BF430E" w:rsidP="00BF430E">
                <w:pPr>
                  <w:spacing w:after="0"/>
                </w:pPr>
                <w:r>
                  <w:t>AccessStatus</w:t>
                </w:r>
              </w:p>
            </w:sdtContent>
          </w:sdt>
        </w:tc>
        <w:tc>
          <w:tcPr>
            <w:tcW w:w="4678" w:type="dxa"/>
          </w:tcPr>
          <w:sdt>
            <w:sdtPr>
              <w:id w:val="-1384941669"/>
              <w:placeholder>
                <w:docPart w:val="BA9D453B96EB49B9B04757934B4F9596"/>
              </w:placeholder>
            </w:sdtPr>
            <w:sdtEndPr/>
            <w:sdtContent>
              <w:p w14:paraId="34CB18DA" w14:textId="77777777" w:rsidR="00BF430E" w:rsidRDefault="00BF430E" w:rsidP="00BF430E">
                <w:pPr>
                  <w:spacing w:after="0"/>
                  <w:ind w:left="142" w:hanging="142"/>
                </w:pPr>
                <w:r>
                  <w:t>Open</w:t>
                </w:r>
              </w:p>
            </w:sdtContent>
          </w:sdt>
        </w:tc>
      </w:tr>
      <w:tr w:rsidR="00BF430E" w14:paraId="62384C8B" w14:textId="77777777" w:rsidTr="00BF430E">
        <w:tc>
          <w:tcPr>
            <w:tcW w:w="1838" w:type="dxa"/>
          </w:tcPr>
          <w:sdt>
            <w:sdtPr>
              <w:id w:val="389696415"/>
              <w:placeholder>
                <w:docPart w:val="452C5AD2294E42FF84F41E66B76779B4"/>
              </w:placeholder>
            </w:sdtPr>
            <w:sdtEndPr/>
            <w:sdtContent>
              <w:sdt>
                <w:sdtPr>
                  <w:id w:val="1611017284"/>
                  <w:placeholder>
                    <w:docPart w:val="23D89CAFBB3E405985C19B950051D5C0"/>
                  </w:placeholder>
                  <w:dropDownList>
                    <w:listItem w:value="Choose an item."/>
                    <w:listItem w:displayText="AND" w:value="AND"/>
                    <w:listItem w:displayText="OR" w:value="OR"/>
                    <w:listItem w:displayText="NOT" w:value="NOT"/>
                  </w:dropDownList>
                </w:sdtPr>
                <w:sdtEndPr/>
                <w:sdtContent>
                  <w:p w14:paraId="081BD89A" w14:textId="77777777" w:rsidR="00BF430E" w:rsidRDefault="00BF430E" w:rsidP="00BF430E">
                    <w:pPr>
                      <w:spacing w:after="0"/>
                      <w:ind w:left="142" w:hanging="142"/>
                    </w:pPr>
                    <w:r>
                      <w:t>AND</w:t>
                    </w:r>
                  </w:p>
                </w:sdtContent>
              </w:sdt>
            </w:sdtContent>
          </w:sdt>
        </w:tc>
        <w:tc>
          <w:tcPr>
            <w:tcW w:w="2410" w:type="dxa"/>
          </w:tcPr>
          <w:sdt>
            <w:sdtPr>
              <w:id w:val="-773087354"/>
              <w:placeholder>
                <w:docPart w:val="7C728887143B423AB86C90B7820ADC90"/>
              </w:placeholder>
            </w:sdtPr>
            <w:sdtEndPr/>
            <w:sdtContent>
              <w:p w14:paraId="2F513A07" w14:textId="77777777" w:rsidR="00BF430E" w:rsidRDefault="00BF430E" w:rsidP="00BF430E">
                <w:pPr>
                  <w:spacing w:after="0"/>
                </w:pPr>
                <w:r>
                  <w:t>CatalogueStatus</w:t>
                </w:r>
              </w:p>
            </w:sdtContent>
          </w:sdt>
        </w:tc>
        <w:tc>
          <w:tcPr>
            <w:tcW w:w="4678" w:type="dxa"/>
          </w:tcPr>
          <w:sdt>
            <w:sdtPr>
              <w:id w:val="758487297"/>
              <w:placeholder>
                <w:docPart w:val="2D6787CD055E43DA8F4573A8DB6EC407"/>
              </w:placeholder>
            </w:sdtPr>
            <w:sdtEndPr/>
            <w:sdtContent>
              <w:p w14:paraId="5A2BED37" w14:textId="77777777" w:rsidR="00BF430E" w:rsidRDefault="00BF430E" w:rsidP="00BF430E">
                <w:pPr>
                  <w:spacing w:after="0"/>
                  <w:ind w:left="142" w:hanging="142"/>
                </w:pPr>
                <w:r>
                  <w:t>Catalogued</w:t>
                </w:r>
              </w:p>
            </w:sdtContent>
          </w:sdt>
        </w:tc>
      </w:tr>
      <w:tr w:rsidR="00BF430E" w14:paraId="338FEEAC" w14:textId="77777777" w:rsidTr="00BF430E">
        <w:tc>
          <w:tcPr>
            <w:tcW w:w="1838" w:type="dxa"/>
          </w:tcPr>
          <w:sdt>
            <w:sdtPr>
              <w:id w:val="-655533069"/>
              <w:placeholder>
                <w:docPart w:val="ABF3E67895C7458BBBC41F570831F80D"/>
              </w:placeholder>
            </w:sdtPr>
            <w:sdtEndPr/>
            <w:sdtContent>
              <w:sdt>
                <w:sdtPr>
                  <w:id w:val="-478067985"/>
                  <w:placeholder>
                    <w:docPart w:val="DF2E90D18F9C49498709A55AEA0DA0B5"/>
                  </w:placeholder>
                  <w:showingPlcHdr/>
                  <w:dropDownList>
                    <w:listItem w:value="Choose an item."/>
                    <w:listItem w:displayText="AND" w:value="AND"/>
                    <w:listItem w:displayText="OR" w:value="OR"/>
                    <w:listItem w:displayText="NOT" w:value="NOT"/>
                  </w:dropDownList>
                </w:sdtPr>
                <w:sdtEndPr/>
                <w:sdtContent>
                  <w:p w14:paraId="24DD4A1D" w14:textId="77777777" w:rsidR="00BF430E" w:rsidRDefault="00BF430E" w:rsidP="00BF430E">
                    <w:pPr>
                      <w:spacing w:after="0"/>
                      <w:ind w:left="142" w:hanging="142"/>
                    </w:pPr>
                    <w:r w:rsidRPr="00FF7911">
                      <w:rPr>
                        <w:rStyle w:val="PlaceholderText"/>
                      </w:rPr>
                      <w:t>Choose an item.</w:t>
                    </w:r>
                  </w:p>
                </w:sdtContent>
              </w:sdt>
            </w:sdtContent>
          </w:sdt>
        </w:tc>
        <w:tc>
          <w:tcPr>
            <w:tcW w:w="2410" w:type="dxa"/>
          </w:tcPr>
          <w:sdt>
            <w:sdtPr>
              <w:id w:val="-1613052005"/>
              <w:placeholder>
                <w:docPart w:val="80069910BD4049B3B7577C050BA0D97C"/>
              </w:placeholder>
              <w:showingPlcHdr/>
            </w:sdtPr>
            <w:sdtEndPr/>
            <w:sdtContent>
              <w:p w14:paraId="5870F74D" w14:textId="77777777" w:rsidR="00BF430E" w:rsidRDefault="00BF430E" w:rsidP="00BF430E">
                <w:pPr>
                  <w:spacing w:after="0"/>
                </w:pPr>
                <w:r w:rsidRPr="00EE78E6">
                  <w:rPr>
                    <w:rStyle w:val="PlaceholderText"/>
                  </w:rPr>
                  <w:t>Click here to enter text.</w:t>
                </w:r>
              </w:p>
            </w:sdtContent>
          </w:sdt>
        </w:tc>
        <w:tc>
          <w:tcPr>
            <w:tcW w:w="4678" w:type="dxa"/>
          </w:tcPr>
          <w:sdt>
            <w:sdtPr>
              <w:id w:val="-242264040"/>
              <w:placeholder>
                <w:docPart w:val="CB0B752526B04BB192C659DB2CFEE934"/>
              </w:placeholder>
              <w:showingPlcHdr/>
            </w:sdtPr>
            <w:sdtEndPr/>
            <w:sdtContent>
              <w:p w14:paraId="00CC2ABB" w14:textId="77777777" w:rsidR="00BF430E" w:rsidRDefault="00BF430E" w:rsidP="00BF430E">
                <w:pPr>
                  <w:spacing w:after="0"/>
                  <w:ind w:left="142" w:hanging="142"/>
                </w:pPr>
                <w:r w:rsidRPr="00EE78E6">
                  <w:rPr>
                    <w:rStyle w:val="PlaceholderText"/>
                  </w:rPr>
                  <w:t>Click here to enter text.</w:t>
                </w:r>
              </w:p>
            </w:sdtContent>
          </w:sdt>
        </w:tc>
      </w:tr>
      <w:tr w:rsidR="00BF430E" w14:paraId="591147E8" w14:textId="77777777" w:rsidTr="00BF430E">
        <w:tc>
          <w:tcPr>
            <w:tcW w:w="1838" w:type="dxa"/>
          </w:tcPr>
          <w:sdt>
            <w:sdtPr>
              <w:id w:val="1722008849"/>
              <w:placeholder>
                <w:docPart w:val="9D73F87F22F54EFE9FA9B9941892B480"/>
              </w:placeholder>
            </w:sdtPr>
            <w:sdtEndPr/>
            <w:sdtContent>
              <w:sdt>
                <w:sdtPr>
                  <w:id w:val="-1969118490"/>
                  <w:placeholder>
                    <w:docPart w:val="44249F8CB9A24C469F887F38BA219D55"/>
                  </w:placeholder>
                  <w:showingPlcHdr/>
                  <w:dropDownList>
                    <w:listItem w:value="Choose an item."/>
                    <w:listItem w:displayText="AND" w:value="AND"/>
                    <w:listItem w:displayText="OR" w:value="OR"/>
                    <w:listItem w:displayText="NOT" w:value="NOT"/>
                  </w:dropDownList>
                </w:sdtPr>
                <w:sdtEndPr/>
                <w:sdtContent>
                  <w:p w14:paraId="33C412CE" w14:textId="77777777" w:rsidR="00BF430E" w:rsidRDefault="00BF430E" w:rsidP="00BF430E">
                    <w:pPr>
                      <w:spacing w:after="0"/>
                      <w:ind w:left="142" w:hanging="142"/>
                    </w:pPr>
                    <w:r w:rsidRPr="00FF7911">
                      <w:rPr>
                        <w:rStyle w:val="PlaceholderText"/>
                      </w:rPr>
                      <w:t>Choose an item.</w:t>
                    </w:r>
                  </w:p>
                </w:sdtContent>
              </w:sdt>
            </w:sdtContent>
          </w:sdt>
        </w:tc>
        <w:tc>
          <w:tcPr>
            <w:tcW w:w="2410" w:type="dxa"/>
          </w:tcPr>
          <w:sdt>
            <w:sdtPr>
              <w:id w:val="415363884"/>
              <w:placeholder>
                <w:docPart w:val="B1E3002CB536469DBDAEEEAEF0741F7A"/>
              </w:placeholder>
              <w:showingPlcHdr/>
            </w:sdtPr>
            <w:sdtEndPr/>
            <w:sdtContent>
              <w:p w14:paraId="04123168" w14:textId="77777777" w:rsidR="00BF430E" w:rsidRDefault="00BF430E" w:rsidP="00BF430E">
                <w:pPr>
                  <w:spacing w:after="0"/>
                </w:pPr>
                <w:r w:rsidRPr="00EE78E6">
                  <w:rPr>
                    <w:rStyle w:val="PlaceholderText"/>
                  </w:rPr>
                  <w:t>Click here to enter text.</w:t>
                </w:r>
              </w:p>
            </w:sdtContent>
          </w:sdt>
        </w:tc>
        <w:tc>
          <w:tcPr>
            <w:tcW w:w="4678" w:type="dxa"/>
          </w:tcPr>
          <w:sdt>
            <w:sdtPr>
              <w:id w:val="1339342676"/>
              <w:placeholder>
                <w:docPart w:val="D03366F55EC34DC19E7DF1E4F43EDCF4"/>
              </w:placeholder>
              <w:showingPlcHdr/>
            </w:sdtPr>
            <w:sdtEndPr/>
            <w:sdtContent>
              <w:p w14:paraId="48FE2654" w14:textId="77777777" w:rsidR="00BF430E" w:rsidRDefault="00BF430E" w:rsidP="00BF430E">
                <w:pPr>
                  <w:spacing w:after="0"/>
                  <w:ind w:left="142" w:hanging="142"/>
                </w:pPr>
                <w:r w:rsidRPr="00EE78E6">
                  <w:rPr>
                    <w:rStyle w:val="PlaceholderText"/>
                  </w:rPr>
                  <w:t>Click here to enter text.</w:t>
                </w:r>
              </w:p>
            </w:sdtContent>
          </w:sdt>
        </w:tc>
      </w:tr>
    </w:tbl>
    <w:p w14:paraId="07007A48" w14:textId="77777777" w:rsidR="0023538D" w:rsidRDefault="0023538D">
      <w:pPr>
        <w:spacing w:after="200" w:line="276" w:lineRule="auto"/>
        <w:rPr>
          <w:rStyle w:val="Heading2Char"/>
        </w:rPr>
      </w:pPr>
      <w:r>
        <w:rPr>
          <w:rStyle w:val="Heading2Char"/>
        </w:rPr>
        <w:br w:type="page"/>
      </w:r>
    </w:p>
    <w:p w14:paraId="385FDE52" w14:textId="77777777" w:rsidR="00096C98" w:rsidRDefault="00096C98" w:rsidP="0023538D">
      <w:pPr>
        <w:pStyle w:val="Heading2"/>
      </w:pPr>
      <w:r>
        <w:lastRenderedPageBreak/>
        <w:t>Styling</w:t>
      </w:r>
    </w:p>
    <w:p w14:paraId="50E0B22D" w14:textId="16E9ADB4" w:rsidR="0023538D" w:rsidRDefault="0023538D" w:rsidP="00F53852">
      <w:r>
        <w:t xml:space="preserve">If you wish to match the styling of your current </w:t>
      </w:r>
      <w:r w:rsidR="004A69A2">
        <w:t>website,</w:t>
      </w:r>
      <w:r>
        <w:t xml:space="preserve"> please provide a URL or design documentation.</w:t>
      </w:r>
      <w:r w:rsidRPr="0023538D">
        <w:t xml:space="preserve"> </w:t>
      </w:r>
    </w:p>
    <w:tbl>
      <w:tblPr>
        <w:tblStyle w:val="TableGrid"/>
        <w:tblW w:w="0" w:type="auto"/>
        <w:tblLook w:val="04A0" w:firstRow="1" w:lastRow="0" w:firstColumn="1" w:lastColumn="0" w:noHBand="0" w:noVBand="1"/>
      </w:tblPr>
      <w:tblGrid>
        <w:gridCol w:w="9010"/>
      </w:tblGrid>
      <w:tr w:rsidR="0023538D" w14:paraId="0B364183" w14:textId="77777777" w:rsidTr="00024238">
        <w:trPr>
          <w:trHeight w:val="60"/>
        </w:trPr>
        <w:tc>
          <w:tcPr>
            <w:tcW w:w="9010" w:type="dxa"/>
          </w:tcPr>
          <w:sdt>
            <w:sdtPr>
              <w:id w:val="-1027404955"/>
              <w:placeholder>
                <w:docPart w:val="1BF7C47F9FC14389BB14D42FAFB3E258"/>
              </w:placeholder>
              <w:showingPlcHdr/>
            </w:sdtPr>
            <w:sdtEndPr/>
            <w:sdtContent>
              <w:p w14:paraId="57203FA3" w14:textId="77777777" w:rsidR="0023538D" w:rsidRDefault="0023538D" w:rsidP="00EB5491">
                <w:pPr>
                  <w:ind w:left="142" w:hanging="142"/>
                </w:pPr>
                <w:r w:rsidRPr="00EE78E6">
                  <w:rPr>
                    <w:rStyle w:val="PlaceholderText"/>
                  </w:rPr>
                  <w:t>Click here to enter text.</w:t>
                </w:r>
              </w:p>
            </w:sdtContent>
          </w:sdt>
        </w:tc>
      </w:tr>
    </w:tbl>
    <w:p w14:paraId="3B7BE448" w14:textId="77777777" w:rsidR="0023538D" w:rsidRPr="0023538D" w:rsidRDefault="00024238" w:rsidP="0023538D">
      <w:r>
        <w:rPr>
          <w:noProof/>
        </w:rPr>
        <mc:AlternateContent>
          <mc:Choice Requires="wps">
            <w:drawing>
              <wp:anchor distT="0" distB="0" distL="114300" distR="114300" simplePos="0" relativeHeight="251659264" behindDoc="0" locked="0" layoutInCell="1" allowOverlap="1" wp14:anchorId="22426175" wp14:editId="67A18EDB">
                <wp:simplePos x="0" y="0"/>
                <wp:positionH relativeFrom="column">
                  <wp:posOffset>493078</wp:posOffset>
                </wp:positionH>
                <wp:positionV relativeFrom="paragraph">
                  <wp:posOffset>236220</wp:posOffset>
                </wp:positionV>
                <wp:extent cx="229598" cy="229598"/>
                <wp:effectExtent l="0" t="0" r="0" b="0"/>
                <wp:wrapNone/>
                <wp:docPr id="10" name="Oval 10"/>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DEEF9AF" w14:textId="77777777" w:rsidR="00024238" w:rsidRDefault="00024238" w:rsidP="00024238">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26175" id="Oval 10" o:spid="_x0000_s1026" style="position:absolute;margin-left:38.85pt;margin-top:18.6pt;width:18.1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" fillcolor="#1c8386 [3206]" stroked="f">
                <v:textbox inset="0,0,0,0">
                  <w:txbxContent>
                    <w:p w14:paraId="2DEEF9AF" w14:textId="77777777" w:rsidR="00024238" w:rsidRDefault="00024238" w:rsidP="00024238">
                      <w:pPr>
                        <w:jc w:val="center"/>
                      </w:pPr>
                      <w:r>
                        <w:t>1</w:t>
                      </w:r>
                    </w:p>
                  </w:txbxContent>
                </v:textbox>
              </v:oval>
            </w:pict>
          </mc:Fallback>
        </mc:AlternateContent>
      </w:r>
      <w:r w:rsidR="0023538D">
        <w:t>Alternately, you can choose the style of individual elements in CalmView below:</w:t>
      </w:r>
    </w:p>
    <w:p w14:paraId="43ED73F5" w14:textId="77777777" w:rsidR="0023538D" w:rsidRPr="0023538D" w:rsidRDefault="00024238" w:rsidP="0023538D">
      <w:pPr>
        <w:jc w:val="center"/>
      </w:pPr>
      <w:r>
        <w:rPr>
          <w:noProof/>
        </w:rPr>
        <mc:AlternateContent>
          <mc:Choice Requires="wps">
            <w:drawing>
              <wp:anchor distT="45720" distB="45720" distL="114300" distR="114300" simplePos="0" relativeHeight="251679744" behindDoc="0" locked="0" layoutInCell="1" allowOverlap="1" wp14:anchorId="3BF26118" wp14:editId="5C83A105">
                <wp:simplePos x="0" y="0"/>
                <wp:positionH relativeFrom="column">
                  <wp:posOffset>1576316</wp:posOffset>
                </wp:positionH>
                <wp:positionV relativeFrom="paragraph">
                  <wp:posOffset>3781093</wp:posOffset>
                </wp:positionV>
                <wp:extent cx="382138" cy="31389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38" cy="313899"/>
                        </a:xfrm>
                        <a:prstGeom prst="rect">
                          <a:avLst/>
                        </a:prstGeom>
                        <a:noFill/>
                        <a:ln w="9525">
                          <a:noFill/>
                          <a:miter lim="800000"/>
                          <a:headEnd/>
                          <a:tailEnd/>
                        </a:ln>
                      </wps:spPr>
                      <wps:txbx>
                        <w:txbxContent>
                          <w:p w14:paraId="1F602E51" w14:textId="77777777" w:rsidR="00024238" w:rsidRPr="00024238" w:rsidRDefault="00024238">
                            <w:pPr>
                              <w:rPr>
                                <w:color w:val="FFFFFF" w:themeColor="background1"/>
                              </w:rPr>
                            </w:pPr>
                            <w:r w:rsidRPr="00024238">
                              <w:rPr>
                                <w:color w:val="FFFFFF" w:themeColor="background1"/>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26118" id="_x0000_t202" coordsize="21600,21600" o:spt="202" path="m,l,21600r21600,l21600,xe">
                <v:stroke joinstyle="miter"/>
                <v:path gradientshapeok="t" o:connecttype="rect"/>
              </v:shapetype>
              <v:shape id="Text Box 2" o:spid="_x0000_s1027" type="#_x0000_t202" style="position:absolute;left:0;text-align:left;margin-left:124.1pt;margin-top:297.7pt;width:30.1pt;height:24.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" filled="f" stroked="f">
                <v:textbox>
                  <w:txbxContent>
                    <w:p w14:paraId="1F602E51" w14:textId="77777777" w:rsidR="00024238" w:rsidRPr="00024238" w:rsidRDefault="00024238">
                      <w:pPr>
                        <w:rPr>
                          <w:color w:val="FFFFFF" w:themeColor="background1"/>
                        </w:rPr>
                      </w:pPr>
                      <w:r w:rsidRPr="00024238">
                        <w:rPr>
                          <w:color w:val="FFFFFF" w:themeColor="background1"/>
                        </w:rPr>
                        <w:t>10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D66A2F8" wp14:editId="4586DD42">
                <wp:simplePos x="0" y="0"/>
                <wp:positionH relativeFrom="column">
                  <wp:posOffset>1636304</wp:posOffset>
                </wp:positionH>
                <wp:positionV relativeFrom="paragraph">
                  <wp:posOffset>3496945</wp:posOffset>
                </wp:positionV>
                <wp:extent cx="229235" cy="229235"/>
                <wp:effectExtent l="0" t="0" r="0" b="0"/>
                <wp:wrapNone/>
                <wp:docPr id="20" name="Oval 20"/>
                <wp:cNvGraphicFramePr/>
                <a:graphic xmlns:a="http://schemas.openxmlformats.org/drawingml/2006/main">
                  <a:graphicData uri="http://schemas.microsoft.com/office/word/2010/wordprocessingShape">
                    <wps:wsp>
                      <wps:cNvSpPr/>
                      <wps:spPr>
                        <a:xfrm>
                          <a:off x="0" y="0"/>
                          <a:ext cx="229235" cy="229235"/>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62CC906E" w14:textId="77777777" w:rsidR="00024238" w:rsidRDefault="00024238" w:rsidP="00024238">
                            <w:pPr>
                              <w:jc w:val="center"/>
                            </w:pPr>
                            <w: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20" o:spid="_x0000_s1028" style="position:absolute;left:0;text-align:left;margin-left:128.85pt;margin-top:275.35pt;width:18.0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" fillcolor="#1c8386 [3206]" stroked="f">
                <v:textbox inset="0,0,0,0">
                  <w:txbxContent>
                    <w:p w14:paraId="62CC906E" w14:textId="77777777" w:rsidR="00024238" w:rsidRDefault="00024238" w:rsidP="00024238">
                      <w:pPr>
                        <w:jc w:val="center"/>
                      </w:pPr>
                      <w:r>
                        <w:t>9</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5D66A2F8" wp14:editId="4586DD42">
                <wp:simplePos x="0" y="0"/>
                <wp:positionH relativeFrom="column">
                  <wp:posOffset>1638209</wp:posOffset>
                </wp:positionH>
                <wp:positionV relativeFrom="paragraph">
                  <wp:posOffset>3797300</wp:posOffset>
                </wp:positionV>
                <wp:extent cx="229598" cy="229598"/>
                <wp:effectExtent l="0" t="0" r="0" b="0"/>
                <wp:wrapNone/>
                <wp:docPr id="21" name="Oval 21"/>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6AC1D2A5" w14:textId="77777777" w:rsidR="00024238" w:rsidRDefault="00024238" w:rsidP="0002423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21" o:spid="_x0000_s1029" style="position:absolute;left:0;text-align:left;margin-left:129pt;margin-top:299pt;width:18.1pt;height:1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" fillcolor="#1c8386 [3206]" stroked="f">
                <v:textbox inset="0,0,0,0">
                  <w:txbxContent>
                    <w:p w14:paraId="6AC1D2A5" w14:textId="77777777" w:rsidR="00024238" w:rsidRDefault="00024238" w:rsidP="00024238">
                      <w:pPr>
                        <w:jc w:val="center"/>
                      </w:pP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5D66A2F8" wp14:editId="4586DD42">
                <wp:simplePos x="0" y="0"/>
                <wp:positionH relativeFrom="column">
                  <wp:posOffset>443230</wp:posOffset>
                </wp:positionH>
                <wp:positionV relativeFrom="paragraph">
                  <wp:posOffset>2290354</wp:posOffset>
                </wp:positionV>
                <wp:extent cx="229598" cy="229598"/>
                <wp:effectExtent l="0" t="0" r="0" b="0"/>
                <wp:wrapNone/>
                <wp:docPr id="19" name="Oval 19"/>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4D64F3EE" w14:textId="77777777" w:rsidR="00024238" w:rsidRDefault="00024238" w:rsidP="00024238">
                            <w:pPr>
                              <w:jc w:val="center"/>
                            </w:pPr>
                            <w: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9" o:spid="_x0000_s1030" style="position:absolute;left:0;text-align:left;margin-left:34.9pt;margin-top:180.35pt;width:18.1pt;height:1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" fillcolor="#1c8386 [3206]" stroked="f">
                <v:textbox inset="0,0,0,0">
                  <w:txbxContent>
                    <w:p w14:paraId="4D64F3EE" w14:textId="77777777" w:rsidR="00024238" w:rsidRDefault="00024238" w:rsidP="00024238">
                      <w:pPr>
                        <w:jc w:val="center"/>
                      </w:pPr>
                      <w:r>
                        <w:t>8</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5D66A2F8" wp14:editId="4586DD42">
                <wp:simplePos x="0" y="0"/>
                <wp:positionH relativeFrom="column">
                  <wp:posOffset>442595</wp:posOffset>
                </wp:positionH>
                <wp:positionV relativeFrom="paragraph">
                  <wp:posOffset>1936024</wp:posOffset>
                </wp:positionV>
                <wp:extent cx="229598" cy="229598"/>
                <wp:effectExtent l="0" t="0" r="0" b="0"/>
                <wp:wrapNone/>
                <wp:docPr id="18" name="Oval 18"/>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4505695E" w14:textId="77777777" w:rsidR="00024238" w:rsidRDefault="00024238" w:rsidP="00024238">
                            <w:pPr>
                              <w:jc w:val="cente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8" o:spid="_x0000_s1031" style="position:absolute;left:0;text-align:left;margin-left:34.85pt;margin-top:152.45pt;width:18.1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" fillcolor="#1c8386 [3206]" stroked="f">
                <v:textbox inset="0,0,0,0">
                  <w:txbxContent>
                    <w:p w14:paraId="4505695E" w14:textId="77777777" w:rsidR="00024238" w:rsidRDefault="00024238" w:rsidP="00024238">
                      <w:pPr>
                        <w:jc w:val="center"/>
                      </w:pPr>
                      <w:r>
                        <w:t>7</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5D66A2F8" wp14:editId="4586DD42">
                <wp:simplePos x="0" y="0"/>
                <wp:positionH relativeFrom="column">
                  <wp:posOffset>4177756</wp:posOffset>
                </wp:positionH>
                <wp:positionV relativeFrom="paragraph">
                  <wp:posOffset>986790</wp:posOffset>
                </wp:positionV>
                <wp:extent cx="229598" cy="229598"/>
                <wp:effectExtent l="0" t="0" r="0" b="0"/>
                <wp:wrapNone/>
                <wp:docPr id="17" name="Oval 17"/>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4162DFB5" w14:textId="77777777" w:rsidR="00024238" w:rsidRDefault="00024238" w:rsidP="00024238">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7" o:spid="_x0000_s1032" style="position:absolute;left:0;text-align:left;margin-left:328.95pt;margin-top:77.7pt;width:18.1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" fillcolor="#1c8386 [3206]" stroked="f">
                <v:textbox inset="0,0,0,0">
                  <w:txbxContent>
                    <w:p w14:paraId="4162DFB5" w14:textId="77777777" w:rsidR="00024238" w:rsidRDefault="00024238" w:rsidP="00024238">
                      <w:pPr>
                        <w:jc w:val="center"/>
                      </w:pPr>
                      <w:r>
                        <w:t>6</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5D66A2F8" wp14:editId="4586DD42">
                <wp:simplePos x="0" y="0"/>
                <wp:positionH relativeFrom="column">
                  <wp:posOffset>3587659</wp:posOffset>
                </wp:positionH>
                <wp:positionV relativeFrom="paragraph">
                  <wp:posOffset>805815</wp:posOffset>
                </wp:positionV>
                <wp:extent cx="229598" cy="229598"/>
                <wp:effectExtent l="0" t="0" r="0" b="0"/>
                <wp:wrapNone/>
                <wp:docPr id="16" name="Oval 16"/>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B14606E" w14:textId="77777777" w:rsidR="00024238" w:rsidRDefault="00024238" w:rsidP="00024238">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6" o:spid="_x0000_s1033" style="position:absolute;left:0;text-align:left;margin-left:282.5pt;margin-top:63.45pt;width:18.1pt;height:1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" fillcolor="#1c8386 [3206]" stroked="f">
                <v:textbox inset="0,0,0,0">
                  <w:txbxContent>
                    <w:p w14:paraId="0B14606E" w14:textId="77777777" w:rsidR="00024238" w:rsidRDefault="00024238" w:rsidP="00024238">
                      <w:pPr>
                        <w:jc w:val="center"/>
                      </w:pPr>
                      <w:r>
                        <w:t>5</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5D66A2F8" wp14:editId="4586DD42">
                <wp:simplePos x="0" y="0"/>
                <wp:positionH relativeFrom="column">
                  <wp:posOffset>3382010</wp:posOffset>
                </wp:positionH>
                <wp:positionV relativeFrom="paragraph">
                  <wp:posOffset>387259</wp:posOffset>
                </wp:positionV>
                <wp:extent cx="229598" cy="229598"/>
                <wp:effectExtent l="0" t="0" r="0" b="0"/>
                <wp:wrapNone/>
                <wp:docPr id="15" name="Oval 15"/>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35C1FFDD" w14:textId="77777777" w:rsidR="00024238" w:rsidRDefault="00024238" w:rsidP="00024238">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5" o:spid="_x0000_s1034" style="position:absolute;left:0;text-align:left;margin-left:266.3pt;margin-top:30.5pt;width:18.1pt;height:1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" fillcolor="#1c8386 [3206]" stroked="f">
                <v:textbox inset="0,0,0,0">
                  <w:txbxContent>
                    <w:p w14:paraId="35C1FFDD" w14:textId="77777777" w:rsidR="00024238" w:rsidRDefault="00024238" w:rsidP="00024238">
                      <w:pPr>
                        <w:jc w:val="center"/>
                      </w:pPr>
                      <w:r>
                        <w:t>4</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5D66A2F8" wp14:editId="4586DD42">
                <wp:simplePos x="0" y="0"/>
                <wp:positionH relativeFrom="column">
                  <wp:posOffset>1874520</wp:posOffset>
                </wp:positionH>
                <wp:positionV relativeFrom="paragraph">
                  <wp:posOffset>384266</wp:posOffset>
                </wp:positionV>
                <wp:extent cx="229598" cy="229598"/>
                <wp:effectExtent l="0" t="0" r="0" b="0"/>
                <wp:wrapNone/>
                <wp:docPr id="14" name="Oval 14"/>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53AE4854" w14:textId="77777777" w:rsidR="00024238" w:rsidRDefault="00024238" w:rsidP="00024238">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4" o:spid="_x0000_s1035" style="position:absolute;left:0;text-align:left;margin-left:147.6pt;margin-top:30.25pt;width:18.1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" fillcolor="#1c8386 [3206]" stroked="f">
                <v:textbox inset="0,0,0,0">
                  <w:txbxContent>
                    <w:p w14:paraId="53AE4854" w14:textId="77777777" w:rsidR="00024238" w:rsidRDefault="00024238" w:rsidP="00024238">
                      <w:pPr>
                        <w:jc w:val="center"/>
                      </w:pPr>
                      <w:r>
                        <w:t>3</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5D66A2F8" wp14:editId="4586DD42">
                <wp:simplePos x="0" y="0"/>
                <wp:positionH relativeFrom="column">
                  <wp:posOffset>443321</wp:posOffset>
                </wp:positionH>
                <wp:positionV relativeFrom="paragraph">
                  <wp:posOffset>399233</wp:posOffset>
                </wp:positionV>
                <wp:extent cx="229598" cy="229598"/>
                <wp:effectExtent l="0" t="0" r="0" b="0"/>
                <wp:wrapNone/>
                <wp:docPr id="12" name="Oval 12"/>
                <wp:cNvGraphicFramePr/>
                <a:graphic xmlns:a="http://schemas.openxmlformats.org/drawingml/2006/main">
                  <a:graphicData uri="http://schemas.microsoft.com/office/word/2010/wordprocessingShape">
                    <wps:wsp>
                      <wps:cNvSpPr/>
                      <wps:spPr>
                        <a:xfrm>
                          <a:off x="0" y="0"/>
                          <a:ext cx="229598" cy="229598"/>
                        </a:xfrm>
                        <a:prstGeom prst="ellipse">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6933B3C2" w14:textId="77777777" w:rsidR="00024238" w:rsidRDefault="00024238" w:rsidP="00024238">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A2F8" id="Oval 12" o:spid="_x0000_s1036" style="position:absolute;left:0;text-align:left;margin-left:34.9pt;margin-top:31.45pt;width:18.1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" fillcolor="#1c8386 [3206]" stroked="f">
                <v:textbox inset="0,0,0,0">
                  <w:txbxContent>
                    <w:p w14:paraId="6933B3C2" w14:textId="77777777" w:rsidR="00024238" w:rsidRDefault="00024238" w:rsidP="00024238">
                      <w:pPr>
                        <w:jc w:val="center"/>
                      </w:pPr>
                      <w:r>
                        <w:t>2</w:t>
                      </w:r>
                    </w:p>
                  </w:txbxContent>
                </v:textbox>
              </v:oval>
            </w:pict>
          </mc:Fallback>
        </mc:AlternateContent>
      </w:r>
      <w:r w:rsidR="0023538D">
        <w:rPr>
          <w:noProof/>
        </w:rPr>
        <w:drawing>
          <wp:inline distT="0" distB="0" distL="0" distR="0" wp14:anchorId="40C52BB6" wp14:editId="672AB85C">
            <wp:extent cx="4483619" cy="3952924"/>
            <wp:effectExtent l="19050" t="1905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02951" cy="3969968"/>
                    </a:xfrm>
                    <a:prstGeom prst="rect">
                      <a:avLst/>
                    </a:prstGeom>
                    <a:noFill/>
                    <a:ln>
                      <a:solidFill>
                        <a:schemeClr val="tx1"/>
                      </a:solidFill>
                    </a:ln>
                  </pic:spPr>
                </pic:pic>
              </a:graphicData>
            </a:graphic>
          </wp:inline>
        </w:drawing>
      </w:r>
    </w:p>
    <w:tbl>
      <w:tblPr>
        <w:tblStyle w:val="TableGrid"/>
        <w:tblW w:w="0" w:type="auto"/>
        <w:tblInd w:w="-5" w:type="dxa"/>
        <w:tblLook w:val="04A0" w:firstRow="1" w:lastRow="0" w:firstColumn="1" w:lastColumn="0" w:noHBand="0" w:noVBand="1"/>
      </w:tblPr>
      <w:tblGrid>
        <w:gridCol w:w="475"/>
        <w:gridCol w:w="2786"/>
        <w:gridCol w:w="2693"/>
        <w:gridCol w:w="3061"/>
      </w:tblGrid>
      <w:tr w:rsidR="00096C98" w:rsidRPr="00576EA0" w14:paraId="24957812" w14:textId="77777777" w:rsidTr="004D3633">
        <w:tc>
          <w:tcPr>
            <w:tcW w:w="475" w:type="dxa"/>
          </w:tcPr>
          <w:p w14:paraId="7F840C90" w14:textId="77777777" w:rsidR="00096C98" w:rsidRPr="0085583A" w:rsidRDefault="00096C98" w:rsidP="00096C98">
            <w:pPr>
              <w:ind w:left="142" w:hanging="142"/>
              <w:rPr>
                <w:b/>
              </w:rPr>
            </w:pPr>
            <w:r w:rsidRPr="0085583A">
              <w:rPr>
                <w:b/>
              </w:rPr>
              <w:t>#</w:t>
            </w:r>
          </w:p>
        </w:tc>
        <w:tc>
          <w:tcPr>
            <w:tcW w:w="2786" w:type="dxa"/>
          </w:tcPr>
          <w:p w14:paraId="07E2F085" w14:textId="77777777" w:rsidR="00096C98" w:rsidRPr="0085583A" w:rsidRDefault="00B44B1E" w:rsidP="00096C98">
            <w:pPr>
              <w:ind w:left="142" w:hanging="142"/>
              <w:rPr>
                <w:b/>
              </w:rPr>
            </w:pPr>
            <w:r w:rsidRPr="0085583A">
              <w:rPr>
                <w:b/>
              </w:rPr>
              <w:t>Element</w:t>
            </w:r>
          </w:p>
        </w:tc>
        <w:tc>
          <w:tcPr>
            <w:tcW w:w="2693" w:type="dxa"/>
          </w:tcPr>
          <w:p w14:paraId="2831C9B4" w14:textId="77777777" w:rsidR="00096C98" w:rsidRPr="00C616D3" w:rsidRDefault="00096C98" w:rsidP="00096C98">
            <w:pPr>
              <w:ind w:left="142" w:hanging="142"/>
              <w:rPr>
                <w:rStyle w:val="Emphasis"/>
                <w:i w:val="0"/>
              </w:rPr>
            </w:pPr>
            <w:r w:rsidRPr="00C616D3">
              <w:rPr>
                <w:rStyle w:val="Emphasis"/>
                <w:i w:val="0"/>
              </w:rPr>
              <w:t>Default</w:t>
            </w:r>
          </w:p>
        </w:tc>
        <w:tc>
          <w:tcPr>
            <w:tcW w:w="3061" w:type="dxa"/>
          </w:tcPr>
          <w:p w14:paraId="1913B863" w14:textId="77777777" w:rsidR="00096C98" w:rsidRPr="00C616D3" w:rsidRDefault="00096C98" w:rsidP="00096C98">
            <w:pPr>
              <w:pStyle w:val="ListParagraph"/>
              <w:ind w:left="142" w:hanging="142"/>
              <w:rPr>
                <w:b/>
                <w:color w:val="auto"/>
              </w:rPr>
            </w:pPr>
            <w:r w:rsidRPr="00C616D3">
              <w:rPr>
                <w:b/>
                <w:color w:val="auto"/>
              </w:rPr>
              <w:t>Custom</w:t>
            </w:r>
          </w:p>
        </w:tc>
      </w:tr>
      <w:tr w:rsidR="0085583A" w:rsidRPr="00576EA0" w14:paraId="43A7145D" w14:textId="77777777" w:rsidTr="004D3633">
        <w:tc>
          <w:tcPr>
            <w:tcW w:w="475" w:type="dxa"/>
          </w:tcPr>
          <w:p w14:paraId="152C16AB" w14:textId="77777777" w:rsidR="0085583A" w:rsidRDefault="004D3633" w:rsidP="0085583A">
            <w:pPr>
              <w:ind w:left="142" w:hanging="142"/>
            </w:pPr>
            <w:r>
              <w:t>1</w:t>
            </w:r>
          </w:p>
        </w:tc>
        <w:tc>
          <w:tcPr>
            <w:tcW w:w="2786" w:type="dxa"/>
          </w:tcPr>
          <w:p w14:paraId="576E6693" w14:textId="77777777" w:rsidR="0085583A" w:rsidRPr="0085583A" w:rsidRDefault="0085583A" w:rsidP="0085583A">
            <w:pPr>
              <w:ind w:left="142" w:hanging="142"/>
            </w:pPr>
            <w:r w:rsidRPr="0085583A">
              <w:t>Page name prefix</w:t>
            </w:r>
          </w:p>
        </w:tc>
        <w:tc>
          <w:tcPr>
            <w:tcW w:w="2693" w:type="dxa"/>
          </w:tcPr>
          <w:p w14:paraId="4162080B" w14:textId="77777777" w:rsidR="0085583A" w:rsidRPr="0085583A" w:rsidRDefault="0085583A" w:rsidP="0085583A">
            <w:pPr>
              <w:ind w:left="142" w:hanging="142"/>
              <w:rPr>
                <w:rStyle w:val="Emphasis"/>
                <w:b w:val="0"/>
                <w:i w:val="0"/>
              </w:rPr>
            </w:pPr>
            <w:r w:rsidRPr="0085583A">
              <w:rPr>
                <w:rStyle w:val="Emphasis"/>
                <w:b w:val="0"/>
                <w:i w:val="0"/>
              </w:rPr>
              <w:t xml:space="preserve">CalmView: </w:t>
            </w:r>
          </w:p>
        </w:tc>
        <w:tc>
          <w:tcPr>
            <w:tcW w:w="3061" w:type="dxa"/>
          </w:tcPr>
          <w:sdt>
            <w:sdtPr>
              <w:id w:val="-523709584"/>
              <w:placeholder>
                <w:docPart w:val="70B672F3AE09458CBBD09565B2C5D570"/>
              </w:placeholder>
              <w:showingPlcHdr/>
            </w:sdtPr>
            <w:sdtEndPr/>
            <w:sdtContent>
              <w:p w14:paraId="68DB6463" w14:textId="77777777" w:rsidR="0085583A" w:rsidRDefault="0085583A" w:rsidP="0085583A">
                <w:pPr>
                  <w:ind w:left="142" w:hanging="142"/>
                </w:pPr>
                <w:r w:rsidRPr="00EE78E6">
                  <w:rPr>
                    <w:rStyle w:val="PlaceholderText"/>
                  </w:rPr>
                  <w:t>Click here to enter text.</w:t>
                </w:r>
              </w:p>
            </w:sdtContent>
          </w:sdt>
        </w:tc>
      </w:tr>
      <w:tr w:rsidR="0085583A" w:rsidRPr="00576EA0" w14:paraId="63C249FA" w14:textId="77777777" w:rsidTr="004D3633">
        <w:tc>
          <w:tcPr>
            <w:tcW w:w="475" w:type="dxa"/>
          </w:tcPr>
          <w:p w14:paraId="7BC50AEC" w14:textId="77777777" w:rsidR="0085583A" w:rsidRDefault="004D3633" w:rsidP="0085583A">
            <w:pPr>
              <w:ind w:left="142" w:hanging="142"/>
            </w:pPr>
            <w:r>
              <w:t>2</w:t>
            </w:r>
          </w:p>
        </w:tc>
        <w:tc>
          <w:tcPr>
            <w:tcW w:w="2786" w:type="dxa"/>
          </w:tcPr>
          <w:p w14:paraId="51410974" w14:textId="77777777" w:rsidR="0085583A" w:rsidRDefault="0085583A" w:rsidP="0085583A">
            <w:pPr>
              <w:spacing w:after="0" w:line="240" w:lineRule="auto"/>
              <w:ind w:left="142" w:hanging="142"/>
            </w:pPr>
            <w:r>
              <w:t>Header logo</w:t>
            </w:r>
          </w:p>
          <w:p w14:paraId="47147B96" w14:textId="77777777" w:rsidR="0085583A" w:rsidRPr="007050BF" w:rsidRDefault="0085583A" w:rsidP="0085583A">
            <w:pPr>
              <w:spacing w:after="0" w:line="240" w:lineRule="auto"/>
              <w:ind w:left="142" w:hanging="142"/>
              <w:rPr>
                <w:i/>
                <w:sz w:val="16"/>
              </w:rPr>
            </w:pPr>
            <w:r>
              <w:rPr>
                <w:i/>
                <w:sz w:val="16"/>
              </w:rPr>
              <w:t>Best if .svg. Can be .png, .gif, .jpg.</w:t>
            </w:r>
          </w:p>
        </w:tc>
        <w:tc>
          <w:tcPr>
            <w:tcW w:w="2693" w:type="dxa"/>
          </w:tcPr>
          <w:p w14:paraId="77D5F82A" w14:textId="77777777" w:rsidR="0085583A" w:rsidRDefault="00A73B61" w:rsidP="0085583A">
            <w:pPr>
              <w:ind w:left="142" w:hanging="142"/>
              <w:rPr>
                <w:noProof/>
                <w:lang w:eastAsia="en-GB"/>
              </w:rPr>
            </w:pPr>
            <w:r>
              <w:rPr>
                <w:noProof/>
                <w:lang w:eastAsia="en-GB"/>
              </w:rPr>
              <w:t>brand-logo.svg</w:t>
            </w:r>
          </w:p>
        </w:tc>
        <w:tc>
          <w:tcPr>
            <w:tcW w:w="3061" w:type="dxa"/>
          </w:tcPr>
          <w:sdt>
            <w:sdtPr>
              <w:id w:val="-1477455522"/>
              <w:placeholder>
                <w:docPart w:val="84956C2B087C4383AEAF29E573E66C14"/>
              </w:placeholder>
              <w:showingPlcHdr/>
            </w:sdtPr>
            <w:sdtEndPr/>
            <w:sdtContent>
              <w:p w14:paraId="669E58D1" w14:textId="77777777" w:rsidR="0085583A" w:rsidRDefault="0085583A" w:rsidP="0085583A">
                <w:pPr>
                  <w:ind w:left="142" w:hanging="142"/>
                </w:pPr>
                <w:r w:rsidRPr="00EE78E6">
                  <w:rPr>
                    <w:rStyle w:val="PlaceholderText"/>
                  </w:rPr>
                  <w:t>Click here to enter text.</w:t>
                </w:r>
              </w:p>
            </w:sdtContent>
          </w:sdt>
        </w:tc>
      </w:tr>
      <w:tr w:rsidR="0085583A" w:rsidRPr="00576EA0" w14:paraId="194C4BBF" w14:textId="77777777" w:rsidTr="004D3633">
        <w:tc>
          <w:tcPr>
            <w:tcW w:w="475" w:type="dxa"/>
          </w:tcPr>
          <w:p w14:paraId="2F9CE5EC" w14:textId="77777777" w:rsidR="0085583A" w:rsidRDefault="004D3633" w:rsidP="0085583A">
            <w:pPr>
              <w:ind w:left="142" w:hanging="142"/>
              <w:rPr>
                <w:noProof/>
                <w:lang w:eastAsia="en-GB"/>
              </w:rPr>
            </w:pPr>
            <w:r>
              <w:rPr>
                <w:noProof/>
                <w:lang w:eastAsia="en-GB"/>
              </w:rPr>
              <w:t>3</w:t>
            </w:r>
          </w:p>
        </w:tc>
        <w:tc>
          <w:tcPr>
            <w:tcW w:w="2786" w:type="dxa"/>
          </w:tcPr>
          <w:p w14:paraId="312D4A01" w14:textId="77777777" w:rsidR="0085583A" w:rsidRDefault="0085583A" w:rsidP="0085583A">
            <w:pPr>
              <w:ind w:left="142" w:hanging="142"/>
              <w:rPr>
                <w:noProof/>
                <w:lang w:eastAsia="en-GB"/>
              </w:rPr>
            </w:pPr>
            <w:r>
              <w:rPr>
                <w:noProof/>
                <w:lang w:eastAsia="en-GB"/>
              </w:rPr>
              <w:t>Header background colour</w:t>
            </w:r>
          </w:p>
        </w:tc>
        <w:tc>
          <w:tcPr>
            <w:tcW w:w="2693" w:type="dxa"/>
          </w:tcPr>
          <w:p w14:paraId="317CD5D7" w14:textId="77777777" w:rsidR="0085583A" w:rsidRDefault="0085583A" w:rsidP="0085583A">
            <w:pPr>
              <w:ind w:left="142" w:hanging="142"/>
              <w:rPr>
                <w:noProof/>
                <w:lang w:eastAsia="en-GB"/>
              </w:rPr>
            </w:pPr>
            <w:r>
              <w:rPr>
                <w:noProof/>
                <w:lang w:eastAsia="en-GB"/>
              </w:rPr>
              <w:t>White (#ffffff)</w:t>
            </w:r>
          </w:p>
        </w:tc>
        <w:tc>
          <w:tcPr>
            <w:tcW w:w="3061" w:type="dxa"/>
          </w:tcPr>
          <w:sdt>
            <w:sdtPr>
              <w:id w:val="1110017343"/>
              <w:placeholder>
                <w:docPart w:val="B552607FB6844DF98D9B55A6FF6CA030"/>
              </w:placeholder>
              <w:showingPlcHdr/>
            </w:sdtPr>
            <w:sdtEndPr/>
            <w:sdtContent>
              <w:p w14:paraId="1D246BE7" w14:textId="77777777" w:rsidR="0085583A" w:rsidRDefault="0085583A" w:rsidP="0085583A">
                <w:pPr>
                  <w:ind w:left="142" w:hanging="142"/>
                </w:pPr>
                <w:r w:rsidRPr="00EE78E6">
                  <w:rPr>
                    <w:rStyle w:val="PlaceholderText"/>
                  </w:rPr>
                  <w:t>Click here to enter text.</w:t>
                </w:r>
              </w:p>
            </w:sdtContent>
          </w:sdt>
        </w:tc>
      </w:tr>
      <w:tr w:rsidR="0085583A" w:rsidRPr="00576EA0" w14:paraId="7FE2535B" w14:textId="77777777" w:rsidTr="004D3633">
        <w:tc>
          <w:tcPr>
            <w:tcW w:w="475" w:type="dxa"/>
          </w:tcPr>
          <w:p w14:paraId="1F029529" w14:textId="77777777" w:rsidR="0085583A" w:rsidRDefault="004D3633" w:rsidP="0085583A">
            <w:pPr>
              <w:ind w:left="142" w:hanging="142"/>
              <w:rPr>
                <w:noProof/>
                <w:lang w:eastAsia="en-GB"/>
              </w:rPr>
            </w:pPr>
            <w:r>
              <w:rPr>
                <w:noProof/>
                <w:lang w:eastAsia="en-GB"/>
              </w:rPr>
              <w:t>4</w:t>
            </w:r>
          </w:p>
        </w:tc>
        <w:tc>
          <w:tcPr>
            <w:tcW w:w="2786" w:type="dxa"/>
          </w:tcPr>
          <w:p w14:paraId="41211744" w14:textId="77777777" w:rsidR="0085583A" w:rsidRDefault="0085583A" w:rsidP="0085583A">
            <w:pPr>
              <w:ind w:left="142" w:hanging="142"/>
              <w:rPr>
                <w:noProof/>
                <w:lang w:eastAsia="en-GB"/>
              </w:rPr>
            </w:pPr>
            <w:r>
              <w:rPr>
                <w:noProof/>
                <w:lang w:eastAsia="en-GB"/>
              </w:rPr>
              <w:t>Header active link colour</w:t>
            </w:r>
          </w:p>
        </w:tc>
        <w:tc>
          <w:tcPr>
            <w:tcW w:w="2693" w:type="dxa"/>
          </w:tcPr>
          <w:p w14:paraId="2D866F96" w14:textId="77777777" w:rsidR="0085583A" w:rsidRDefault="00A73B61" w:rsidP="0085583A">
            <w:pPr>
              <w:ind w:left="142" w:hanging="142"/>
              <w:rPr>
                <w:noProof/>
                <w:lang w:eastAsia="en-GB"/>
              </w:rPr>
            </w:pPr>
            <w:r>
              <w:rPr>
                <w:noProof/>
                <w:lang w:eastAsia="en-GB"/>
              </w:rPr>
              <w:t>Light Red (</w:t>
            </w:r>
            <w:r w:rsidRPr="00A73B61">
              <w:rPr>
                <w:noProof/>
                <w:lang w:eastAsia="en-GB"/>
              </w:rPr>
              <w:t>#F75B70</w:t>
            </w:r>
            <w:r>
              <w:rPr>
                <w:noProof/>
                <w:lang w:eastAsia="en-GB"/>
              </w:rPr>
              <w:t>)</w:t>
            </w:r>
          </w:p>
        </w:tc>
        <w:tc>
          <w:tcPr>
            <w:tcW w:w="3061" w:type="dxa"/>
          </w:tcPr>
          <w:sdt>
            <w:sdtPr>
              <w:id w:val="-1355721338"/>
              <w:placeholder>
                <w:docPart w:val="11D0DC31CB8F43B0BF57B0FD50D91FEE"/>
              </w:placeholder>
              <w:showingPlcHdr/>
            </w:sdtPr>
            <w:sdtEndPr/>
            <w:sdtContent>
              <w:p w14:paraId="197385D7" w14:textId="77777777" w:rsidR="0085583A" w:rsidRDefault="0085583A" w:rsidP="0085583A">
                <w:pPr>
                  <w:ind w:left="142" w:hanging="142"/>
                </w:pPr>
                <w:r w:rsidRPr="00EE78E6">
                  <w:rPr>
                    <w:rStyle w:val="PlaceholderText"/>
                  </w:rPr>
                  <w:t>Click here to enter text.</w:t>
                </w:r>
              </w:p>
            </w:sdtContent>
          </w:sdt>
        </w:tc>
      </w:tr>
      <w:tr w:rsidR="0085583A" w:rsidRPr="00576EA0" w14:paraId="68998AE8" w14:textId="77777777" w:rsidTr="004D3633">
        <w:tc>
          <w:tcPr>
            <w:tcW w:w="475" w:type="dxa"/>
          </w:tcPr>
          <w:p w14:paraId="28A4CA7D" w14:textId="77777777" w:rsidR="0085583A" w:rsidRDefault="004D3633" w:rsidP="0085583A">
            <w:pPr>
              <w:ind w:left="142" w:hanging="142"/>
              <w:rPr>
                <w:noProof/>
                <w:lang w:eastAsia="en-GB"/>
              </w:rPr>
            </w:pPr>
            <w:r>
              <w:rPr>
                <w:noProof/>
                <w:lang w:eastAsia="en-GB"/>
              </w:rPr>
              <w:t>5</w:t>
            </w:r>
          </w:p>
        </w:tc>
        <w:tc>
          <w:tcPr>
            <w:tcW w:w="2786" w:type="dxa"/>
          </w:tcPr>
          <w:p w14:paraId="54F8DDC6" w14:textId="77777777" w:rsidR="0085583A" w:rsidRPr="00F42E59" w:rsidRDefault="0085583A" w:rsidP="0085583A">
            <w:pPr>
              <w:ind w:left="142" w:hanging="142"/>
              <w:rPr>
                <w:noProof/>
                <w:lang w:eastAsia="en-GB"/>
              </w:rPr>
            </w:pPr>
            <w:r>
              <w:rPr>
                <w:noProof/>
                <w:lang w:eastAsia="en-GB"/>
              </w:rPr>
              <w:t xml:space="preserve">Link colour </w:t>
            </w:r>
          </w:p>
        </w:tc>
        <w:tc>
          <w:tcPr>
            <w:tcW w:w="2693" w:type="dxa"/>
          </w:tcPr>
          <w:p w14:paraId="6A60CFE4" w14:textId="77777777" w:rsidR="0085583A" w:rsidRDefault="00A73B61" w:rsidP="0085583A">
            <w:pPr>
              <w:ind w:left="142" w:hanging="142"/>
              <w:rPr>
                <w:noProof/>
                <w:lang w:eastAsia="en-GB"/>
              </w:rPr>
            </w:pPr>
            <w:r>
              <w:rPr>
                <w:noProof/>
                <w:lang w:eastAsia="en-GB"/>
              </w:rPr>
              <w:t>Light Blue (#0084b4)</w:t>
            </w:r>
          </w:p>
        </w:tc>
        <w:tc>
          <w:tcPr>
            <w:tcW w:w="3061" w:type="dxa"/>
          </w:tcPr>
          <w:sdt>
            <w:sdtPr>
              <w:id w:val="-234704433"/>
              <w:placeholder>
                <w:docPart w:val="F052254121814C409746FC955765D274"/>
              </w:placeholder>
              <w:showingPlcHdr/>
            </w:sdtPr>
            <w:sdtEndPr/>
            <w:sdtContent>
              <w:p w14:paraId="1F144B4D" w14:textId="77777777" w:rsidR="0085583A" w:rsidRDefault="0085583A" w:rsidP="0085583A">
                <w:pPr>
                  <w:ind w:left="142" w:hanging="142"/>
                </w:pPr>
                <w:r w:rsidRPr="00EE78E6">
                  <w:rPr>
                    <w:rStyle w:val="PlaceholderText"/>
                  </w:rPr>
                  <w:t>Click here to enter text.</w:t>
                </w:r>
              </w:p>
            </w:sdtContent>
          </w:sdt>
        </w:tc>
      </w:tr>
      <w:tr w:rsidR="004D3633" w:rsidRPr="00576EA0" w14:paraId="491B276A" w14:textId="77777777" w:rsidTr="004D3633">
        <w:tc>
          <w:tcPr>
            <w:tcW w:w="475" w:type="dxa"/>
          </w:tcPr>
          <w:p w14:paraId="6572E07D" w14:textId="77777777" w:rsidR="004D3633" w:rsidRDefault="004D3633" w:rsidP="004D3633">
            <w:pPr>
              <w:ind w:left="142" w:hanging="142"/>
              <w:rPr>
                <w:noProof/>
                <w:lang w:eastAsia="en-GB"/>
              </w:rPr>
            </w:pPr>
            <w:r>
              <w:rPr>
                <w:noProof/>
                <w:lang w:eastAsia="en-GB"/>
              </w:rPr>
              <w:t>6</w:t>
            </w:r>
          </w:p>
        </w:tc>
        <w:tc>
          <w:tcPr>
            <w:tcW w:w="2786" w:type="dxa"/>
          </w:tcPr>
          <w:p w14:paraId="031AFF12" w14:textId="77777777" w:rsidR="004D3633" w:rsidRDefault="004D3633" w:rsidP="004D3633">
            <w:pPr>
              <w:ind w:left="142" w:hanging="142"/>
              <w:rPr>
                <w:noProof/>
                <w:lang w:eastAsia="en-GB"/>
              </w:rPr>
            </w:pPr>
            <w:r>
              <w:rPr>
                <w:noProof/>
                <w:lang w:eastAsia="en-GB"/>
              </w:rPr>
              <w:t>Primary button colour</w:t>
            </w:r>
          </w:p>
        </w:tc>
        <w:tc>
          <w:tcPr>
            <w:tcW w:w="2693" w:type="dxa"/>
          </w:tcPr>
          <w:p w14:paraId="3DB7F8FB" w14:textId="77777777" w:rsidR="004D3633" w:rsidRDefault="004D3633" w:rsidP="004D3633">
            <w:pPr>
              <w:ind w:left="142" w:hanging="142"/>
              <w:rPr>
                <w:noProof/>
                <w:lang w:eastAsia="en-GB"/>
              </w:rPr>
            </w:pPr>
            <w:r>
              <w:rPr>
                <w:noProof/>
                <w:lang w:eastAsia="en-GB"/>
              </w:rPr>
              <w:t>Light Red (</w:t>
            </w:r>
            <w:r w:rsidRPr="00A73B61">
              <w:rPr>
                <w:noProof/>
                <w:lang w:eastAsia="en-GB"/>
              </w:rPr>
              <w:t>#F75B70</w:t>
            </w:r>
            <w:r>
              <w:rPr>
                <w:noProof/>
                <w:lang w:eastAsia="en-GB"/>
              </w:rPr>
              <w:t>)</w:t>
            </w:r>
          </w:p>
        </w:tc>
        <w:tc>
          <w:tcPr>
            <w:tcW w:w="3061" w:type="dxa"/>
          </w:tcPr>
          <w:sdt>
            <w:sdtPr>
              <w:id w:val="-263838542"/>
              <w:placeholder>
                <w:docPart w:val="9B87F5C4CF5D4C95BEBE6CB6CBA54137"/>
              </w:placeholder>
              <w:showingPlcHdr/>
            </w:sdtPr>
            <w:sdtEndPr/>
            <w:sdtContent>
              <w:p w14:paraId="55D78BCD" w14:textId="77777777" w:rsidR="004D3633" w:rsidRDefault="004D3633" w:rsidP="004D3633">
                <w:pPr>
                  <w:ind w:left="142" w:hanging="142"/>
                </w:pPr>
                <w:r w:rsidRPr="00EE78E6">
                  <w:rPr>
                    <w:rStyle w:val="PlaceholderText"/>
                  </w:rPr>
                  <w:t>Click here to enter text.</w:t>
                </w:r>
              </w:p>
            </w:sdtContent>
          </w:sdt>
        </w:tc>
      </w:tr>
      <w:tr w:rsidR="00A4188D" w:rsidRPr="00576EA0" w14:paraId="0098F6A7" w14:textId="77777777" w:rsidTr="004D3633">
        <w:tc>
          <w:tcPr>
            <w:tcW w:w="475" w:type="dxa"/>
          </w:tcPr>
          <w:p w14:paraId="09E7DEE8" w14:textId="77777777" w:rsidR="00A4188D" w:rsidRDefault="00A4188D" w:rsidP="004D3633">
            <w:pPr>
              <w:ind w:left="142" w:hanging="142"/>
              <w:rPr>
                <w:noProof/>
                <w:lang w:eastAsia="en-GB"/>
              </w:rPr>
            </w:pPr>
          </w:p>
        </w:tc>
        <w:tc>
          <w:tcPr>
            <w:tcW w:w="2786" w:type="dxa"/>
          </w:tcPr>
          <w:p w14:paraId="1F5F1734" w14:textId="4DD6E5C3" w:rsidR="00A4188D" w:rsidRDefault="00A4188D" w:rsidP="004D3633">
            <w:pPr>
              <w:ind w:left="142" w:hanging="142"/>
              <w:rPr>
                <w:noProof/>
                <w:lang w:eastAsia="en-GB"/>
              </w:rPr>
            </w:pPr>
            <w:r>
              <w:rPr>
                <w:noProof/>
                <w:lang w:eastAsia="en-GB"/>
              </w:rPr>
              <w:t>Secondary button colour</w:t>
            </w:r>
          </w:p>
        </w:tc>
        <w:tc>
          <w:tcPr>
            <w:tcW w:w="2693" w:type="dxa"/>
          </w:tcPr>
          <w:p w14:paraId="1E09E878" w14:textId="5BF58237" w:rsidR="00A4188D" w:rsidRDefault="008F679E" w:rsidP="004D3633">
            <w:pPr>
              <w:ind w:left="142" w:hanging="142"/>
              <w:rPr>
                <w:noProof/>
                <w:lang w:eastAsia="en-GB"/>
              </w:rPr>
            </w:pPr>
            <w:r>
              <w:rPr>
                <w:noProof/>
                <w:lang w:eastAsia="en-GB"/>
              </w:rPr>
              <w:t>Dark Grey (#6c757d)</w:t>
            </w:r>
          </w:p>
        </w:tc>
        <w:tc>
          <w:tcPr>
            <w:tcW w:w="3061" w:type="dxa"/>
          </w:tcPr>
          <w:sdt>
            <w:sdtPr>
              <w:id w:val="370339322"/>
              <w:placeholder>
                <w:docPart w:val="B0A1CF307682432F80A9D8F38F664F23"/>
              </w:placeholder>
              <w:showingPlcHdr/>
            </w:sdtPr>
            <w:sdtEndPr/>
            <w:sdtContent>
              <w:p w14:paraId="7D27F2C2" w14:textId="56CCD908" w:rsidR="00A4188D" w:rsidRDefault="00A4188D" w:rsidP="00A4188D">
                <w:pPr>
                  <w:ind w:left="142" w:hanging="142"/>
                </w:pPr>
                <w:r w:rsidRPr="00EE78E6">
                  <w:rPr>
                    <w:rStyle w:val="PlaceholderText"/>
                  </w:rPr>
                  <w:t>Click here to enter text.</w:t>
                </w:r>
              </w:p>
            </w:sdtContent>
          </w:sdt>
        </w:tc>
      </w:tr>
      <w:tr w:rsidR="0085583A" w:rsidRPr="00576EA0" w14:paraId="6E58D577" w14:textId="77777777" w:rsidTr="004D3633">
        <w:tc>
          <w:tcPr>
            <w:tcW w:w="475" w:type="dxa"/>
          </w:tcPr>
          <w:p w14:paraId="31C3F596" w14:textId="77777777" w:rsidR="0085583A" w:rsidRDefault="004D3633" w:rsidP="0085583A">
            <w:pPr>
              <w:ind w:left="142" w:hanging="142"/>
              <w:rPr>
                <w:noProof/>
                <w:lang w:eastAsia="en-GB"/>
              </w:rPr>
            </w:pPr>
            <w:r>
              <w:rPr>
                <w:noProof/>
                <w:lang w:eastAsia="en-GB"/>
              </w:rPr>
              <w:t>7</w:t>
            </w:r>
          </w:p>
        </w:tc>
        <w:tc>
          <w:tcPr>
            <w:tcW w:w="2786" w:type="dxa"/>
          </w:tcPr>
          <w:p w14:paraId="45B13A6F" w14:textId="77777777" w:rsidR="0085583A" w:rsidRDefault="0085583A" w:rsidP="0085583A">
            <w:pPr>
              <w:ind w:left="142" w:hanging="142"/>
              <w:rPr>
                <w:noProof/>
                <w:lang w:eastAsia="en-GB"/>
              </w:rPr>
            </w:pPr>
            <w:r>
              <w:rPr>
                <w:noProof/>
                <w:lang w:eastAsia="en-GB"/>
              </w:rPr>
              <w:t>Heading colour</w:t>
            </w:r>
          </w:p>
        </w:tc>
        <w:tc>
          <w:tcPr>
            <w:tcW w:w="2693" w:type="dxa"/>
          </w:tcPr>
          <w:p w14:paraId="3B1B7DFB" w14:textId="77777777" w:rsidR="0085583A" w:rsidRDefault="0085583A" w:rsidP="0085583A">
            <w:pPr>
              <w:ind w:left="142" w:hanging="142"/>
              <w:rPr>
                <w:noProof/>
                <w:lang w:eastAsia="en-GB"/>
              </w:rPr>
            </w:pPr>
            <w:r>
              <w:rPr>
                <w:noProof/>
                <w:lang w:eastAsia="en-GB"/>
              </w:rPr>
              <w:t>Black (#000000)</w:t>
            </w:r>
          </w:p>
        </w:tc>
        <w:tc>
          <w:tcPr>
            <w:tcW w:w="3061" w:type="dxa"/>
          </w:tcPr>
          <w:sdt>
            <w:sdtPr>
              <w:id w:val="-360504935"/>
              <w:placeholder>
                <w:docPart w:val="8BB1F0E2D8F5438D8A4140C01874A0B6"/>
              </w:placeholder>
              <w:showingPlcHdr/>
            </w:sdtPr>
            <w:sdtEndPr/>
            <w:sdtContent>
              <w:p w14:paraId="28BCCEDE" w14:textId="77777777" w:rsidR="0085583A" w:rsidRDefault="0085583A" w:rsidP="0085583A">
                <w:pPr>
                  <w:ind w:left="142" w:hanging="142"/>
                </w:pPr>
                <w:r w:rsidRPr="00EE78E6">
                  <w:rPr>
                    <w:rStyle w:val="PlaceholderText"/>
                  </w:rPr>
                  <w:t>Click here to enter text.</w:t>
                </w:r>
              </w:p>
            </w:sdtContent>
          </w:sdt>
        </w:tc>
      </w:tr>
      <w:tr w:rsidR="0085583A" w14:paraId="2DD7E576" w14:textId="77777777" w:rsidTr="004D3633">
        <w:trPr>
          <w:trHeight w:val="31"/>
        </w:trPr>
        <w:tc>
          <w:tcPr>
            <w:tcW w:w="475" w:type="dxa"/>
          </w:tcPr>
          <w:p w14:paraId="6102269F" w14:textId="77777777" w:rsidR="0085583A" w:rsidRDefault="004D3633" w:rsidP="0085583A">
            <w:pPr>
              <w:ind w:left="142" w:hanging="142"/>
            </w:pPr>
            <w:r>
              <w:t>8</w:t>
            </w:r>
          </w:p>
        </w:tc>
        <w:tc>
          <w:tcPr>
            <w:tcW w:w="2786" w:type="dxa"/>
          </w:tcPr>
          <w:p w14:paraId="2A908D49" w14:textId="77777777" w:rsidR="0085583A" w:rsidRDefault="0085583A" w:rsidP="0023538D">
            <w:r>
              <w:t>Default font family</w:t>
            </w:r>
          </w:p>
        </w:tc>
        <w:tc>
          <w:tcPr>
            <w:tcW w:w="2693" w:type="dxa"/>
          </w:tcPr>
          <w:p w14:paraId="0688F61A" w14:textId="77777777" w:rsidR="0085583A" w:rsidRDefault="00A73B61" w:rsidP="00964BC3">
            <w:pPr>
              <w:spacing w:after="60"/>
              <w:ind w:left="142" w:hanging="142"/>
            </w:pPr>
            <w:r>
              <w:t>Segoe UI</w:t>
            </w:r>
            <w:r w:rsidR="0085583A" w:rsidRPr="00CB4E3E">
              <w:t>,</w:t>
            </w:r>
            <w:r w:rsidR="0085583A">
              <w:t xml:space="preserve"> </w:t>
            </w:r>
            <w:r w:rsidR="0085583A" w:rsidRPr="00CB4E3E">
              <w:t>Arial,</w:t>
            </w:r>
            <w:r w:rsidR="0085583A">
              <w:t xml:space="preserve"> </w:t>
            </w:r>
            <w:r w:rsidR="0085583A" w:rsidRPr="00CB4E3E">
              <w:t>Helvetica</w:t>
            </w:r>
            <w:r>
              <w:t xml:space="preserve"> Neue, Roboto</w:t>
            </w:r>
            <w:r w:rsidR="0085583A" w:rsidRPr="00CB4E3E">
              <w:t>,</w:t>
            </w:r>
            <w:r w:rsidR="0085583A">
              <w:t xml:space="preserve"> </w:t>
            </w:r>
            <w:r w:rsidR="0085583A" w:rsidRPr="00CB4E3E">
              <w:t>sans-serif</w:t>
            </w:r>
          </w:p>
        </w:tc>
        <w:tc>
          <w:tcPr>
            <w:tcW w:w="3061" w:type="dxa"/>
          </w:tcPr>
          <w:sdt>
            <w:sdtPr>
              <w:id w:val="214937525"/>
              <w:placeholder>
                <w:docPart w:val="FB6B9AFEB6484294979DCCAE40CC87AE"/>
              </w:placeholder>
              <w:showingPlcHdr/>
            </w:sdtPr>
            <w:sdtEndPr/>
            <w:sdtContent>
              <w:p w14:paraId="4F55E8FC" w14:textId="77777777" w:rsidR="0085583A" w:rsidRDefault="0085583A" w:rsidP="0085583A">
                <w:pPr>
                  <w:ind w:left="142" w:hanging="142"/>
                </w:pPr>
                <w:r w:rsidRPr="00EE78E6">
                  <w:rPr>
                    <w:rStyle w:val="PlaceholderText"/>
                  </w:rPr>
                  <w:t>Click here to enter text.</w:t>
                </w:r>
              </w:p>
            </w:sdtContent>
          </w:sdt>
        </w:tc>
      </w:tr>
      <w:tr w:rsidR="0085583A" w14:paraId="2F604891" w14:textId="77777777" w:rsidTr="004D3633">
        <w:tc>
          <w:tcPr>
            <w:tcW w:w="475" w:type="dxa"/>
          </w:tcPr>
          <w:p w14:paraId="4E8AB882" w14:textId="77777777" w:rsidR="0085583A" w:rsidRDefault="004D3633" w:rsidP="0085583A">
            <w:pPr>
              <w:ind w:left="142" w:hanging="142"/>
              <w:rPr>
                <w:noProof/>
                <w:lang w:eastAsia="en-GB"/>
              </w:rPr>
            </w:pPr>
            <w:r>
              <w:rPr>
                <w:noProof/>
                <w:lang w:eastAsia="en-GB"/>
              </w:rPr>
              <w:t>9</w:t>
            </w:r>
          </w:p>
        </w:tc>
        <w:tc>
          <w:tcPr>
            <w:tcW w:w="2786" w:type="dxa"/>
          </w:tcPr>
          <w:p w14:paraId="3AD5287F" w14:textId="77777777" w:rsidR="0085583A" w:rsidRPr="00F42E59" w:rsidRDefault="0085583A" w:rsidP="0085583A">
            <w:pPr>
              <w:ind w:left="142" w:hanging="142"/>
              <w:rPr>
                <w:noProof/>
                <w:lang w:eastAsia="en-GB"/>
              </w:rPr>
            </w:pPr>
            <w:r>
              <w:rPr>
                <w:noProof/>
                <w:lang w:eastAsia="en-GB"/>
              </w:rPr>
              <w:t>Footer background colour</w:t>
            </w:r>
          </w:p>
        </w:tc>
        <w:tc>
          <w:tcPr>
            <w:tcW w:w="2693" w:type="dxa"/>
          </w:tcPr>
          <w:p w14:paraId="1E7F5EBD" w14:textId="77777777" w:rsidR="0085583A" w:rsidRDefault="0085583A" w:rsidP="0085583A">
            <w:pPr>
              <w:ind w:left="142" w:hanging="142"/>
              <w:rPr>
                <w:noProof/>
                <w:lang w:eastAsia="en-GB"/>
              </w:rPr>
            </w:pPr>
            <w:r>
              <w:rPr>
                <w:noProof/>
                <w:lang w:eastAsia="en-GB"/>
              </w:rPr>
              <w:t>White (#ffffff)</w:t>
            </w:r>
          </w:p>
        </w:tc>
        <w:tc>
          <w:tcPr>
            <w:tcW w:w="3061" w:type="dxa"/>
          </w:tcPr>
          <w:sdt>
            <w:sdtPr>
              <w:id w:val="1436792165"/>
              <w:placeholder>
                <w:docPart w:val="EF89532252BF4BD58916DA62416C4AD6"/>
              </w:placeholder>
              <w:showingPlcHdr/>
            </w:sdtPr>
            <w:sdtEndPr/>
            <w:sdtContent>
              <w:p w14:paraId="176240E5" w14:textId="77777777" w:rsidR="0085583A" w:rsidRDefault="0085583A" w:rsidP="0085583A">
                <w:pPr>
                  <w:ind w:left="142" w:hanging="142"/>
                </w:pPr>
                <w:r w:rsidRPr="00EE78E6">
                  <w:rPr>
                    <w:rStyle w:val="PlaceholderText"/>
                  </w:rPr>
                  <w:t>Click here to enter text.</w:t>
                </w:r>
              </w:p>
            </w:sdtContent>
          </w:sdt>
        </w:tc>
      </w:tr>
      <w:tr w:rsidR="0085583A" w14:paraId="37E8B273" w14:textId="77777777" w:rsidTr="004D3633">
        <w:tc>
          <w:tcPr>
            <w:tcW w:w="475" w:type="dxa"/>
          </w:tcPr>
          <w:p w14:paraId="1BCC9F12" w14:textId="77777777" w:rsidR="0085583A" w:rsidRDefault="004D3633" w:rsidP="0085583A">
            <w:pPr>
              <w:ind w:left="142" w:hanging="142"/>
              <w:rPr>
                <w:noProof/>
                <w:lang w:eastAsia="en-GB"/>
              </w:rPr>
            </w:pPr>
            <w:r>
              <w:rPr>
                <w:noProof/>
                <w:lang w:eastAsia="en-GB"/>
              </w:rPr>
              <w:t>10</w:t>
            </w:r>
          </w:p>
        </w:tc>
        <w:tc>
          <w:tcPr>
            <w:tcW w:w="2786" w:type="dxa"/>
          </w:tcPr>
          <w:p w14:paraId="13FF3874" w14:textId="77777777" w:rsidR="0085583A" w:rsidRDefault="0085583A" w:rsidP="0085583A">
            <w:pPr>
              <w:ind w:left="142" w:hanging="142"/>
              <w:rPr>
                <w:noProof/>
                <w:lang w:eastAsia="en-GB"/>
              </w:rPr>
            </w:pPr>
            <w:r>
              <w:rPr>
                <w:noProof/>
                <w:lang w:eastAsia="en-GB"/>
              </w:rPr>
              <w:t>Footer text colour</w:t>
            </w:r>
          </w:p>
        </w:tc>
        <w:tc>
          <w:tcPr>
            <w:tcW w:w="2693" w:type="dxa"/>
          </w:tcPr>
          <w:p w14:paraId="4125757C" w14:textId="77777777" w:rsidR="0085583A" w:rsidRDefault="00A73B61" w:rsidP="0085583A">
            <w:pPr>
              <w:ind w:left="142" w:hanging="142"/>
              <w:rPr>
                <w:noProof/>
                <w:lang w:eastAsia="en-GB"/>
              </w:rPr>
            </w:pPr>
            <w:r>
              <w:rPr>
                <w:noProof/>
                <w:lang w:eastAsia="en-GB"/>
              </w:rPr>
              <w:t>Dark Grey (#6c757d)</w:t>
            </w:r>
          </w:p>
        </w:tc>
        <w:tc>
          <w:tcPr>
            <w:tcW w:w="3061" w:type="dxa"/>
          </w:tcPr>
          <w:sdt>
            <w:sdtPr>
              <w:id w:val="-277408031"/>
              <w:placeholder>
                <w:docPart w:val="C358036E2A104940B4EC59D51F7A5C59"/>
              </w:placeholder>
              <w:showingPlcHdr/>
            </w:sdtPr>
            <w:sdtEndPr/>
            <w:sdtContent>
              <w:p w14:paraId="5518EA7D" w14:textId="77777777" w:rsidR="0085583A" w:rsidRDefault="0085583A" w:rsidP="0085583A">
                <w:pPr>
                  <w:ind w:left="142" w:hanging="142"/>
                </w:pPr>
                <w:r w:rsidRPr="00EE78E6">
                  <w:rPr>
                    <w:rStyle w:val="PlaceholderText"/>
                  </w:rPr>
                  <w:t>Click here to enter text.</w:t>
                </w:r>
              </w:p>
            </w:sdtContent>
          </w:sdt>
        </w:tc>
      </w:tr>
    </w:tbl>
    <w:p w14:paraId="7512B4F9" w14:textId="77777777" w:rsidR="00096C98" w:rsidRDefault="0002382F" w:rsidP="00A579D5">
      <w:pPr>
        <w:pStyle w:val="Heading2"/>
        <w:spacing w:before="240"/>
        <w:ind w:left="142" w:hanging="142"/>
      </w:pPr>
      <w:hyperlink r:id="rId12" w:history="1">
        <w:r w:rsidR="007050BF" w:rsidRPr="004D3633">
          <w:rPr>
            <w:rStyle w:val="Hyperlink"/>
          </w:rPr>
          <w:t xml:space="preserve">Home </w:t>
        </w:r>
        <w:r w:rsidR="008712A5">
          <w:rPr>
            <w:rStyle w:val="Hyperlink"/>
          </w:rPr>
          <w:t>p</w:t>
        </w:r>
        <w:r w:rsidR="007050BF" w:rsidRPr="004D3633">
          <w:rPr>
            <w:rStyle w:val="Hyperlink"/>
          </w:rPr>
          <w:t>age</w:t>
        </w:r>
      </w:hyperlink>
    </w:p>
    <w:p w14:paraId="69B5B46F" w14:textId="77777777" w:rsidR="0023538D" w:rsidRPr="0023538D" w:rsidRDefault="0023538D" w:rsidP="0023538D">
      <w:r>
        <w:t>The home page is the first page a visitor sees upon arriving at your CalmView site. It contains the configurable elements below.</w:t>
      </w:r>
    </w:p>
    <w:p w14:paraId="7AD7E973" w14:textId="77777777" w:rsidR="0023538D" w:rsidRPr="0023538D" w:rsidRDefault="0023538D" w:rsidP="0023538D">
      <w:pPr>
        <w:jc w:val="center"/>
      </w:pPr>
      <w:r>
        <w:rPr>
          <w:noProof/>
        </w:rPr>
        <w:drawing>
          <wp:inline distT="0" distB="0" distL="0" distR="0" wp14:anchorId="6CEF9A0E" wp14:editId="3EF5F5DC">
            <wp:extent cx="5040000" cy="2340000"/>
            <wp:effectExtent l="19050" t="19050" r="2730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6439"/>
                    <a:stretch/>
                  </pic:blipFill>
                  <pic:spPr bwMode="auto">
                    <a:xfrm>
                      <a:off x="0" y="0"/>
                      <a:ext cx="5040000" cy="2340000"/>
                    </a:xfrm>
                    <a:prstGeom prst="rect">
                      <a:avLst/>
                    </a:prstGeom>
                    <a:noFill/>
                    <a:ln w="9525" cap="flat" cmpd="sng" algn="ctr">
                      <a:solidFill>
                        <a:srgbClr val="0510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23ECE5" w14:textId="77777777" w:rsidR="007050BF" w:rsidRDefault="007050BF" w:rsidP="007050BF">
      <w:pPr>
        <w:pStyle w:val="Heading3"/>
      </w:pPr>
      <w:r>
        <w:t xml:space="preserve">Banner </w:t>
      </w:r>
      <w:r w:rsidR="008712A5">
        <w:t>i</w:t>
      </w:r>
      <w:r>
        <w:t>mage</w:t>
      </w:r>
    </w:p>
    <w:p w14:paraId="2543DA72" w14:textId="1F7B501F" w:rsidR="007050BF" w:rsidRDefault="007050BF" w:rsidP="007050BF">
      <w:r>
        <w:t>This image will be shown behind the search box. It is best as a .jpg or .png</w:t>
      </w:r>
      <w:r w:rsidR="002A31AD">
        <w:t>. It should have large dimensions and be under 1 MB</w:t>
      </w:r>
      <w:r>
        <w:t>. Please provide the filename below.</w:t>
      </w:r>
    </w:p>
    <w:tbl>
      <w:tblPr>
        <w:tblStyle w:val="TableGrid"/>
        <w:tblW w:w="0" w:type="auto"/>
        <w:tblLook w:val="04A0" w:firstRow="1" w:lastRow="0" w:firstColumn="1" w:lastColumn="0" w:noHBand="0" w:noVBand="1"/>
      </w:tblPr>
      <w:tblGrid>
        <w:gridCol w:w="9010"/>
      </w:tblGrid>
      <w:tr w:rsidR="007050BF" w14:paraId="62785C86" w14:textId="77777777" w:rsidTr="007050BF">
        <w:trPr>
          <w:trHeight w:val="113"/>
        </w:trPr>
        <w:tc>
          <w:tcPr>
            <w:tcW w:w="9912" w:type="dxa"/>
          </w:tcPr>
          <w:sdt>
            <w:sdtPr>
              <w:id w:val="-2039808290"/>
              <w:placeholder>
                <w:docPart w:val="C1FD2F0C86A544C091D0CE1AE3A39AE8"/>
              </w:placeholder>
              <w:showingPlcHdr/>
            </w:sdtPr>
            <w:sdtEndPr/>
            <w:sdtContent>
              <w:p w14:paraId="3720054E" w14:textId="77777777" w:rsidR="007050BF" w:rsidRDefault="007050BF" w:rsidP="007050BF">
                <w:pPr>
                  <w:ind w:left="142" w:hanging="142"/>
                </w:pPr>
                <w:r w:rsidRPr="00EE78E6">
                  <w:rPr>
                    <w:rStyle w:val="PlaceholderText"/>
                  </w:rPr>
                  <w:t>Click here to enter text.</w:t>
                </w:r>
              </w:p>
            </w:sdtContent>
          </w:sdt>
        </w:tc>
      </w:tr>
    </w:tbl>
    <w:p w14:paraId="3E825CB1" w14:textId="77777777" w:rsidR="007050BF" w:rsidRDefault="007050BF" w:rsidP="007050BF">
      <w:pPr>
        <w:pStyle w:val="Heading3"/>
      </w:pPr>
      <w:r>
        <w:t xml:space="preserve">Popular </w:t>
      </w:r>
      <w:r w:rsidR="008712A5">
        <w:t>s</w:t>
      </w:r>
      <w:r>
        <w:t>earches</w:t>
      </w:r>
    </w:p>
    <w:p w14:paraId="2A2ACE3D" w14:textId="634D0CD6" w:rsidR="007050BF" w:rsidRDefault="007050BF" w:rsidP="007050BF">
      <w:r>
        <w:t>Below the search box, you can suggest searches to visitors (e.g. ‘Parish registers’). Clicking one of these will search for the words in the popular search.</w:t>
      </w:r>
      <w:r w:rsidR="00EE2411">
        <w:t xml:space="preserve"> To</w:t>
      </w:r>
      <w:r w:rsidR="0023538D">
        <w:t xml:space="preserve"> use these, p</w:t>
      </w:r>
      <w:r>
        <w:t>lease provide 5-10</w:t>
      </w:r>
      <w:r w:rsidR="00EE2411">
        <w:t xml:space="preserve"> </w:t>
      </w:r>
      <w:r>
        <w:t>below.</w:t>
      </w:r>
      <w:r w:rsidRPr="007050BF">
        <w:t xml:space="preserve"> </w:t>
      </w:r>
    </w:p>
    <w:tbl>
      <w:tblPr>
        <w:tblStyle w:val="TableGrid"/>
        <w:tblW w:w="0" w:type="auto"/>
        <w:tblLook w:val="04A0" w:firstRow="1" w:lastRow="0" w:firstColumn="1" w:lastColumn="0" w:noHBand="0" w:noVBand="1"/>
      </w:tblPr>
      <w:tblGrid>
        <w:gridCol w:w="9010"/>
      </w:tblGrid>
      <w:tr w:rsidR="007050BF" w14:paraId="1CB4FE15" w14:textId="77777777" w:rsidTr="00E836DF">
        <w:trPr>
          <w:trHeight w:val="680"/>
        </w:trPr>
        <w:tc>
          <w:tcPr>
            <w:tcW w:w="9010" w:type="dxa"/>
          </w:tcPr>
          <w:sdt>
            <w:sdtPr>
              <w:id w:val="594444733"/>
              <w:placeholder>
                <w:docPart w:val="AF183F33670A46B781846EB4B0CBD0B0"/>
              </w:placeholder>
            </w:sdtPr>
            <w:sdtEndPr/>
            <w:sdtContent>
              <w:p w14:paraId="26B0CCE4" w14:textId="237857F1" w:rsidR="00E836DF" w:rsidRDefault="00E836DF" w:rsidP="00E836DF">
                <w:pPr>
                  <w:ind w:left="142" w:hanging="142"/>
                </w:pPr>
              </w:p>
              <w:p w14:paraId="4736CF21" w14:textId="6FDEEA50" w:rsidR="007050BF" w:rsidRDefault="0002382F" w:rsidP="00E836DF">
                <w:pPr>
                  <w:ind w:left="142" w:hanging="142"/>
                </w:pPr>
              </w:p>
            </w:sdtContent>
          </w:sdt>
        </w:tc>
      </w:tr>
    </w:tbl>
    <w:p w14:paraId="66841DFB" w14:textId="77777777" w:rsidR="0023538D" w:rsidRDefault="0023538D" w:rsidP="0023538D">
      <w:pPr>
        <w:spacing w:before="240"/>
        <w:jc w:val="center"/>
      </w:pPr>
      <w:r>
        <w:rPr>
          <w:noProof/>
        </w:rPr>
        <w:drawing>
          <wp:inline distT="0" distB="0" distL="0" distR="0" wp14:anchorId="70B97C31" wp14:editId="16DE68CD">
            <wp:extent cx="5040000" cy="1746000"/>
            <wp:effectExtent l="19050" t="19050" r="2730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739" b="55686"/>
                    <a:stretch/>
                  </pic:blipFill>
                  <pic:spPr bwMode="auto">
                    <a:xfrm>
                      <a:off x="0" y="0"/>
                      <a:ext cx="5040000" cy="1746000"/>
                    </a:xfrm>
                    <a:prstGeom prst="rect">
                      <a:avLst/>
                    </a:prstGeom>
                    <a:noFill/>
                    <a:ln w="9525" cap="flat" cmpd="sng" algn="ctr">
                      <a:solidFill>
                        <a:srgbClr val="0510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757741" w14:textId="4F251623" w:rsidR="001003C2" w:rsidRDefault="001003C2" w:rsidP="007050BF">
      <w:pPr>
        <w:pStyle w:val="Heading3"/>
      </w:pPr>
      <w:r>
        <w:t>‘Browse the collection’ button</w:t>
      </w:r>
    </w:p>
    <w:p w14:paraId="5CCF186D" w14:textId="374E80B3" w:rsidR="001003C2" w:rsidRDefault="00953836" w:rsidP="001003C2">
      <w:r>
        <w:t>This button</w:t>
      </w:r>
      <w:r w:rsidR="00C071BB">
        <w:t xml:space="preserve"> appears below the welcome text and by default links to the </w:t>
      </w:r>
      <w:r w:rsidR="00336520">
        <w:t xml:space="preserve">Showcase. </w:t>
      </w:r>
      <w:r w:rsidR="00FD7583">
        <w:t>If you would like to change the button text or the link destination, please enter that in the Custom column below.</w:t>
      </w:r>
    </w:p>
    <w:tbl>
      <w:tblPr>
        <w:tblStyle w:val="TableGrid"/>
        <w:tblW w:w="0" w:type="auto"/>
        <w:tblLook w:val="04A0" w:firstRow="1" w:lastRow="0" w:firstColumn="1" w:lastColumn="0" w:noHBand="0" w:noVBand="1"/>
      </w:tblPr>
      <w:tblGrid>
        <w:gridCol w:w="988"/>
        <w:gridCol w:w="2835"/>
        <w:gridCol w:w="5187"/>
      </w:tblGrid>
      <w:tr w:rsidR="00F61186" w:rsidRPr="00024238" w14:paraId="06BD8F5F" w14:textId="77777777" w:rsidTr="00246570">
        <w:tc>
          <w:tcPr>
            <w:tcW w:w="988" w:type="dxa"/>
          </w:tcPr>
          <w:p w14:paraId="74A720AE" w14:textId="77777777" w:rsidR="00F61186" w:rsidRPr="00024238" w:rsidRDefault="00F61186" w:rsidP="003857F6">
            <w:pPr>
              <w:rPr>
                <w:b/>
              </w:rPr>
            </w:pPr>
            <w:r w:rsidRPr="00024238">
              <w:rPr>
                <w:b/>
              </w:rPr>
              <w:t>Element</w:t>
            </w:r>
          </w:p>
        </w:tc>
        <w:tc>
          <w:tcPr>
            <w:tcW w:w="2835" w:type="dxa"/>
          </w:tcPr>
          <w:p w14:paraId="4A9D9E95" w14:textId="77777777" w:rsidR="00F61186" w:rsidRPr="00024238" w:rsidRDefault="00F61186" w:rsidP="003857F6">
            <w:pPr>
              <w:rPr>
                <w:b/>
              </w:rPr>
            </w:pPr>
            <w:r w:rsidRPr="00024238">
              <w:rPr>
                <w:b/>
              </w:rPr>
              <w:t>Default</w:t>
            </w:r>
          </w:p>
        </w:tc>
        <w:tc>
          <w:tcPr>
            <w:tcW w:w="5187" w:type="dxa"/>
          </w:tcPr>
          <w:p w14:paraId="1BD99F36" w14:textId="77777777" w:rsidR="00F61186" w:rsidRPr="00024238" w:rsidRDefault="00F61186" w:rsidP="003857F6">
            <w:pPr>
              <w:rPr>
                <w:b/>
              </w:rPr>
            </w:pPr>
            <w:r w:rsidRPr="00024238">
              <w:rPr>
                <w:b/>
              </w:rPr>
              <w:t>Custom</w:t>
            </w:r>
          </w:p>
        </w:tc>
      </w:tr>
      <w:tr w:rsidR="00246570" w14:paraId="64EF4590" w14:textId="77777777" w:rsidTr="00246570">
        <w:tc>
          <w:tcPr>
            <w:tcW w:w="988" w:type="dxa"/>
          </w:tcPr>
          <w:p w14:paraId="3131DE31" w14:textId="2012EA33" w:rsidR="00246570" w:rsidRDefault="00246570" w:rsidP="00246570">
            <w:pPr>
              <w:ind w:left="142" w:hanging="142"/>
              <w:rPr>
                <w:noProof/>
                <w:lang w:eastAsia="en-GB"/>
              </w:rPr>
            </w:pPr>
            <w:r>
              <w:rPr>
                <w:noProof/>
                <w:lang w:eastAsia="en-GB"/>
              </w:rPr>
              <w:t>Text</w:t>
            </w:r>
          </w:p>
        </w:tc>
        <w:tc>
          <w:tcPr>
            <w:tcW w:w="2835" w:type="dxa"/>
          </w:tcPr>
          <w:p w14:paraId="6125DDDB" w14:textId="1369F6BA" w:rsidR="00246570" w:rsidRDefault="00246570" w:rsidP="00246570">
            <w:pPr>
              <w:ind w:left="142" w:hanging="142"/>
              <w:rPr>
                <w:noProof/>
                <w:lang w:eastAsia="en-GB"/>
              </w:rPr>
            </w:pPr>
            <w:r>
              <w:rPr>
                <w:noProof/>
                <w:lang w:eastAsia="en-GB"/>
              </w:rPr>
              <w:t>Browse the collection</w:t>
            </w:r>
          </w:p>
        </w:tc>
        <w:tc>
          <w:tcPr>
            <w:tcW w:w="5187" w:type="dxa"/>
          </w:tcPr>
          <w:sdt>
            <w:sdtPr>
              <w:id w:val="-419644237"/>
              <w:placeholder>
                <w:docPart w:val="406F96544F584964AB21A1D0EB2744EC"/>
              </w:placeholder>
              <w:showingPlcHdr/>
            </w:sdtPr>
            <w:sdtEndPr/>
            <w:sdtContent>
              <w:p w14:paraId="04BD1585" w14:textId="761D7575" w:rsidR="00246570" w:rsidRDefault="00246570" w:rsidP="00246570">
                <w:pPr>
                  <w:tabs>
                    <w:tab w:val="center" w:pos="2485"/>
                  </w:tabs>
                  <w:ind w:left="142" w:hanging="142"/>
                </w:pPr>
                <w:r w:rsidRPr="00EE78E6">
                  <w:rPr>
                    <w:rStyle w:val="PlaceholderText"/>
                  </w:rPr>
                  <w:t>Click here to enter text.</w:t>
                </w:r>
              </w:p>
            </w:sdtContent>
          </w:sdt>
        </w:tc>
      </w:tr>
      <w:tr w:rsidR="00246570" w14:paraId="2E19B379" w14:textId="77777777" w:rsidTr="00246570">
        <w:tc>
          <w:tcPr>
            <w:tcW w:w="988" w:type="dxa"/>
          </w:tcPr>
          <w:p w14:paraId="697C97EE" w14:textId="61FD27A5" w:rsidR="00246570" w:rsidRDefault="00246570" w:rsidP="00246570">
            <w:pPr>
              <w:ind w:left="142" w:hanging="142"/>
              <w:rPr>
                <w:noProof/>
                <w:lang w:eastAsia="en-GB"/>
              </w:rPr>
            </w:pPr>
            <w:r>
              <w:rPr>
                <w:noProof/>
                <w:lang w:eastAsia="en-GB"/>
              </w:rPr>
              <w:t>Link</w:t>
            </w:r>
          </w:p>
        </w:tc>
        <w:tc>
          <w:tcPr>
            <w:tcW w:w="2835" w:type="dxa"/>
          </w:tcPr>
          <w:p w14:paraId="6BDD82E3" w14:textId="04F3754A" w:rsidR="00246570" w:rsidRDefault="00246570" w:rsidP="00246570">
            <w:pPr>
              <w:ind w:left="142" w:hanging="142"/>
              <w:rPr>
                <w:noProof/>
                <w:lang w:eastAsia="en-GB"/>
              </w:rPr>
            </w:pPr>
            <w:r>
              <w:rPr>
                <w:noProof/>
                <w:lang w:eastAsia="en-GB"/>
              </w:rPr>
              <w:t>[CalmView]\showcase.aspx</w:t>
            </w:r>
          </w:p>
        </w:tc>
        <w:tc>
          <w:tcPr>
            <w:tcW w:w="5187" w:type="dxa"/>
          </w:tcPr>
          <w:sdt>
            <w:sdtPr>
              <w:id w:val="-1898502593"/>
              <w:placeholder>
                <w:docPart w:val="5278223841C441F4A3080994C5E864A5"/>
              </w:placeholder>
              <w:showingPlcHdr/>
            </w:sdtPr>
            <w:sdtEndPr/>
            <w:sdtContent>
              <w:p w14:paraId="2BF34137" w14:textId="72D48387" w:rsidR="00246570" w:rsidRDefault="00246570" w:rsidP="00246570">
                <w:pPr>
                  <w:ind w:left="142" w:hanging="142"/>
                </w:pPr>
                <w:r w:rsidRPr="00EE78E6">
                  <w:rPr>
                    <w:rStyle w:val="PlaceholderText"/>
                  </w:rPr>
                  <w:t>Click here to enter text.</w:t>
                </w:r>
              </w:p>
            </w:sdtContent>
          </w:sdt>
        </w:tc>
      </w:tr>
    </w:tbl>
    <w:p w14:paraId="757F026B" w14:textId="46AE9420" w:rsidR="007050BF" w:rsidRDefault="007050BF" w:rsidP="007050BF">
      <w:pPr>
        <w:pStyle w:val="Heading3"/>
      </w:pPr>
      <w:r>
        <w:lastRenderedPageBreak/>
        <w:t xml:space="preserve">Welcome </w:t>
      </w:r>
      <w:r w:rsidR="008712A5">
        <w:t>t</w:t>
      </w:r>
      <w:r>
        <w:t>ext</w:t>
      </w:r>
    </w:p>
    <w:p w14:paraId="248CB3B7" w14:textId="77777777" w:rsidR="0023538D" w:rsidRDefault="00F53852" w:rsidP="0023538D">
      <w:r>
        <w:t>E</w:t>
      </w:r>
      <w:r w:rsidR="007050BF">
        <w:t>nter any welcome text you would like displayed on the home page below.</w:t>
      </w:r>
      <w:r>
        <w:t xml:space="preserve"> The default text is shown at left.</w:t>
      </w:r>
    </w:p>
    <w:tbl>
      <w:tblPr>
        <w:tblStyle w:val="TableGrid"/>
        <w:tblW w:w="0" w:type="auto"/>
        <w:tblLook w:val="04A0" w:firstRow="1" w:lastRow="0" w:firstColumn="1" w:lastColumn="0" w:noHBand="0" w:noVBand="1"/>
      </w:tblPr>
      <w:tblGrid>
        <w:gridCol w:w="4339"/>
        <w:gridCol w:w="4671"/>
      </w:tblGrid>
      <w:tr w:rsidR="00F53852" w14:paraId="6A6D7D2F" w14:textId="77777777" w:rsidTr="00F53852">
        <w:trPr>
          <w:trHeight w:val="60"/>
        </w:trPr>
        <w:tc>
          <w:tcPr>
            <w:tcW w:w="4339" w:type="dxa"/>
          </w:tcPr>
          <w:p w14:paraId="44D73C3C" w14:textId="77777777" w:rsidR="00F53852" w:rsidRPr="00F53852" w:rsidRDefault="00F53852" w:rsidP="00EB5491">
            <w:pPr>
              <w:ind w:left="142" w:hanging="142"/>
              <w:rPr>
                <w:b/>
              </w:rPr>
            </w:pPr>
            <w:r w:rsidRPr="00F53852">
              <w:rPr>
                <w:b/>
              </w:rPr>
              <w:t>Default</w:t>
            </w:r>
          </w:p>
        </w:tc>
        <w:tc>
          <w:tcPr>
            <w:tcW w:w="4671" w:type="dxa"/>
          </w:tcPr>
          <w:p w14:paraId="102EB1F3" w14:textId="77777777" w:rsidR="00F53852" w:rsidRPr="00F53852" w:rsidRDefault="00F53852" w:rsidP="00EB5491">
            <w:pPr>
              <w:ind w:left="142" w:hanging="142"/>
              <w:rPr>
                <w:b/>
              </w:rPr>
            </w:pPr>
            <w:r w:rsidRPr="00F53852">
              <w:rPr>
                <w:b/>
              </w:rPr>
              <w:t>Custom</w:t>
            </w:r>
          </w:p>
        </w:tc>
      </w:tr>
      <w:tr w:rsidR="00F53852" w14:paraId="38CB120A" w14:textId="77777777" w:rsidTr="00F53852">
        <w:trPr>
          <w:trHeight w:val="1768"/>
        </w:trPr>
        <w:tc>
          <w:tcPr>
            <w:tcW w:w="4339" w:type="dxa"/>
          </w:tcPr>
          <w:p w14:paraId="05685FFA" w14:textId="77777777" w:rsidR="00F53852" w:rsidRPr="00B55C41" w:rsidRDefault="00F53852" w:rsidP="00F53852">
            <w:pPr>
              <w:pStyle w:val="NormalWeb"/>
              <w:rPr>
                <w:rFonts w:ascii="Verdana" w:hAnsi="Verdana"/>
                <w:color w:val="000000"/>
                <w:sz w:val="14"/>
                <w:szCs w:val="14"/>
              </w:rPr>
            </w:pPr>
            <w:r w:rsidRPr="00B55C41">
              <w:rPr>
                <w:rFonts w:ascii="Verdana" w:hAnsi="Verdana"/>
                <w:color w:val="000000"/>
                <w:sz w:val="14"/>
                <w:szCs w:val="14"/>
              </w:rPr>
              <w:t>Welcome to CalmView</w:t>
            </w:r>
          </w:p>
          <w:p w14:paraId="10369C84" w14:textId="77777777" w:rsidR="00F53852" w:rsidRPr="00F53852" w:rsidRDefault="00F53852" w:rsidP="00F53852">
            <w:pPr>
              <w:pStyle w:val="NormalWeb"/>
              <w:rPr>
                <w:rFonts w:ascii="Verdana" w:hAnsi="Verdana"/>
                <w:color w:val="000000"/>
                <w:sz w:val="17"/>
                <w:szCs w:val="17"/>
              </w:rPr>
            </w:pPr>
            <w:r w:rsidRPr="00B55C41">
              <w:rPr>
                <w:rFonts w:ascii="Verdana" w:hAnsi="Verdana"/>
                <w:color w:val="000000"/>
                <w:sz w:val="14"/>
                <w:szCs w:val="14"/>
              </w:rPr>
              <w:t>Welcome to our online catalogue.</w:t>
            </w:r>
            <w:r w:rsidRPr="00B55C41">
              <w:rPr>
                <w:rFonts w:ascii="Verdana" w:hAnsi="Verdana"/>
                <w:color w:val="000000"/>
                <w:sz w:val="14"/>
                <w:szCs w:val="14"/>
              </w:rPr>
              <w:br/>
              <w:t>The online catalogue contains collection and item level descriptions relating to the holdings of our organisation.</w:t>
            </w:r>
            <w:r w:rsidRPr="00B55C41">
              <w:rPr>
                <w:rFonts w:ascii="Verdana" w:hAnsi="Verdana"/>
                <w:color w:val="000000"/>
                <w:sz w:val="14"/>
                <w:szCs w:val="14"/>
              </w:rPr>
              <w:br/>
              <w:t>This includes manuscripts, bibliographic records, digital images of photographs and many other types of material held by us.</w:t>
            </w:r>
            <w:r w:rsidRPr="00B55C41">
              <w:rPr>
                <w:rFonts w:ascii="Verdana" w:hAnsi="Verdana"/>
                <w:color w:val="000000"/>
                <w:sz w:val="14"/>
                <w:szCs w:val="14"/>
              </w:rPr>
              <w:br/>
              <w:t>Please click on "About the catalogue" for more information on content, or one of the Search options to enter the catalogue.</w:t>
            </w:r>
          </w:p>
        </w:tc>
        <w:tc>
          <w:tcPr>
            <w:tcW w:w="4671" w:type="dxa"/>
          </w:tcPr>
          <w:sdt>
            <w:sdtPr>
              <w:id w:val="672150840"/>
              <w:placeholder>
                <w:docPart w:val="820E410715874F8F9E654E44B5D915B1"/>
              </w:placeholder>
              <w:showingPlcHdr/>
            </w:sdtPr>
            <w:sdtEndPr/>
            <w:sdtContent>
              <w:p w14:paraId="1A1F2B41" w14:textId="77777777" w:rsidR="00F53852" w:rsidRDefault="00F53852" w:rsidP="00EB5491">
                <w:pPr>
                  <w:ind w:left="142" w:hanging="142"/>
                </w:pPr>
                <w:r w:rsidRPr="00EE78E6">
                  <w:rPr>
                    <w:rStyle w:val="PlaceholderText"/>
                  </w:rPr>
                  <w:t>Click here to enter text.</w:t>
                </w:r>
              </w:p>
            </w:sdtContent>
          </w:sdt>
        </w:tc>
      </w:tr>
    </w:tbl>
    <w:p w14:paraId="617FD0AA" w14:textId="77777777" w:rsidR="007050BF" w:rsidRDefault="007050BF" w:rsidP="007050BF">
      <w:pPr>
        <w:pStyle w:val="Heading3"/>
      </w:pPr>
      <w:r>
        <w:t xml:space="preserve">Carousel </w:t>
      </w:r>
      <w:r w:rsidR="008712A5">
        <w:t>i</w:t>
      </w:r>
      <w:r>
        <w:t>mages</w:t>
      </w:r>
    </w:p>
    <w:p w14:paraId="7F74EB16" w14:textId="4AD1E916" w:rsidR="007050BF" w:rsidRDefault="007050BF" w:rsidP="007050BF">
      <w:r>
        <w:t>CalmView can cycle through a small number of images on the home page. It is best if these images are all the same dimensions, and it is best if they are .jpg or .png files</w:t>
      </w:r>
      <w:r w:rsidR="001A3727">
        <w:t xml:space="preserve"> under 1 MB</w:t>
      </w:r>
      <w:r>
        <w:t>. If you would like to display carousel images, please provide the filenames below.</w:t>
      </w:r>
      <w:r w:rsidRPr="007050BF">
        <w:t xml:space="preserve"> </w:t>
      </w:r>
      <w:r w:rsidR="00940994">
        <w:t>Captions can also be added over the bottoms of the images if you would like—just provide them below.</w:t>
      </w:r>
    </w:p>
    <w:tbl>
      <w:tblPr>
        <w:tblStyle w:val="TableGrid"/>
        <w:tblW w:w="0" w:type="auto"/>
        <w:tblLook w:val="04A0" w:firstRow="1" w:lastRow="0" w:firstColumn="1" w:lastColumn="0" w:noHBand="0" w:noVBand="1"/>
      </w:tblPr>
      <w:tblGrid>
        <w:gridCol w:w="2405"/>
        <w:gridCol w:w="6605"/>
      </w:tblGrid>
      <w:tr w:rsidR="00677F7C" w14:paraId="5D4C7FB9" w14:textId="77777777" w:rsidTr="00FB4830">
        <w:trPr>
          <w:trHeight w:val="60"/>
        </w:trPr>
        <w:tc>
          <w:tcPr>
            <w:tcW w:w="2405" w:type="dxa"/>
          </w:tcPr>
          <w:p w14:paraId="595385B2" w14:textId="56144BA1" w:rsidR="00677F7C" w:rsidRPr="00F53852" w:rsidRDefault="00677F7C" w:rsidP="003857F6">
            <w:pPr>
              <w:ind w:left="142" w:hanging="142"/>
              <w:rPr>
                <w:b/>
              </w:rPr>
            </w:pPr>
            <w:r>
              <w:rPr>
                <w:b/>
              </w:rPr>
              <w:t>Filename</w:t>
            </w:r>
          </w:p>
        </w:tc>
        <w:tc>
          <w:tcPr>
            <w:tcW w:w="6605" w:type="dxa"/>
          </w:tcPr>
          <w:p w14:paraId="743CD88D" w14:textId="7EF50D32" w:rsidR="00677F7C" w:rsidRPr="00F53852" w:rsidRDefault="00AA5B02" w:rsidP="003857F6">
            <w:pPr>
              <w:ind w:left="142" w:hanging="142"/>
              <w:rPr>
                <w:b/>
              </w:rPr>
            </w:pPr>
            <w:r>
              <w:rPr>
                <w:b/>
              </w:rPr>
              <w:t>Caption</w:t>
            </w:r>
          </w:p>
        </w:tc>
      </w:tr>
      <w:tr w:rsidR="00677F7C" w14:paraId="5837DC32" w14:textId="77777777" w:rsidTr="00FB4830">
        <w:trPr>
          <w:trHeight w:val="47"/>
        </w:trPr>
        <w:tc>
          <w:tcPr>
            <w:tcW w:w="2405" w:type="dxa"/>
          </w:tcPr>
          <w:sdt>
            <w:sdtPr>
              <w:id w:val="917835854"/>
              <w:placeholder>
                <w:docPart w:val="4D3C46F5EAF04C10977281F2DCA26AB7"/>
              </w:placeholder>
              <w:showingPlcHdr/>
            </w:sdtPr>
            <w:sdtEndPr/>
            <w:sdtContent>
              <w:p w14:paraId="7D399BF4" w14:textId="1932AF0F" w:rsidR="00677F7C" w:rsidRPr="00FB4830" w:rsidRDefault="00FB4830" w:rsidP="00FB4830">
                <w:pPr>
                  <w:ind w:left="142" w:hanging="142"/>
                </w:pPr>
                <w:r w:rsidRPr="00EE78E6">
                  <w:rPr>
                    <w:rStyle w:val="PlaceholderText"/>
                  </w:rPr>
                  <w:t>Click here to enter text.</w:t>
                </w:r>
              </w:p>
            </w:sdtContent>
          </w:sdt>
        </w:tc>
        <w:tc>
          <w:tcPr>
            <w:tcW w:w="6605" w:type="dxa"/>
          </w:tcPr>
          <w:sdt>
            <w:sdtPr>
              <w:id w:val="-1562240192"/>
              <w:placeholder>
                <w:docPart w:val="BE2633C6999842BBAAE6FA52BAB042FE"/>
              </w:placeholder>
              <w:showingPlcHdr/>
            </w:sdtPr>
            <w:sdtEndPr/>
            <w:sdtContent>
              <w:p w14:paraId="2620ED2F" w14:textId="77777777" w:rsidR="00677F7C" w:rsidRDefault="00677F7C" w:rsidP="003857F6">
                <w:pPr>
                  <w:ind w:left="142" w:hanging="142"/>
                </w:pPr>
                <w:r w:rsidRPr="00EE78E6">
                  <w:rPr>
                    <w:rStyle w:val="PlaceholderText"/>
                  </w:rPr>
                  <w:t>Click here to enter text.</w:t>
                </w:r>
              </w:p>
            </w:sdtContent>
          </w:sdt>
        </w:tc>
      </w:tr>
      <w:tr w:rsidR="00FB4830" w14:paraId="597C930E" w14:textId="77777777" w:rsidTr="00FB4830">
        <w:trPr>
          <w:trHeight w:val="47"/>
        </w:trPr>
        <w:tc>
          <w:tcPr>
            <w:tcW w:w="2405" w:type="dxa"/>
          </w:tcPr>
          <w:sdt>
            <w:sdtPr>
              <w:id w:val="-1649966391"/>
              <w:placeholder>
                <w:docPart w:val="6992B609B56B458E9041FDCA77A81EF9"/>
              </w:placeholder>
              <w:showingPlcHdr/>
            </w:sdtPr>
            <w:sdtEndPr/>
            <w:sdtContent>
              <w:p w14:paraId="6880A510" w14:textId="748C2A68" w:rsidR="00FB4830" w:rsidRDefault="00FB4830" w:rsidP="00FB4830">
                <w:pPr>
                  <w:ind w:left="142" w:hanging="142"/>
                </w:pPr>
                <w:r w:rsidRPr="00EE78E6">
                  <w:rPr>
                    <w:rStyle w:val="PlaceholderText"/>
                  </w:rPr>
                  <w:t>Click here to enter text.</w:t>
                </w:r>
              </w:p>
            </w:sdtContent>
          </w:sdt>
        </w:tc>
        <w:tc>
          <w:tcPr>
            <w:tcW w:w="6605" w:type="dxa"/>
          </w:tcPr>
          <w:sdt>
            <w:sdtPr>
              <w:id w:val="-1303460848"/>
              <w:placeholder>
                <w:docPart w:val="F6EDAD018B444C258EDBF41A17D822D4"/>
              </w:placeholder>
              <w:showingPlcHdr/>
            </w:sdtPr>
            <w:sdtEndPr/>
            <w:sdtContent>
              <w:p w14:paraId="2A494F86" w14:textId="3FC613B0" w:rsidR="00FB4830" w:rsidRDefault="00FB4830" w:rsidP="00FB4830">
                <w:pPr>
                  <w:ind w:left="142" w:hanging="142"/>
                </w:pPr>
                <w:r w:rsidRPr="00EE78E6">
                  <w:rPr>
                    <w:rStyle w:val="PlaceholderText"/>
                  </w:rPr>
                  <w:t>Click here to enter text.</w:t>
                </w:r>
              </w:p>
            </w:sdtContent>
          </w:sdt>
        </w:tc>
      </w:tr>
      <w:tr w:rsidR="00FB4830" w14:paraId="62C09C59" w14:textId="77777777" w:rsidTr="00FB4830">
        <w:trPr>
          <w:trHeight w:val="47"/>
        </w:trPr>
        <w:tc>
          <w:tcPr>
            <w:tcW w:w="2405" w:type="dxa"/>
          </w:tcPr>
          <w:sdt>
            <w:sdtPr>
              <w:id w:val="246075662"/>
              <w:placeholder>
                <w:docPart w:val="7552BB41D444442B9D1ED8D03561125D"/>
              </w:placeholder>
              <w:showingPlcHdr/>
            </w:sdtPr>
            <w:sdtEndPr/>
            <w:sdtContent>
              <w:p w14:paraId="6358F3F8" w14:textId="306F19AE" w:rsidR="00FB4830" w:rsidRDefault="00FB4830" w:rsidP="00FB4830">
                <w:pPr>
                  <w:ind w:left="142" w:hanging="142"/>
                </w:pPr>
                <w:r w:rsidRPr="00EE78E6">
                  <w:rPr>
                    <w:rStyle w:val="PlaceholderText"/>
                  </w:rPr>
                  <w:t>Click here to enter text.</w:t>
                </w:r>
              </w:p>
            </w:sdtContent>
          </w:sdt>
        </w:tc>
        <w:tc>
          <w:tcPr>
            <w:tcW w:w="6605" w:type="dxa"/>
          </w:tcPr>
          <w:sdt>
            <w:sdtPr>
              <w:id w:val="1671836589"/>
              <w:placeholder>
                <w:docPart w:val="5D05AFDDFCD747AA959FB9740313AF01"/>
              </w:placeholder>
              <w:showingPlcHdr/>
            </w:sdtPr>
            <w:sdtEndPr/>
            <w:sdtContent>
              <w:p w14:paraId="66944FA7" w14:textId="4476A34F" w:rsidR="00FB4830" w:rsidRDefault="00FB4830" w:rsidP="00FB4830">
                <w:pPr>
                  <w:ind w:left="142" w:hanging="142"/>
                </w:pPr>
                <w:r w:rsidRPr="00EE78E6">
                  <w:rPr>
                    <w:rStyle w:val="PlaceholderText"/>
                  </w:rPr>
                  <w:t>Click here to enter text.</w:t>
                </w:r>
              </w:p>
            </w:sdtContent>
          </w:sdt>
        </w:tc>
      </w:tr>
      <w:tr w:rsidR="00FB4830" w14:paraId="1582D941" w14:textId="77777777" w:rsidTr="00FB4830">
        <w:trPr>
          <w:trHeight w:val="47"/>
        </w:trPr>
        <w:tc>
          <w:tcPr>
            <w:tcW w:w="2405" w:type="dxa"/>
          </w:tcPr>
          <w:sdt>
            <w:sdtPr>
              <w:id w:val="-1192602188"/>
              <w:placeholder>
                <w:docPart w:val="16CA82A7C3A041CE8ABBE0D81C835E4F"/>
              </w:placeholder>
              <w:showingPlcHdr/>
            </w:sdtPr>
            <w:sdtEndPr/>
            <w:sdtContent>
              <w:p w14:paraId="3E345FEF" w14:textId="6C5FB4E1" w:rsidR="00FB4830" w:rsidRDefault="00FB4830" w:rsidP="00FB4830">
                <w:pPr>
                  <w:ind w:left="142" w:hanging="142"/>
                </w:pPr>
                <w:r w:rsidRPr="00EE78E6">
                  <w:rPr>
                    <w:rStyle w:val="PlaceholderText"/>
                  </w:rPr>
                  <w:t>Click here to enter text.</w:t>
                </w:r>
              </w:p>
            </w:sdtContent>
          </w:sdt>
        </w:tc>
        <w:tc>
          <w:tcPr>
            <w:tcW w:w="6605" w:type="dxa"/>
          </w:tcPr>
          <w:sdt>
            <w:sdtPr>
              <w:id w:val="851000523"/>
              <w:placeholder>
                <w:docPart w:val="3A50122842894006A61AA056DF225139"/>
              </w:placeholder>
              <w:showingPlcHdr/>
            </w:sdtPr>
            <w:sdtEndPr/>
            <w:sdtContent>
              <w:p w14:paraId="7A512199" w14:textId="2B47D875" w:rsidR="00FB4830" w:rsidRDefault="00FB4830" w:rsidP="00FB4830">
                <w:pPr>
                  <w:ind w:left="142" w:hanging="142"/>
                </w:pPr>
                <w:r w:rsidRPr="00EE78E6">
                  <w:rPr>
                    <w:rStyle w:val="PlaceholderText"/>
                  </w:rPr>
                  <w:t>Click here to enter text.</w:t>
                </w:r>
              </w:p>
            </w:sdtContent>
          </w:sdt>
        </w:tc>
      </w:tr>
      <w:tr w:rsidR="00FB4830" w14:paraId="533BA3F1" w14:textId="77777777" w:rsidTr="00FB4830">
        <w:trPr>
          <w:trHeight w:val="47"/>
        </w:trPr>
        <w:tc>
          <w:tcPr>
            <w:tcW w:w="2405" w:type="dxa"/>
          </w:tcPr>
          <w:sdt>
            <w:sdtPr>
              <w:id w:val="1216552064"/>
              <w:placeholder>
                <w:docPart w:val="0302E1C6CF28422CB44CD103B5A9D573"/>
              </w:placeholder>
              <w:showingPlcHdr/>
            </w:sdtPr>
            <w:sdtEndPr/>
            <w:sdtContent>
              <w:p w14:paraId="48FD50F4" w14:textId="50860EA8" w:rsidR="00FB4830" w:rsidRDefault="00FB4830" w:rsidP="00FB4830">
                <w:pPr>
                  <w:ind w:left="142" w:hanging="142"/>
                </w:pPr>
                <w:r w:rsidRPr="00EE78E6">
                  <w:rPr>
                    <w:rStyle w:val="PlaceholderText"/>
                  </w:rPr>
                  <w:t>Click here to enter text.</w:t>
                </w:r>
              </w:p>
            </w:sdtContent>
          </w:sdt>
        </w:tc>
        <w:tc>
          <w:tcPr>
            <w:tcW w:w="6605" w:type="dxa"/>
          </w:tcPr>
          <w:sdt>
            <w:sdtPr>
              <w:id w:val="-1673484782"/>
              <w:placeholder>
                <w:docPart w:val="3EDC84D75B81433A9F949512E14891BB"/>
              </w:placeholder>
              <w:showingPlcHdr/>
            </w:sdtPr>
            <w:sdtEndPr/>
            <w:sdtContent>
              <w:p w14:paraId="3917704A" w14:textId="655EBB78" w:rsidR="00FB4830" w:rsidRDefault="00FB4830" w:rsidP="00FB4830">
                <w:pPr>
                  <w:ind w:left="142" w:hanging="142"/>
                </w:pPr>
                <w:r w:rsidRPr="00EE78E6">
                  <w:rPr>
                    <w:rStyle w:val="PlaceholderText"/>
                  </w:rPr>
                  <w:t>Click here to enter text.</w:t>
                </w:r>
              </w:p>
            </w:sdtContent>
          </w:sdt>
        </w:tc>
      </w:tr>
    </w:tbl>
    <w:p w14:paraId="3235499C" w14:textId="77777777" w:rsidR="0023538D" w:rsidRDefault="0023538D" w:rsidP="0023538D">
      <w:pPr>
        <w:pStyle w:val="Heading3"/>
        <w:spacing w:before="240"/>
        <w:jc w:val="center"/>
      </w:pPr>
      <w:r>
        <w:rPr>
          <w:noProof/>
        </w:rPr>
        <w:drawing>
          <wp:inline distT="0" distB="0" distL="0" distR="0" wp14:anchorId="40D36EA3" wp14:editId="0A484214">
            <wp:extent cx="5040000" cy="2016000"/>
            <wp:effectExtent l="19050" t="19050" r="2730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785" b="905"/>
                    <a:stretch/>
                  </pic:blipFill>
                  <pic:spPr bwMode="auto">
                    <a:xfrm>
                      <a:off x="0" y="0"/>
                      <a:ext cx="5040000" cy="2016000"/>
                    </a:xfrm>
                    <a:prstGeom prst="rect">
                      <a:avLst/>
                    </a:prstGeom>
                    <a:noFill/>
                    <a:ln w="9525" cap="flat" cmpd="sng" algn="ctr">
                      <a:solidFill>
                        <a:srgbClr val="0510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55A24A" w14:textId="77777777" w:rsidR="007050BF" w:rsidRDefault="007050BF" w:rsidP="007050BF">
      <w:pPr>
        <w:pStyle w:val="Heading3"/>
      </w:pPr>
      <w:r>
        <w:t xml:space="preserve">Embedded </w:t>
      </w:r>
      <w:r w:rsidR="008712A5">
        <w:t>v</w:t>
      </w:r>
      <w:r>
        <w:t>ideo</w:t>
      </w:r>
    </w:p>
    <w:p w14:paraId="0D3FC8B4" w14:textId="77777777" w:rsidR="007050BF" w:rsidRDefault="007050BF" w:rsidP="007050BF">
      <w:r>
        <w:t>A video from a site like YouTube, as well as a title, subtitle, and description, can be shown on the home page. If you would like to display this, please enter the details below.</w:t>
      </w:r>
      <w:r w:rsidRPr="007050BF">
        <w:t xml:space="preserve"> </w:t>
      </w:r>
    </w:p>
    <w:tbl>
      <w:tblPr>
        <w:tblStyle w:val="TableGrid"/>
        <w:tblW w:w="0" w:type="auto"/>
        <w:tblLook w:val="04A0" w:firstRow="1" w:lastRow="0" w:firstColumn="1" w:lastColumn="0" w:noHBand="0" w:noVBand="1"/>
      </w:tblPr>
      <w:tblGrid>
        <w:gridCol w:w="1555"/>
        <w:gridCol w:w="7455"/>
      </w:tblGrid>
      <w:tr w:rsidR="007050BF" w14:paraId="583B43BD" w14:textId="77777777" w:rsidTr="007050BF">
        <w:trPr>
          <w:trHeight w:val="113"/>
        </w:trPr>
        <w:tc>
          <w:tcPr>
            <w:tcW w:w="1555" w:type="dxa"/>
          </w:tcPr>
          <w:p w14:paraId="6303505E" w14:textId="77777777" w:rsidR="007050BF" w:rsidRDefault="007050BF" w:rsidP="00A73B61">
            <w:pPr>
              <w:ind w:left="142" w:hanging="142"/>
            </w:pPr>
            <w:r>
              <w:t>Video URL</w:t>
            </w:r>
          </w:p>
        </w:tc>
        <w:tc>
          <w:tcPr>
            <w:tcW w:w="7455" w:type="dxa"/>
          </w:tcPr>
          <w:sdt>
            <w:sdtPr>
              <w:id w:val="-1020314078"/>
              <w:placeholder>
                <w:docPart w:val="BF5337C79CAD44F28C1CED522F58E203"/>
              </w:placeholder>
              <w:showingPlcHdr/>
            </w:sdtPr>
            <w:sdtEndPr/>
            <w:sdtContent>
              <w:p w14:paraId="112F2215" w14:textId="77777777" w:rsidR="007050BF" w:rsidRDefault="007050BF" w:rsidP="00A73B61">
                <w:pPr>
                  <w:ind w:left="142" w:hanging="142"/>
                </w:pPr>
                <w:r w:rsidRPr="00EE78E6">
                  <w:rPr>
                    <w:rStyle w:val="PlaceholderText"/>
                  </w:rPr>
                  <w:t>Click here to enter text.</w:t>
                </w:r>
              </w:p>
            </w:sdtContent>
          </w:sdt>
        </w:tc>
      </w:tr>
      <w:tr w:rsidR="007050BF" w14:paraId="0EB0E038" w14:textId="77777777" w:rsidTr="007050BF">
        <w:trPr>
          <w:trHeight w:val="113"/>
        </w:trPr>
        <w:tc>
          <w:tcPr>
            <w:tcW w:w="1555" w:type="dxa"/>
          </w:tcPr>
          <w:p w14:paraId="74A287C4" w14:textId="77777777" w:rsidR="007050BF" w:rsidRDefault="007050BF" w:rsidP="007050BF">
            <w:pPr>
              <w:ind w:left="142" w:hanging="142"/>
            </w:pPr>
            <w:r>
              <w:t>Title</w:t>
            </w:r>
          </w:p>
        </w:tc>
        <w:tc>
          <w:tcPr>
            <w:tcW w:w="7455" w:type="dxa"/>
          </w:tcPr>
          <w:sdt>
            <w:sdtPr>
              <w:id w:val="898180064"/>
              <w:placeholder>
                <w:docPart w:val="621E8633A4F54189A07E35715CC24EB8"/>
              </w:placeholder>
              <w:showingPlcHdr/>
            </w:sdtPr>
            <w:sdtEndPr/>
            <w:sdtContent>
              <w:p w14:paraId="1A3F6FCE" w14:textId="77777777" w:rsidR="007050BF" w:rsidRDefault="007050BF" w:rsidP="007050BF">
                <w:pPr>
                  <w:ind w:left="142" w:hanging="142"/>
                </w:pPr>
                <w:r w:rsidRPr="00EE78E6">
                  <w:rPr>
                    <w:rStyle w:val="PlaceholderText"/>
                  </w:rPr>
                  <w:t>Click here to enter text.</w:t>
                </w:r>
              </w:p>
            </w:sdtContent>
          </w:sdt>
        </w:tc>
      </w:tr>
      <w:tr w:rsidR="007050BF" w14:paraId="3372E860" w14:textId="77777777" w:rsidTr="007050BF">
        <w:trPr>
          <w:trHeight w:val="113"/>
        </w:trPr>
        <w:tc>
          <w:tcPr>
            <w:tcW w:w="1555" w:type="dxa"/>
          </w:tcPr>
          <w:p w14:paraId="32968888" w14:textId="77777777" w:rsidR="007050BF" w:rsidRDefault="007050BF" w:rsidP="007050BF">
            <w:pPr>
              <w:ind w:left="142" w:hanging="142"/>
            </w:pPr>
            <w:r>
              <w:t>Subtitle</w:t>
            </w:r>
          </w:p>
        </w:tc>
        <w:tc>
          <w:tcPr>
            <w:tcW w:w="7455" w:type="dxa"/>
          </w:tcPr>
          <w:sdt>
            <w:sdtPr>
              <w:id w:val="-881635211"/>
              <w:placeholder>
                <w:docPart w:val="94B1C63EB30346CFB447EB5F4581F377"/>
              </w:placeholder>
              <w:showingPlcHdr/>
            </w:sdtPr>
            <w:sdtEndPr/>
            <w:sdtContent>
              <w:p w14:paraId="5400881F" w14:textId="77777777" w:rsidR="007050BF" w:rsidRDefault="007050BF" w:rsidP="007050BF">
                <w:pPr>
                  <w:ind w:left="142" w:hanging="142"/>
                </w:pPr>
                <w:r w:rsidRPr="00EE78E6">
                  <w:rPr>
                    <w:rStyle w:val="PlaceholderText"/>
                  </w:rPr>
                  <w:t>Click here to enter text.</w:t>
                </w:r>
              </w:p>
            </w:sdtContent>
          </w:sdt>
        </w:tc>
      </w:tr>
      <w:tr w:rsidR="007050BF" w14:paraId="0677628F" w14:textId="77777777" w:rsidTr="00940994">
        <w:trPr>
          <w:trHeight w:val="983"/>
        </w:trPr>
        <w:tc>
          <w:tcPr>
            <w:tcW w:w="1555" w:type="dxa"/>
          </w:tcPr>
          <w:p w14:paraId="5A497FEB" w14:textId="77777777" w:rsidR="007050BF" w:rsidRDefault="007050BF" w:rsidP="007050BF">
            <w:pPr>
              <w:ind w:left="142" w:hanging="142"/>
            </w:pPr>
            <w:r>
              <w:t>Description</w:t>
            </w:r>
          </w:p>
        </w:tc>
        <w:tc>
          <w:tcPr>
            <w:tcW w:w="7455" w:type="dxa"/>
          </w:tcPr>
          <w:sdt>
            <w:sdtPr>
              <w:id w:val="1021668944"/>
              <w:placeholder>
                <w:docPart w:val="D280054A1B634152A9929C693B7B232E"/>
              </w:placeholder>
              <w:showingPlcHdr/>
            </w:sdtPr>
            <w:sdtEndPr/>
            <w:sdtContent>
              <w:p w14:paraId="50BD3A6E" w14:textId="77777777" w:rsidR="007050BF" w:rsidRDefault="007050BF" w:rsidP="007050BF">
                <w:pPr>
                  <w:ind w:left="142" w:hanging="142"/>
                </w:pPr>
                <w:r w:rsidRPr="00EE78E6">
                  <w:rPr>
                    <w:rStyle w:val="PlaceholderText"/>
                  </w:rPr>
                  <w:t>Click here to enter text.</w:t>
                </w:r>
              </w:p>
            </w:sdtContent>
          </w:sdt>
        </w:tc>
      </w:tr>
    </w:tbl>
    <w:p w14:paraId="5CE9717C" w14:textId="77777777" w:rsidR="00096C98" w:rsidRDefault="0002382F" w:rsidP="00A579D5">
      <w:pPr>
        <w:pStyle w:val="Heading2"/>
        <w:spacing w:before="240"/>
        <w:ind w:left="142" w:hanging="142"/>
      </w:pPr>
      <w:hyperlink r:id="rId15" w:history="1">
        <w:r w:rsidR="007050BF" w:rsidRPr="004D3633">
          <w:rPr>
            <w:rStyle w:val="Hyperlink"/>
          </w:rPr>
          <w:t>Header, Sidebar, and Footer</w:t>
        </w:r>
      </w:hyperlink>
    </w:p>
    <w:p w14:paraId="02B37C6A" w14:textId="77777777" w:rsidR="007050BF" w:rsidRDefault="007050BF" w:rsidP="007050BF">
      <w:r>
        <w:t>The header, sidebar, and footer are displayed on most pages in CalmView (the sidebar is not shown on the home page) and provide navigational aids and extra content.</w:t>
      </w:r>
    </w:p>
    <w:p w14:paraId="3AB8A43B" w14:textId="77777777" w:rsidR="00024238" w:rsidRDefault="00024238" w:rsidP="00F53852">
      <w:pPr>
        <w:pStyle w:val="Heading3"/>
      </w:pPr>
      <w:r>
        <w:t>Sidebar position</w:t>
      </w:r>
    </w:p>
    <w:p w14:paraId="58814E57" w14:textId="77777777" w:rsidR="00024238" w:rsidRDefault="00024238" w:rsidP="00024238">
      <w:r>
        <w:t>The sidebar can appear on either side of the screen.</w:t>
      </w:r>
    </w:p>
    <w:tbl>
      <w:tblPr>
        <w:tblStyle w:val="TableGrid"/>
        <w:tblW w:w="0" w:type="auto"/>
        <w:tblLook w:val="04A0" w:firstRow="1" w:lastRow="0" w:firstColumn="1" w:lastColumn="0" w:noHBand="0" w:noVBand="1"/>
      </w:tblPr>
      <w:tblGrid>
        <w:gridCol w:w="3003"/>
        <w:gridCol w:w="3003"/>
        <w:gridCol w:w="3004"/>
      </w:tblGrid>
      <w:tr w:rsidR="00024238" w14:paraId="5709E0B0" w14:textId="77777777" w:rsidTr="00024238">
        <w:tc>
          <w:tcPr>
            <w:tcW w:w="3003" w:type="dxa"/>
          </w:tcPr>
          <w:p w14:paraId="73A74774" w14:textId="77777777" w:rsidR="00024238" w:rsidRPr="00024238" w:rsidRDefault="00024238" w:rsidP="00024238">
            <w:pPr>
              <w:rPr>
                <w:b/>
              </w:rPr>
            </w:pPr>
            <w:r w:rsidRPr="00024238">
              <w:rPr>
                <w:b/>
              </w:rPr>
              <w:t>Element</w:t>
            </w:r>
          </w:p>
        </w:tc>
        <w:tc>
          <w:tcPr>
            <w:tcW w:w="3003" w:type="dxa"/>
          </w:tcPr>
          <w:p w14:paraId="736D23E6" w14:textId="77777777" w:rsidR="00024238" w:rsidRPr="00024238" w:rsidRDefault="00024238" w:rsidP="00024238">
            <w:pPr>
              <w:rPr>
                <w:b/>
              </w:rPr>
            </w:pPr>
            <w:r w:rsidRPr="00024238">
              <w:rPr>
                <w:b/>
              </w:rPr>
              <w:t>Default</w:t>
            </w:r>
          </w:p>
        </w:tc>
        <w:tc>
          <w:tcPr>
            <w:tcW w:w="3004" w:type="dxa"/>
          </w:tcPr>
          <w:p w14:paraId="3D072B03" w14:textId="77777777" w:rsidR="00024238" w:rsidRPr="00024238" w:rsidRDefault="00024238" w:rsidP="00024238">
            <w:pPr>
              <w:rPr>
                <w:b/>
              </w:rPr>
            </w:pPr>
            <w:r w:rsidRPr="00024238">
              <w:rPr>
                <w:b/>
              </w:rPr>
              <w:t>Custom</w:t>
            </w:r>
          </w:p>
        </w:tc>
      </w:tr>
      <w:tr w:rsidR="00024238" w14:paraId="0FDC7CA8" w14:textId="77777777" w:rsidTr="00024238">
        <w:tc>
          <w:tcPr>
            <w:tcW w:w="3003" w:type="dxa"/>
          </w:tcPr>
          <w:p w14:paraId="30FDAE88" w14:textId="77777777" w:rsidR="00024238" w:rsidRDefault="00024238" w:rsidP="00024238">
            <w:pPr>
              <w:ind w:left="142" w:hanging="142"/>
              <w:rPr>
                <w:noProof/>
                <w:lang w:eastAsia="en-GB"/>
              </w:rPr>
            </w:pPr>
            <w:r>
              <w:rPr>
                <w:noProof/>
                <w:lang w:eastAsia="en-GB"/>
              </w:rPr>
              <w:t>Sidebar position</w:t>
            </w:r>
          </w:p>
        </w:tc>
        <w:tc>
          <w:tcPr>
            <w:tcW w:w="3003" w:type="dxa"/>
          </w:tcPr>
          <w:p w14:paraId="0F1D7525" w14:textId="77777777" w:rsidR="00024238" w:rsidRDefault="00024238" w:rsidP="00024238">
            <w:pPr>
              <w:ind w:left="142" w:hanging="142"/>
              <w:rPr>
                <w:noProof/>
                <w:lang w:eastAsia="en-GB"/>
              </w:rPr>
            </w:pPr>
            <w:r>
              <w:rPr>
                <w:noProof/>
                <w:lang w:eastAsia="en-GB"/>
              </w:rPr>
              <w:t>Right</w:t>
            </w:r>
          </w:p>
        </w:tc>
        <w:tc>
          <w:tcPr>
            <w:tcW w:w="3004" w:type="dxa"/>
          </w:tcPr>
          <w:sdt>
            <w:sdtPr>
              <w:id w:val="283706364"/>
              <w:placeholder>
                <w:docPart w:val="B3F9008E9F5144C09B628F583F1B309D"/>
              </w:placeholder>
              <w:showingPlcHdr/>
              <w:dropDownList>
                <w:listItem w:value="Choose an item."/>
                <w:listItem w:displayText="Right" w:value="Right"/>
                <w:listItem w:displayText="Left" w:value="Left"/>
              </w:dropDownList>
            </w:sdtPr>
            <w:sdtEndPr/>
            <w:sdtContent>
              <w:p w14:paraId="7823C8D5" w14:textId="77777777" w:rsidR="00024238" w:rsidRDefault="00024238" w:rsidP="00024238">
                <w:pPr>
                  <w:ind w:left="142" w:hanging="142"/>
                </w:pPr>
                <w:r w:rsidRPr="005D62D4">
                  <w:rPr>
                    <w:rStyle w:val="PlaceholderText"/>
                  </w:rPr>
                  <w:t>Choose an item.</w:t>
                </w:r>
              </w:p>
            </w:sdtContent>
          </w:sdt>
        </w:tc>
      </w:tr>
    </w:tbl>
    <w:p w14:paraId="18A6F474" w14:textId="77777777" w:rsidR="00F53852" w:rsidRDefault="00F53852" w:rsidP="00F53852">
      <w:pPr>
        <w:pStyle w:val="Heading3"/>
      </w:pPr>
      <w:r>
        <w:t>Useful Links</w:t>
      </w:r>
    </w:p>
    <w:p w14:paraId="57FCBB30" w14:textId="77777777" w:rsidR="00F53852" w:rsidRPr="00F53852" w:rsidRDefault="00F53852" w:rsidP="00F53852">
      <w:r>
        <w:t>A series of useful links can be displayed in the sidebar to any site you wish—instructions on how to use the archive, interesting collections in your holdings, external archives search sites, or anything else. If you would like to display this, please enter the details below.</w:t>
      </w:r>
    </w:p>
    <w:tbl>
      <w:tblPr>
        <w:tblStyle w:val="TableGrid"/>
        <w:tblW w:w="9010" w:type="dxa"/>
        <w:tblLook w:val="04A0" w:firstRow="1" w:lastRow="0" w:firstColumn="1" w:lastColumn="0" w:noHBand="0" w:noVBand="1"/>
      </w:tblPr>
      <w:tblGrid>
        <w:gridCol w:w="2689"/>
        <w:gridCol w:w="6321"/>
      </w:tblGrid>
      <w:tr w:rsidR="00F53852" w14:paraId="299CDFF2" w14:textId="77777777" w:rsidTr="00F53852">
        <w:tc>
          <w:tcPr>
            <w:tcW w:w="2689" w:type="dxa"/>
          </w:tcPr>
          <w:p w14:paraId="15A6115B" w14:textId="77777777" w:rsidR="00F53852" w:rsidRPr="0085583A" w:rsidRDefault="00F53852" w:rsidP="00F53852">
            <w:pPr>
              <w:rPr>
                <w:b/>
              </w:rPr>
            </w:pPr>
            <w:r>
              <w:rPr>
                <w:b/>
              </w:rPr>
              <w:t>Display Text</w:t>
            </w:r>
          </w:p>
        </w:tc>
        <w:tc>
          <w:tcPr>
            <w:tcW w:w="6321" w:type="dxa"/>
          </w:tcPr>
          <w:p w14:paraId="1EF49FA3" w14:textId="77777777" w:rsidR="00F53852" w:rsidRPr="0085583A" w:rsidRDefault="00F53852" w:rsidP="00F53852">
            <w:pPr>
              <w:rPr>
                <w:b/>
              </w:rPr>
            </w:pPr>
            <w:r>
              <w:rPr>
                <w:b/>
              </w:rPr>
              <w:t>URL</w:t>
            </w:r>
          </w:p>
        </w:tc>
      </w:tr>
      <w:tr w:rsidR="00F53852" w14:paraId="0A1B4BED" w14:textId="77777777" w:rsidTr="00F53852">
        <w:tc>
          <w:tcPr>
            <w:tcW w:w="2689" w:type="dxa"/>
          </w:tcPr>
          <w:sdt>
            <w:sdtPr>
              <w:rPr>
                <w:sz w:val="20"/>
              </w:rPr>
              <w:id w:val="1245070821"/>
              <w:placeholder>
                <w:docPart w:val="4A0AE7A4F0D248C881CD1273BA8A3062"/>
              </w:placeholder>
              <w:showingPlcHdr/>
            </w:sdtPr>
            <w:sdtEndPr/>
            <w:sdtContent>
              <w:p w14:paraId="02481571" w14:textId="77777777" w:rsidR="00F53852" w:rsidRPr="00CB7ADD" w:rsidRDefault="00F53852" w:rsidP="00F53852">
                <w:pPr>
                  <w:ind w:left="142" w:hanging="142"/>
                  <w:rPr>
                    <w:sz w:val="20"/>
                  </w:rPr>
                </w:pPr>
                <w:r w:rsidRPr="00CB7ADD">
                  <w:rPr>
                    <w:rStyle w:val="PlaceholderText"/>
                    <w:sz w:val="20"/>
                  </w:rPr>
                  <w:t>Click here to enter text.</w:t>
                </w:r>
              </w:p>
            </w:sdtContent>
          </w:sdt>
        </w:tc>
        <w:tc>
          <w:tcPr>
            <w:tcW w:w="6321" w:type="dxa"/>
          </w:tcPr>
          <w:sdt>
            <w:sdtPr>
              <w:rPr>
                <w:sz w:val="20"/>
              </w:rPr>
              <w:id w:val="-1531407302"/>
              <w:placeholder>
                <w:docPart w:val="F69F63E9E8364E79948BAB8050A6A077"/>
              </w:placeholder>
              <w:showingPlcHdr/>
            </w:sdtPr>
            <w:sdtEndPr/>
            <w:sdtContent>
              <w:p w14:paraId="226B5151" w14:textId="77777777" w:rsidR="00F53852" w:rsidRPr="00CB7ADD" w:rsidRDefault="00F53852" w:rsidP="00F53852">
                <w:pPr>
                  <w:ind w:left="142" w:hanging="142"/>
                  <w:rPr>
                    <w:sz w:val="20"/>
                  </w:rPr>
                </w:pPr>
                <w:r w:rsidRPr="00CB7ADD">
                  <w:rPr>
                    <w:rStyle w:val="PlaceholderText"/>
                    <w:sz w:val="20"/>
                  </w:rPr>
                  <w:t>Click here to enter text.</w:t>
                </w:r>
              </w:p>
            </w:sdtContent>
          </w:sdt>
        </w:tc>
      </w:tr>
      <w:tr w:rsidR="00F53852" w14:paraId="407D893E" w14:textId="77777777" w:rsidTr="00F53852">
        <w:tc>
          <w:tcPr>
            <w:tcW w:w="2689" w:type="dxa"/>
          </w:tcPr>
          <w:sdt>
            <w:sdtPr>
              <w:rPr>
                <w:sz w:val="20"/>
              </w:rPr>
              <w:id w:val="-877850358"/>
              <w:placeholder>
                <w:docPart w:val="BD292DDB59784AAF8A6C50E6F3080660"/>
              </w:placeholder>
              <w:showingPlcHdr/>
            </w:sdtPr>
            <w:sdtEndPr/>
            <w:sdtContent>
              <w:p w14:paraId="543C6FC1" w14:textId="77777777" w:rsidR="00F53852" w:rsidRPr="00CB7ADD" w:rsidRDefault="00F53852" w:rsidP="00F53852">
                <w:pPr>
                  <w:ind w:left="142" w:hanging="142"/>
                  <w:rPr>
                    <w:sz w:val="20"/>
                  </w:rPr>
                </w:pPr>
                <w:r w:rsidRPr="00CB7ADD">
                  <w:rPr>
                    <w:rStyle w:val="PlaceholderText"/>
                    <w:sz w:val="20"/>
                  </w:rPr>
                  <w:t>Click here to enter text.</w:t>
                </w:r>
              </w:p>
            </w:sdtContent>
          </w:sdt>
        </w:tc>
        <w:tc>
          <w:tcPr>
            <w:tcW w:w="6321" w:type="dxa"/>
          </w:tcPr>
          <w:sdt>
            <w:sdtPr>
              <w:rPr>
                <w:sz w:val="20"/>
              </w:rPr>
              <w:id w:val="-426583047"/>
              <w:placeholder>
                <w:docPart w:val="3B1CB26F33F84882B3155E475318C779"/>
              </w:placeholder>
              <w:showingPlcHdr/>
            </w:sdtPr>
            <w:sdtEndPr/>
            <w:sdtContent>
              <w:p w14:paraId="2D9822D8" w14:textId="77777777" w:rsidR="00F53852" w:rsidRPr="00CB7ADD" w:rsidRDefault="00F53852" w:rsidP="00F53852">
                <w:pPr>
                  <w:ind w:left="142" w:hanging="142"/>
                  <w:rPr>
                    <w:sz w:val="20"/>
                  </w:rPr>
                </w:pPr>
                <w:r w:rsidRPr="00CB7ADD">
                  <w:rPr>
                    <w:rStyle w:val="PlaceholderText"/>
                    <w:sz w:val="20"/>
                  </w:rPr>
                  <w:t>Click here to enter text.</w:t>
                </w:r>
              </w:p>
            </w:sdtContent>
          </w:sdt>
        </w:tc>
      </w:tr>
      <w:tr w:rsidR="00F53852" w14:paraId="6EF9E69B" w14:textId="77777777" w:rsidTr="00F53852">
        <w:tc>
          <w:tcPr>
            <w:tcW w:w="2689" w:type="dxa"/>
          </w:tcPr>
          <w:sdt>
            <w:sdtPr>
              <w:rPr>
                <w:sz w:val="20"/>
              </w:rPr>
              <w:id w:val="1218476558"/>
              <w:placeholder>
                <w:docPart w:val="BE49286778DF400BA5BBB124DB735627"/>
              </w:placeholder>
              <w:showingPlcHdr/>
            </w:sdtPr>
            <w:sdtEndPr/>
            <w:sdtContent>
              <w:p w14:paraId="2B06E205" w14:textId="77777777" w:rsidR="00F53852" w:rsidRPr="00CB7ADD" w:rsidRDefault="00F53852" w:rsidP="00F53852">
                <w:pPr>
                  <w:ind w:left="142" w:hanging="142"/>
                  <w:rPr>
                    <w:sz w:val="20"/>
                  </w:rPr>
                </w:pPr>
                <w:r w:rsidRPr="00CB7ADD">
                  <w:rPr>
                    <w:rStyle w:val="PlaceholderText"/>
                    <w:sz w:val="20"/>
                  </w:rPr>
                  <w:t>Click here to enter text.</w:t>
                </w:r>
              </w:p>
            </w:sdtContent>
          </w:sdt>
        </w:tc>
        <w:tc>
          <w:tcPr>
            <w:tcW w:w="6321" w:type="dxa"/>
          </w:tcPr>
          <w:sdt>
            <w:sdtPr>
              <w:rPr>
                <w:sz w:val="20"/>
              </w:rPr>
              <w:id w:val="-1096713582"/>
              <w:placeholder>
                <w:docPart w:val="7B6204CCDCC046B686DE0A2FD907A367"/>
              </w:placeholder>
              <w:showingPlcHdr/>
            </w:sdtPr>
            <w:sdtEndPr/>
            <w:sdtContent>
              <w:p w14:paraId="4219B322" w14:textId="77777777" w:rsidR="00F53852" w:rsidRPr="00CB7ADD" w:rsidRDefault="00F53852" w:rsidP="00F53852">
                <w:pPr>
                  <w:ind w:left="142" w:hanging="142"/>
                  <w:rPr>
                    <w:sz w:val="20"/>
                  </w:rPr>
                </w:pPr>
                <w:r w:rsidRPr="00CB7ADD">
                  <w:rPr>
                    <w:rStyle w:val="PlaceholderText"/>
                    <w:sz w:val="20"/>
                  </w:rPr>
                  <w:t>Click here to enter text.</w:t>
                </w:r>
              </w:p>
            </w:sdtContent>
          </w:sdt>
        </w:tc>
      </w:tr>
      <w:tr w:rsidR="00F53852" w14:paraId="49386F03" w14:textId="77777777" w:rsidTr="00F53852">
        <w:tc>
          <w:tcPr>
            <w:tcW w:w="2689" w:type="dxa"/>
          </w:tcPr>
          <w:sdt>
            <w:sdtPr>
              <w:rPr>
                <w:sz w:val="20"/>
              </w:rPr>
              <w:id w:val="-1694365148"/>
              <w:placeholder>
                <w:docPart w:val="694FD66FA8A64E26B6EC93D707BDE89E"/>
              </w:placeholder>
              <w:showingPlcHdr/>
            </w:sdtPr>
            <w:sdtEndPr/>
            <w:sdtContent>
              <w:p w14:paraId="0410BE8D" w14:textId="77777777" w:rsidR="00F53852" w:rsidRPr="00CB7ADD" w:rsidRDefault="00F53852" w:rsidP="00F53852">
                <w:pPr>
                  <w:ind w:left="142" w:hanging="142"/>
                  <w:rPr>
                    <w:sz w:val="20"/>
                  </w:rPr>
                </w:pPr>
                <w:r w:rsidRPr="00CB7ADD">
                  <w:rPr>
                    <w:rStyle w:val="PlaceholderText"/>
                    <w:sz w:val="20"/>
                  </w:rPr>
                  <w:t>Click here to enter text.</w:t>
                </w:r>
              </w:p>
            </w:sdtContent>
          </w:sdt>
        </w:tc>
        <w:tc>
          <w:tcPr>
            <w:tcW w:w="6321" w:type="dxa"/>
          </w:tcPr>
          <w:sdt>
            <w:sdtPr>
              <w:rPr>
                <w:sz w:val="20"/>
              </w:rPr>
              <w:id w:val="1274826775"/>
              <w:placeholder>
                <w:docPart w:val="9E081FDFDFB74C318B416A7142C46ABB"/>
              </w:placeholder>
              <w:showingPlcHdr/>
            </w:sdtPr>
            <w:sdtEndPr/>
            <w:sdtContent>
              <w:p w14:paraId="116ACC9D" w14:textId="77777777" w:rsidR="00F53852" w:rsidRPr="00CB7ADD" w:rsidRDefault="00F53852" w:rsidP="00F53852">
                <w:pPr>
                  <w:ind w:left="142" w:hanging="142"/>
                  <w:rPr>
                    <w:sz w:val="20"/>
                  </w:rPr>
                </w:pPr>
                <w:r w:rsidRPr="00CB7ADD">
                  <w:rPr>
                    <w:rStyle w:val="PlaceholderText"/>
                    <w:sz w:val="20"/>
                  </w:rPr>
                  <w:t>Click here to enter text.</w:t>
                </w:r>
              </w:p>
            </w:sdtContent>
          </w:sdt>
        </w:tc>
      </w:tr>
      <w:tr w:rsidR="00F53852" w14:paraId="7050B676" w14:textId="77777777" w:rsidTr="00F53852">
        <w:tc>
          <w:tcPr>
            <w:tcW w:w="2689" w:type="dxa"/>
          </w:tcPr>
          <w:sdt>
            <w:sdtPr>
              <w:rPr>
                <w:sz w:val="20"/>
              </w:rPr>
              <w:id w:val="-621917386"/>
              <w:placeholder>
                <w:docPart w:val="137F699499A1429D83D47CEC3C51313D"/>
              </w:placeholder>
              <w:showingPlcHdr/>
            </w:sdtPr>
            <w:sdtEndPr/>
            <w:sdtContent>
              <w:p w14:paraId="1507A6FA" w14:textId="77777777" w:rsidR="00F53852" w:rsidRPr="00CB7ADD" w:rsidRDefault="00F53852" w:rsidP="00F53852">
                <w:pPr>
                  <w:ind w:left="142" w:hanging="142"/>
                  <w:rPr>
                    <w:sz w:val="20"/>
                  </w:rPr>
                </w:pPr>
                <w:r w:rsidRPr="00CB7ADD">
                  <w:rPr>
                    <w:rStyle w:val="PlaceholderText"/>
                    <w:sz w:val="20"/>
                  </w:rPr>
                  <w:t>Click here to enter text.</w:t>
                </w:r>
              </w:p>
            </w:sdtContent>
          </w:sdt>
        </w:tc>
        <w:tc>
          <w:tcPr>
            <w:tcW w:w="6321" w:type="dxa"/>
          </w:tcPr>
          <w:sdt>
            <w:sdtPr>
              <w:rPr>
                <w:sz w:val="20"/>
              </w:rPr>
              <w:id w:val="-1600483739"/>
              <w:placeholder>
                <w:docPart w:val="7C64FF1495E44DBBBBEF5C6226A72A50"/>
              </w:placeholder>
              <w:showingPlcHdr/>
            </w:sdtPr>
            <w:sdtEndPr/>
            <w:sdtContent>
              <w:p w14:paraId="619D72F9" w14:textId="77777777" w:rsidR="00F53852" w:rsidRPr="00CB7ADD" w:rsidRDefault="00F53852" w:rsidP="00F53852">
                <w:pPr>
                  <w:ind w:left="142" w:hanging="142"/>
                  <w:rPr>
                    <w:sz w:val="20"/>
                  </w:rPr>
                </w:pPr>
                <w:r w:rsidRPr="00CB7ADD">
                  <w:rPr>
                    <w:rStyle w:val="PlaceholderText"/>
                    <w:sz w:val="20"/>
                  </w:rPr>
                  <w:t>Click here to enter text.</w:t>
                </w:r>
              </w:p>
            </w:sdtContent>
          </w:sdt>
        </w:tc>
      </w:tr>
    </w:tbl>
    <w:p w14:paraId="6374BE4F" w14:textId="77777777" w:rsidR="00F53852" w:rsidRDefault="00F53852" w:rsidP="00F53852">
      <w:pPr>
        <w:pStyle w:val="Heading3"/>
      </w:pPr>
      <w:r>
        <w:t xml:space="preserve">Twitter </w:t>
      </w:r>
      <w:r w:rsidR="00024238">
        <w:t>f</w:t>
      </w:r>
      <w:r>
        <w:t>eed</w:t>
      </w:r>
    </w:p>
    <w:p w14:paraId="10B5B6D7" w14:textId="77777777" w:rsidR="00F53852" w:rsidRDefault="00F53852" w:rsidP="00F53852">
      <w:r>
        <w:t>A Twitter feed can be displayed in the sidebar, showing the newest content from this source. If you would like to display this, please enter the URL of the Twitter profile or list below (results for a specific hashtag cannot be displayed).</w:t>
      </w:r>
    </w:p>
    <w:tbl>
      <w:tblPr>
        <w:tblStyle w:val="TableGrid"/>
        <w:tblW w:w="0" w:type="auto"/>
        <w:tblLook w:val="04A0" w:firstRow="1" w:lastRow="0" w:firstColumn="1" w:lastColumn="0" w:noHBand="0" w:noVBand="1"/>
      </w:tblPr>
      <w:tblGrid>
        <w:gridCol w:w="9010"/>
      </w:tblGrid>
      <w:tr w:rsidR="00F53852" w14:paraId="385468CA" w14:textId="77777777" w:rsidTr="001F2ED0">
        <w:trPr>
          <w:trHeight w:val="113"/>
        </w:trPr>
        <w:tc>
          <w:tcPr>
            <w:tcW w:w="9912" w:type="dxa"/>
          </w:tcPr>
          <w:sdt>
            <w:sdtPr>
              <w:id w:val="1639225797"/>
              <w:placeholder>
                <w:docPart w:val="B8D22F0344264EE29602FB2A158E9329"/>
              </w:placeholder>
              <w:showingPlcHdr/>
            </w:sdtPr>
            <w:sdtEndPr/>
            <w:sdtContent>
              <w:p w14:paraId="26341D4A" w14:textId="77777777" w:rsidR="00F53852" w:rsidRDefault="00F53852" w:rsidP="001F2ED0">
                <w:pPr>
                  <w:ind w:left="142" w:hanging="142"/>
                </w:pPr>
                <w:r w:rsidRPr="00EE78E6">
                  <w:rPr>
                    <w:rStyle w:val="PlaceholderText"/>
                  </w:rPr>
                  <w:t>Click here to enter text.</w:t>
                </w:r>
              </w:p>
            </w:sdtContent>
          </w:sdt>
        </w:tc>
      </w:tr>
    </w:tbl>
    <w:p w14:paraId="1944DD1C" w14:textId="77777777" w:rsidR="003E6663" w:rsidRDefault="00F53852" w:rsidP="00F53852">
      <w:pPr>
        <w:pStyle w:val="Heading3"/>
      </w:pPr>
      <w:r>
        <w:t xml:space="preserve">Instagram </w:t>
      </w:r>
      <w:r w:rsidR="00024238">
        <w:t>i</w:t>
      </w:r>
      <w:r>
        <w:t>mage</w:t>
      </w:r>
    </w:p>
    <w:p w14:paraId="01E338D8" w14:textId="77777777" w:rsidR="00F53852" w:rsidRDefault="00F53852" w:rsidP="00F53852">
      <w:r>
        <w:t>An image from Instagram can be displayed in the sidebar, showing a specific photograph from that source. If you would like to display this, please enter the URL of the Instagram image below.</w:t>
      </w:r>
      <w:r w:rsidRPr="00F53852">
        <w:t xml:space="preserve"> </w:t>
      </w:r>
    </w:p>
    <w:tbl>
      <w:tblPr>
        <w:tblStyle w:val="TableGrid"/>
        <w:tblW w:w="0" w:type="auto"/>
        <w:tblLook w:val="04A0" w:firstRow="1" w:lastRow="0" w:firstColumn="1" w:lastColumn="0" w:noHBand="0" w:noVBand="1"/>
      </w:tblPr>
      <w:tblGrid>
        <w:gridCol w:w="9010"/>
      </w:tblGrid>
      <w:tr w:rsidR="00F53852" w14:paraId="2BE6FC58" w14:textId="77777777" w:rsidTr="001F2ED0">
        <w:trPr>
          <w:trHeight w:val="113"/>
        </w:trPr>
        <w:tc>
          <w:tcPr>
            <w:tcW w:w="9912" w:type="dxa"/>
          </w:tcPr>
          <w:sdt>
            <w:sdtPr>
              <w:id w:val="-733238046"/>
              <w:placeholder>
                <w:docPart w:val="15D702638279413681F0D05DA0B31763"/>
              </w:placeholder>
              <w:showingPlcHdr/>
            </w:sdtPr>
            <w:sdtEndPr/>
            <w:sdtContent>
              <w:p w14:paraId="05085664" w14:textId="77777777" w:rsidR="00F53852" w:rsidRDefault="00F53852" w:rsidP="001F2ED0">
                <w:pPr>
                  <w:ind w:left="142" w:hanging="142"/>
                </w:pPr>
                <w:r w:rsidRPr="00EE78E6">
                  <w:rPr>
                    <w:rStyle w:val="PlaceholderText"/>
                  </w:rPr>
                  <w:t>Click here to enter text.</w:t>
                </w:r>
              </w:p>
            </w:sdtContent>
          </w:sdt>
        </w:tc>
      </w:tr>
    </w:tbl>
    <w:p w14:paraId="576B8769" w14:textId="77777777" w:rsidR="00F53852" w:rsidRDefault="00F53852" w:rsidP="00F53852">
      <w:pPr>
        <w:pStyle w:val="Heading3"/>
      </w:pPr>
      <w:r>
        <w:t>Footer</w:t>
      </w:r>
    </w:p>
    <w:p w14:paraId="5336B4BA" w14:textId="77777777" w:rsidR="004D3633" w:rsidRDefault="004D3633" w:rsidP="004D3633">
      <w:r>
        <w:t>At the bottom of each page, a footer is displayed. This has links to reference pages (such as your privacy notice), social media sites, and a message at the bottom, all of which can be configured. To edit the contents of the Privacy page or Terms page, see Other Pages, below.</w:t>
      </w:r>
    </w:p>
    <w:tbl>
      <w:tblPr>
        <w:tblStyle w:val="TableGrid"/>
        <w:tblW w:w="0" w:type="auto"/>
        <w:tblLook w:val="04A0" w:firstRow="1" w:lastRow="0" w:firstColumn="1" w:lastColumn="0" w:noHBand="0" w:noVBand="1"/>
      </w:tblPr>
      <w:tblGrid>
        <w:gridCol w:w="1911"/>
        <w:gridCol w:w="987"/>
        <w:gridCol w:w="4327"/>
        <w:gridCol w:w="1785"/>
      </w:tblGrid>
      <w:tr w:rsidR="00024238" w14:paraId="6348C1DF" w14:textId="77777777" w:rsidTr="00024238">
        <w:tc>
          <w:tcPr>
            <w:tcW w:w="1911" w:type="dxa"/>
          </w:tcPr>
          <w:p w14:paraId="74C0232D" w14:textId="77777777" w:rsidR="00024238" w:rsidRPr="00024238" w:rsidRDefault="00024238" w:rsidP="004D3633">
            <w:pPr>
              <w:rPr>
                <w:b/>
              </w:rPr>
            </w:pPr>
            <w:r w:rsidRPr="00024238">
              <w:rPr>
                <w:b/>
              </w:rPr>
              <w:t>Elements</w:t>
            </w:r>
          </w:p>
        </w:tc>
        <w:tc>
          <w:tcPr>
            <w:tcW w:w="987" w:type="dxa"/>
          </w:tcPr>
          <w:p w14:paraId="0A126CDD" w14:textId="77777777" w:rsidR="00024238" w:rsidRPr="00024238" w:rsidRDefault="00024238" w:rsidP="004D3633">
            <w:pPr>
              <w:rPr>
                <w:b/>
              </w:rPr>
            </w:pPr>
            <w:r w:rsidRPr="00024238">
              <w:rPr>
                <w:b/>
              </w:rPr>
              <w:t>Default</w:t>
            </w:r>
          </w:p>
        </w:tc>
        <w:tc>
          <w:tcPr>
            <w:tcW w:w="4327" w:type="dxa"/>
          </w:tcPr>
          <w:p w14:paraId="7FE702F8" w14:textId="77777777" w:rsidR="00024238" w:rsidRPr="00024238" w:rsidRDefault="00024238" w:rsidP="004D3633">
            <w:pPr>
              <w:rPr>
                <w:b/>
              </w:rPr>
            </w:pPr>
            <w:r w:rsidRPr="00024238">
              <w:rPr>
                <w:b/>
              </w:rPr>
              <w:t>Custom</w:t>
            </w:r>
          </w:p>
        </w:tc>
        <w:tc>
          <w:tcPr>
            <w:tcW w:w="1785" w:type="dxa"/>
          </w:tcPr>
          <w:p w14:paraId="5C69D622" w14:textId="77777777" w:rsidR="00024238" w:rsidRPr="00024238" w:rsidRDefault="00024238" w:rsidP="004D3633">
            <w:pPr>
              <w:rPr>
                <w:b/>
              </w:rPr>
            </w:pPr>
            <w:r>
              <w:rPr>
                <w:b/>
              </w:rPr>
              <w:t>Exclude?</w:t>
            </w:r>
          </w:p>
        </w:tc>
      </w:tr>
      <w:tr w:rsidR="00024238" w14:paraId="07E5262F" w14:textId="77777777" w:rsidTr="00024238">
        <w:tc>
          <w:tcPr>
            <w:tcW w:w="1911" w:type="dxa"/>
          </w:tcPr>
          <w:p w14:paraId="79427AF3" w14:textId="77777777" w:rsidR="00024238" w:rsidRDefault="00024238" w:rsidP="00024238">
            <w:r>
              <w:t>‘Sitemap’ link text</w:t>
            </w:r>
          </w:p>
        </w:tc>
        <w:tc>
          <w:tcPr>
            <w:tcW w:w="987" w:type="dxa"/>
          </w:tcPr>
          <w:p w14:paraId="0673AE8C" w14:textId="77777777" w:rsidR="00024238" w:rsidRDefault="00024238" w:rsidP="00024238">
            <w:r>
              <w:t>Sitemap</w:t>
            </w:r>
          </w:p>
        </w:tc>
        <w:tc>
          <w:tcPr>
            <w:tcW w:w="4327" w:type="dxa"/>
          </w:tcPr>
          <w:sdt>
            <w:sdtPr>
              <w:rPr>
                <w:sz w:val="20"/>
              </w:rPr>
              <w:id w:val="-1605722503"/>
              <w:placeholder>
                <w:docPart w:val="A04C577CBAF345C7AB8984C7296AF636"/>
              </w:placeholder>
              <w:showingPlcHdr/>
            </w:sdtPr>
            <w:sdtEndPr/>
            <w:sdtContent>
              <w:p w14:paraId="1EFBE47D" w14:textId="77777777" w:rsidR="00024238" w:rsidRPr="00CB7ADD" w:rsidRDefault="00024238" w:rsidP="00024238">
                <w:pPr>
                  <w:ind w:left="142" w:hanging="142"/>
                  <w:rPr>
                    <w:sz w:val="20"/>
                  </w:rPr>
                </w:pPr>
                <w:r w:rsidRPr="00CB7ADD">
                  <w:rPr>
                    <w:rStyle w:val="PlaceholderText"/>
                    <w:sz w:val="20"/>
                  </w:rPr>
                  <w:t>Click here to enter text.</w:t>
                </w:r>
              </w:p>
            </w:sdtContent>
          </w:sdt>
        </w:tc>
        <w:tc>
          <w:tcPr>
            <w:tcW w:w="1785" w:type="dxa"/>
          </w:tcPr>
          <w:sdt>
            <w:sdtPr>
              <w:id w:val="623583869"/>
              <w:placeholder>
                <w:docPart w:val="B313479C5ADB4C2F9F187DDF158ED055"/>
              </w:placeholder>
            </w:sdtPr>
            <w:sdtEndPr/>
            <w:sdtContent>
              <w:sdt>
                <w:sdtPr>
                  <w:id w:val="1601139225"/>
                  <w:placeholder>
                    <w:docPart w:val="A0F80E39601B43418291BE47782184EC"/>
                  </w:placeholder>
                  <w:showingPlcHdr/>
                  <w:dropDownList>
                    <w:listItem w:value="Choose an item."/>
                    <w:listItem w:displayText="Exclude" w:value="Exclude"/>
                  </w:dropDownList>
                </w:sdtPr>
                <w:sdtEndPr/>
                <w:sdtContent>
                  <w:p w14:paraId="407948A8" w14:textId="77777777" w:rsidR="00024238" w:rsidRDefault="00024238" w:rsidP="00024238">
                    <w:pPr>
                      <w:spacing w:after="0"/>
                      <w:ind w:left="142" w:hanging="142"/>
                    </w:pPr>
                    <w:r w:rsidRPr="00FF7911">
                      <w:rPr>
                        <w:rStyle w:val="PlaceholderText"/>
                      </w:rPr>
                      <w:t>Choose an item.</w:t>
                    </w:r>
                  </w:p>
                </w:sdtContent>
              </w:sdt>
            </w:sdtContent>
          </w:sdt>
        </w:tc>
      </w:tr>
      <w:tr w:rsidR="00024238" w14:paraId="15763633" w14:textId="77777777" w:rsidTr="00024238">
        <w:tc>
          <w:tcPr>
            <w:tcW w:w="1911" w:type="dxa"/>
          </w:tcPr>
          <w:p w14:paraId="7CF681AF" w14:textId="77777777" w:rsidR="00024238" w:rsidRDefault="00024238" w:rsidP="00024238">
            <w:r>
              <w:t>‘Privacy’ link text</w:t>
            </w:r>
          </w:p>
        </w:tc>
        <w:tc>
          <w:tcPr>
            <w:tcW w:w="987" w:type="dxa"/>
          </w:tcPr>
          <w:p w14:paraId="17DA01A6" w14:textId="77777777" w:rsidR="00024238" w:rsidRDefault="00024238" w:rsidP="00024238">
            <w:r>
              <w:t>Privacy</w:t>
            </w:r>
          </w:p>
        </w:tc>
        <w:tc>
          <w:tcPr>
            <w:tcW w:w="4327" w:type="dxa"/>
          </w:tcPr>
          <w:sdt>
            <w:sdtPr>
              <w:rPr>
                <w:sz w:val="20"/>
              </w:rPr>
              <w:id w:val="-239876416"/>
              <w:placeholder>
                <w:docPart w:val="88989379920A43F99E626AB07CB702D7"/>
              </w:placeholder>
              <w:showingPlcHdr/>
            </w:sdtPr>
            <w:sdtEndPr/>
            <w:sdtContent>
              <w:p w14:paraId="217E0683" w14:textId="77777777" w:rsidR="00024238" w:rsidRPr="00CB7ADD" w:rsidRDefault="00024238" w:rsidP="00024238">
                <w:pPr>
                  <w:ind w:left="142" w:hanging="142"/>
                  <w:rPr>
                    <w:sz w:val="20"/>
                  </w:rPr>
                </w:pPr>
                <w:r w:rsidRPr="00CB7ADD">
                  <w:rPr>
                    <w:rStyle w:val="PlaceholderText"/>
                    <w:sz w:val="20"/>
                  </w:rPr>
                  <w:t>Click here to enter text.</w:t>
                </w:r>
              </w:p>
            </w:sdtContent>
          </w:sdt>
        </w:tc>
        <w:tc>
          <w:tcPr>
            <w:tcW w:w="1785" w:type="dxa"/>
          </w:tcPr>
          <w:sdt>
            <w:sdtPr>
              <w:id w:val="-1971189991"/>
              <w:placeholder>
                <w:docPart w:val="202BCA521EA74D55AADF44DDBEFBDEFB"/>
              </w:placeholder>
            </w:sdtPr>
            <w:sdtEndPr/>
            <w:sdtContent>
              <w:sdt>
                <w:sdtPr>
                  <w:id w:val="-1576503734"/>
                  <w:placeholder>
                    <w:docPart w:val="E2F1741F31F3494FB826202DBF50492B"/>
                  </w:placeholder>
                  <w:showingPlcHdr/>
                  <w:dropDownList>
                    <w:listItem w:value="Choose an item."/>
                    <w:listItem w:displayText="Exclude" w:value="Exclude"/>
                  </w:dropDownList>
                </w:sdtPr>
                <w:sdtEndPr/>
                <w:sdtContent>
                  <w:p w14:paraId="7ACC94D2" w14:textId="77777777" w:rsidR="00024238" w:rsidRDefault="00024238" w:rsidP="00024238">
                    <w:pPr>
                      <w:spacing w:after="0"/>
                      <w:ind w:left="142" w:hanging="142"/>
                    </w:pPr>
                    <w:r w:rsidRPr="00FF7911">
                      <w:rPr>
                        <w:rStyle w:val="PlaceholderText"/>
                      </w:rPr>
                      <w:t>Choose an item.</w:t>
                    </w:r>
                  </w:p>
                </w:sdtContent>
              </w:sdt>
            </w:sdtContent>
          </w:sdt>
        </w:tc>
      </w:tr>
      <w:tr w:rsidR="00024238" w14:paraId="4D8234A9" w14:textId="77777777" w:rsidTr="00024238">
        <w:tc>
          <w:tcPr>
            <w:tcW w:w="1911" w:type="dxa"/>
          </w:tcPr>
          <w:p w14:paraId="730A0A61" w14:textId="77777777" w:rsidR="00024238" w:rsidRDefault="00024238" w:rsidP="00024238">
            <w:r>
              <w:t>‘Terms’ link text</w:t>
            </w:r>
          </w:p>
        </w:tc>
        <w:tc>
          <w:tcPr>
            <w:tcW w:w="987" w:type="dxa"/>
          </w:tcPr>
          <w:p w14:paraId="633D32DB" w14:textId="77777777" w:rsidR="00024238" w:rsidRDefault="00024238" w:rsidP="00024238">
            <w:r>
              <w:t>Terms</w:t>
            </w:r>
          </w:p>
        </w:tc>
        <w:tc>
          <w:tcPr>
            <w:tcW w:w="4327" w:type="dxa"/>
          </w:tcPr>
          <w:sdt>
            <w:sdtPr>
              <w:rPr>
                <w:sz w:val="20"/>
              </w:rPr>
              <w:id w:val="333276095"/>
              <w:placeholder>
                <w:docPart w:val="8EDD265F44E54857B66547E436DFC06D"/>
              </w:placeholder>
              <w:showingPlcHdr/>
            </w:sdtPr>
            <w:sdtEndPr/>
            <w:sdtContent>
              <w:p w14:paraId="3DD4F312" w14:textId="77777777" w:rsidR="00024238" w:rsidRPr="00CB7ADD" w:rsidRDefault="00024238" w:rsidP="00024238">
                <w:pPr>
                  <w:ind w:left="142" w:hanging="142"/>
                  <w:rPr>
                    <w:sz w:val="20"/>
                  </w:rPr>
                </w:pPr>
                <w:r w:rsidRPr="00CB7ADD">
                  <w:rPr>
                    <w:rStyle w:val="PlaceholderText"/>
                    <w:sz w:val="20"/>
                  </w:rPr>
                  <w:t>Click here to enter text.</w:t>
                </w:r>
              </w:p>
            </w:sdtContent>
          </w:sdt>
        </w:tc>
        <w:tc>
          <w:tcPr>
            <w:tcW w:w="1785" w:type="dxa"/>
          </w:tcPr>
          <w:sdt>
            <w:sdtPr>
              <w:id w:val="1151790852"/>
              <w:placeholder>
                <w:docPart w:val="297A6D1B7792479AAAEAA291418907AC"/>
              </w:placeholder>
            </w:sdtPr>
            <w:sdtEndPr/>
            <w:sdtContent>
              <w:sdt>
                <w:sdtPr>
                  <w:id w:val="-416250190"/>
                  <w:placeholder>
                    <w:docPart w:val="A3762C54575A41CABBF0BBD5F53B9E58"/>
                  </w:placeholder>
                  <w:showingPlcHdr/>
                  <w:dropDownList>
                    <w:listItem w:value="Choose an item."/>
                    <w:listItem w:displayText="Exclude" w:value="Exclude"/>
                  </w:dropDownList>
                </w:sdtPr>
                <w:sdtEndPr/>
                <w:sdtContent>
                  <w:p w14:paraId="2D7DC884" w14:textId="77777777" w:rsidR="00024238" w:rsidRDefault="00024238" w:rsidP="00024238">
                    <w:pPr>
                      <w:spacing w:after="0"/>
                      <w:ind w:left="142" w:hanging="142"/>
                    </w:pPr>
                    <w:r w:rsidRPr="00FF7911">
                      <w:rPr>
                        <w:rStyle w:val="PlaceholderText"/>
                      </w:rPr>
                      <w:t>Choose an item.</w:t>
                    </w:r>
                  </w:p>
                </w:sdtContent>
              </w:sdt>
            </w:sdtContent>
          </w:sdt>
        </w:tc>
      </w:tr>
      <w:tr w:rsidR="00024238" w14:paraId="3F856610" w14:textId="77777777" w:rsidTr="00024238">
        <w:tc>
          <w:tcPr>
            <w:tcW w:w="1911" w:type="dxa"/>
          </w:tcPr>
          <w:p w14:paraId="172B26E4" w14:textId="77777777" w:rsidR="00024238" w:rsidRDefault="00024238" w:rsidP="00024238">
            <w:r>
              <w:t>Footer message</w:t>
            </w:r>
          </w:p>
        </w:tc>
        <w:tc>
          <w:tcPr>
            <w:tcW w:w="987" w:type="dxa"/>
          </w:tcPr>
          <w:p w14:paraId="6D7FB717" w14:textId="77777777" w:rsidR="00024238" w:rsidRDefault="00024238" w:rsidP="00024238"/>
        </w:tc>
        <w:tc>
          <w:tcPr>
            <w:tcW w:w="4327" w:type="dxa"/>
          </w:tcPr>
          <w:sdt>
            <w:sdtPr>
              <w:rPr>
                <w:sz w:val="20"/>
              </w:rPr>
              <w:id w:val="-27730950"/>
              <w:placeholder>
                <w:docPart w:val="1F03A6D499144FE983F4A41A27EFF23F"/>
              </w:placeholder>
              <w:showingPlcHdr/>
            </w:sdtPr>
            <w:sdtEndPr/>
            <w:sdtContent>
              <w:p w14:paraId="579FEB62" w14:textId="77777777" w:rsidR="00024238" w:rsidRPr="00CB7ADD" w:rsidRDefault="00024238" w:rsidP="00024238">
                <w:pPr>
                  <w:ind w:left="142" w:hanging="142"/>
                  <w:rPr>
                    <w:sz w:val="20"/>
                  </w:rPr>
                </w:pPr>
                <w:r w:rsidRPr="00CB7ADD">
                  <w:rPr>
                    <w:rStyle w:val="PlaceholderText"/>
                    <w:sz w:val="20"/>
                  </w:rPr>
                  <w:t>Click here to enter text.</w:t>
                </w:r>
              </w:p>
            </w:sdtContent>
          </w:sdt>
        </w:tc>
        <w:tc>
          <w:tcPr>
            <w:tcW w:w="1785" w:type="dxa"/>
            <w:shd w:val="clear" w:color="auto" w:fill="000000"/>
          </w:tcPr>
          <w:p w14:paraId="2D15FC86" w14:textId="77777777" w:rsidR="00024238" w:rsidRDefault="00024238" w:rsidP="00024238"/>
        </w:tc>
      </w:tr>
    </w:tbl>
    <w:p w14:paraId="7BA9554A" w14:textId="4ABD4451" w:rsidR="004D3633" w:rsidRDefault="00024238" w:rsidP="004D3633">
      <w:r>
        <w:t>Links to several social media sites can be displayed in the footer as icons. If you would like to display this, please enter the URLs of your organisation’s social media sites below.</w:t>
      </w:r>
    </w:p>
    <w:p w14:paraId="59F2B037" w14:textId="77777777" w:rsidR="00885CF8" w:rsidRDefault="00885CF8" w:rsidP="004D3633"/>
    <w:tbl>
      <w:tblPr>
        <w:tblStyle w:val="TableGrid"/>
        <w:tblW w:w="0" w:type="auto"/>
        <w:tblLook w:val="04A0" w:firstRow="1" w:lastRow="0" w:firstColumn="1" w:lastColumn="0" w:noHBand="0" w:noVBand="1"/>
      </w:tblPr>
      <w:tblGrid>
        <w:gridCol w:w="2263"/>
        <w:gridCol w:w="6747"/>
      </w:tblGrid>
      <w:tr w:rsidR="00024238" w14:paraId="2A332C8C" w14:textId="77777777" w:rsidTr="00024238">
        <w:tc>
          <w:tcPr>
            <w:tcW w:w="2263" w:type="dxa"/>
          </w:tcPr>
          <w:p w14:paraId="2A3A0426" w14:textId="77777777" w:rsidR="00024238" w:rsidRPr="00024238" w:rsidRDefault="00024238" w:rsidP="00024238">
            <w:pPr>
              <w:spacing w:after="200" w:line="276" w:lineRule="auto"/>
              <w:rPr>
                <w:b/>
              </w:rPr>
            </w:pPr>
            <w:r w:rsidRPr="00024238">
              <w:rPr>
                <w:b/>
              </w:rPr>
              <w:lastRenderedPageBreak/>
              <w:t>Site</w:t>
            </w:r>
          </w:p>
        </w:tc>
        <w:tc>
          <w:tcPr>
            <w:tcW w:w="6747" w:type="dxa"/>
          </w:tcPr>
          <w:p w14:paraId="0EBE00D9" w14:textId="77777777" w:rsidR="00024238" w:rsidRPr="00024238" w:rsidRDefault="00024238" w:rsidP="00024238">
            <w:pPr>
              <w:rPr>
                <w:b/>
              </w:rPr>
            </w:pPr>
            <w:r w:rsidRPr="00024238">
              <w:rPr>
                <w:b/>
              </w:rPr>
              <w:t>URL</w:t>
            </w:r>
          </w:p>
        </w:tc>
      </w:tr>
      <w:tr w:rsidR="00024238" w14:paraId="447ADD4F" w14:textId="77777777" w:rsidTr="00024238">
        <w:tc>
          <w:tcPr>
            <w:tcW w:w="2263" w:type="dxa"/>
          </w:tcPr>
          <w:p w14:paraId="0840B4AE" w14:textId="77777777" w:rsidR="00024238" w:rsidRDefault="00024238" w:rsidP="00024238">
            <w:pPr>
              <w:spacing w:after="200" w:line="276" w:lineRule="auto"/>
            </w:pPr>
            <w:r>
              <w:t>Facebook</w:t>
            </w:r>
          </w:p>
        </w:tc>
        <w:tc>
          <w:tcPr>
            <w:tcW w:w="6747" w:type="dxa"/>
          </w:tcPr>
          <w:sdt>
            <w:sdtPr>
              <w:rPr>
                <w:sz w:val="20"/>
              </w:rPr>
              <w:id w:val="-1086608543"/>
              <w:placeholder>
                <w:docPart w:val="B2E8222BA359462BA14A2D8C112F14B8"/>
              </w:placeholder>
              <w:showingPlcHdr/>
            </w:sdtPr>
            <w:sdtEndPr/>
            <w:sdtContent>
              <w:p w14:paraId="35602511" w14:textId="77777777" w:rsidR="00024238" w:rsidRPr="00CB7ADD" w:rsidRDefault="00024238" w:rsidP="00024238">
                <w:pPr>
                  <w:ind w:left="142" w:hanging="142"/>
                  <w:rPr>
                    <w:sz w:val="20"/>
                  </w:rPr>
                </w:pPr>
                <w:r w:rsidRPr="00CB7ADD">
                  <w:rPr>
                    <w:rStyle w:val="PlaceholderText"/>
                    <w:sz w:val="20"/>
                  </w:rPr>
                  <w:t>Click here to enter text.</w:t>
                </w:r>
              </w:p>
            </w:sdtContent>
          </w:sdt>
        </w:tc>
      </w:tr>
      <w:tr w:rsidR="00024238" w14:paraId="21E4DFB6" w14:textId="77777777" w:rsidTr="00024238">
        <w:tc>
          <w:tcPr>
            <w:tcW w:w="2263" w:type="dxa"/>
          </w:tcPr>
          <w:p w14:paraId="3888FB43" w14:textId="77777777" w:rsidR="00024238" w:rsidRDefault="00024238" w:rsidP="00024238">
            <w:pPr>
              <w:spacing w:after="200" w:line="276" w:lineRule="auto"/>
            </w:pPr>
            <w:r>
              <w:t>Twitter</w:t>
            </w:r>
          </w:p>
        </w:tc>
        <w:tc>
          <w:tcPr>
            <w:tcW w:w="6747" w:type="dxa"/>
          </w:tcPr>
          <w:sdt>
            <w:sdtPr>
              <w:rPr>
                <w:sz w:val="20"/>
              </w:rPr>
              <w:id w:val="-1173033507"/>
              <w:placeholder>
                <w:docPart w:val="D7D2AC4C81B041338248D2AD3EA42DB6"/>
              </w:placeholder>
              <w:showingPlcHdr/>
            </w:sdtPr>
            <w:sdtEndPr/>
            <w:sdtContent>
              <w:p w14:paraId="7A1C11D4" w14:textId="77777777" w:rsidR="00024238" w:rsidRPr="00CB7ADD" w:rsidRDefault="00024238" w:rsidP="00024238">
                <w:pPr>
                  <w:ind w:left="142" w:hanging="142"/>
                  <w:rPr>
                    <w:sz w:val="20"/>
                  </w:rPr>
                </w:pPr>
                <w:r w:rsidRPr="00CB7ADD">
                  <w:rPr>
                    <w:rStyle w:val="PlaceholderText"/>
                    <w:sz w:val="20"/>
                  </w:rPr>
                  <w:t>Click here to enter text.</w:t>
                </w:r>
              </w:p>
            </w:sdtContent>
          </w:sdt>
        </w:tc>
      </w:tr>
      <w:tr w:rsidR="00024238" w14:paraId="7268549C" w14:textId="77777777" w:rsidTr="00024238">
        <w:tc>
          <w:tcPr>
            <w:tcW w:w="2263" w:type="dxa"/>
          </w:tcPr>
          <w:p w14:paraId="64671FF5" w14:textId="77777777" w:rsidR="00024238" w:rsidRDefault="00024238" w:rsidP="00024238">
            <w:pPr>
              <w:spacing w:after="200" w:line="276" w:lineRule="auto"/>
            </w:pPr>
            <w:r>
              <w:t>Instagram</w:t>
            </w:r>
          </w:p>
        </w:tc>
        <w:tc>
          <w:tcPr>
            <w:tcW w:w="6747" w:type="dxa"/>
          </w:tcPr>
          <w:sdt>
            <w:sdtPr>
              <w:rPr>
                <w:sz w:val="20"/>
              </w:rPr>
              <w:id w:val="-855341567"/>
              <w:placeholder>
                <w:docPart w:val="B57589642F9A451496F0DF9C288542CD"/>
              </w:placeholder>
              <w:showingPlcHdr/>
            </w:sdtPr>
            <w:sdtEndPr/>
            <w:sdtContent>
              <w:p w14:paraId="6341E7D9" w14:textId="77777777" w:rsidR="00024238" w:rsidRPr="00CB7ADD" w:rsidRDefault="00024238" w:rsidP="00024238">
                <w:pPr>
                  <w:ind w:left="142" w:hanging="142"/>
                  <w:rPr>
                    <w:sz w:val="20"/>
                  </w:rPr>
                </w:pPr>
                <w:r w:rsidRPr="00CB7ADD">
                  <w:rPr>
                    <w:rStyle w:val="PlaceholderText"/>
                    <w:sz w:val="20"/>
                  </w:rPr>
                  <w:t>Click here to enter text.</w:t>
                </w:r>
              </w:p>
            </w:sdtContent>
          </w:sdt>
        </w:tc>
      </w:tr>
      <w:tr w:rsidR="00024238" w14:paraId="360EC990" w14:textId="77777777" w:rsidTr="00024238">
        <w:tc>
          <w:tcPr>
            <w:tcW w:w="2263" w:type="dxa"/>
          </w:tcPr>
          <w:p w14:paraId="2782CA47" w14:textId="77777777" w:rsidR="00024238" w:rsidRDefault="00EE12D1" w:rsidP="00024238">
            <w:pPr>
              <w:spacing w:after="200" w:line="276" w:lineRule="auto"/>
            </w:pPr>
            <w:r>
              <w:t>YouTube</w:t>
            </w:r>
          </w:p>
        </w:tc>
        <w:tc>
          <w:tcPr>
            <w:tcW w:w="6747" w:type="dxa"/>
          </w:tcPr>
          <w:sdt>
            <w:sdtPr>
              <w:rPr>
                <w:sz w:val="20"/>
              </w:rPr>
              <w:id w:val="-439065687"/>
              <w:placeholder>
                <w:docPart w:val="2652A49B8A0C41EC9490D9AEAA4B1EFC"/>
              </w:placeholder>
              <w:showingPlcHdr/>
            </w:sdtPr>
            <w:sdtEndPr/>
            <w:sdtContent>
              <w:p w14:paraId="5F96C4F5" w14:textId="77777777" w:rsidR="00024238" w:rsidRPr="00CB7ADD" w:rsidRDefault="00024238" w:rsidP="00024238">
                <w:pPr>
                  <w:ind w:left="142" w:hanging="142"/>
                  <w:rPr>
                    <w:sz w:val="20"/>
                  </w:rPr>
                </w:pPr>
                <w:r w:rsidRPr="00CB7ADD">
                  <w:rPr>
                    <w:rStyle w:val="PlaceholderText"/>
                    <w:sz w:val="20"/>
                  </w:rPr>
                  <w:t>Click here to enter text.</w:t>
                </w:r>
              </w:p>
            </w:sdtContent>
          </w:sdt>
        </w:tc>
      </w:tr>
      <w:tr w:rsidR="00024238" w14:paraId="1C0F9098" w14:textId="77777777" w:rsidTr="00024238">
        <w:tc>
          <w:tcPr>
            <w:tcW w:w="2263" w:type="dxa"/>
          </w:tcPr>
          <w:sdt>
            <w:sdtPr>
              <w:rPr>
                <w:sz w:val="20"/>
              </w:rPr>
              <w:id w:val="419304702"/>
              <w:placeholder>
                <w:docPart w:val="CC812972F4714574A4AF3AFED76CD569"/>
              </w:placeholder>
              <w:showingPlcHdr/>
            </w:sdtPr>
            <w:sdtEndPr/>
            <w:sdtContent>
              <w:p w14:paraId="70577BFE" w14:textId="77777777" w:rsidR="00024238" w:rsidRPr="00CB7ADD" w:rsidRDefault="00024238" w:rsidP="00024238">
                <w:pPr>
                  <w:ind w:left="142" w:hanging="142"/>
                  <w:rPr>
                    <w:sz w:val="20"/>
                  </w:rPr>
                </w:pPr>
                <w:r w:rsidRPr="00CB7ADD">
                  <w:rPr>
                    <w:rStyle w:val="PlaceholderText"/>
                    <w:sz w:val="20"/>
                  </w:rPr>
                  <w:t>Click here to enter text.</w:t>
                </w:r>
              </w:p>
            </w:sdtContent>
          </w:sdt>
        </w:tc>
        <w:tc>
          <w:tcPr>
            <w:tcW w:w="6747" w:type="dxa"/>
          </w:tcPr>
          <w:sdt>
            <w:sdtPr>
              <w:rPr>
                <w:sz w:val="20"/>
              </w:rPr>
              <w:id w:val="-523943655"/>
              <w:placeholder>
                <w:docPart w:val="F5ECEEA8D6E647D2AC828F70C29DED07"/>
              </w:placeholder>
              <w:showingPlcHdr/>
            </w:sdtPr>
            <w:sdtEndPr/>
            <w:sdtContent>
              <w:p w14:paraId="673CA194" w14:textId="77777777" w:rsidR="00024238" w:rsidRPr="00CB7ADD" w:rsidRDefault="00024238" w:rsidP="00024238">
                <w:pPr>
                  <w:ind w:left="142" w:hanging="142"/>
                  <w:rPr>
                    <w:sz w:val="20"/>
                  </w:rPr>
                </w:pPr>
                <w:r w:rsidRPr="00CB7ADD">
                  <w:rPr>
                    <w:rStyle w:val="PlaceholderText"/>
                    <w:sz w:val="20"/>
                  </w:rPr>
                  <w:t>Click here to enter text.</w:t>
                </w:r>
              </w:p>
            </w:sdtContent>
          </w:sdt>
        </w:tc>
      </w:tr>
      <w:tr w:rsidR="00024238" w14:paraId="21870B13" w14:textId="77777777" w:rsidTr="00024238">
        <w:tc>
          <w:tcPr>
            <w:tcW w:w="2263" w:type="dxa"/>
          </w:tcPr>
          <w:sdt>
            <w:sdtPr>
              <w:rPr>
                <w:sz w:val="20"/>
              </w:rPr>
              <w:id w:val="-1334603311"/>
              <w:placeholder>
                <w:docPart w:val="8D41B22BB9F043018A9F40E4DA3B40B2"/>
              </w:placeholder>
              <w:showingPlcHdr/>
            </w:sdtPr>
            <w:sdtEndPr/>
            <w:sdtContent>
              <w:p w14:paraId="1C2AEB4A" w14:textId="77777777" w:rsidR="00024238" w:rsidRPr="00CB7ADD" w:rsidRDefault="00024238" w:rsidP="00024238">
                <w:pPr>
                  <w:ind w:left="142" w:hanging="142"/>
                  <w:rPr>
                    <w:sz w:val="20"/>
                  </w:rPr>
                </w:pPr>
                <w:r w:rsidRPr="00CB7ADD">
                  <w:rPr>
                    <w:rStyle w:val="PlaceholderText"/>
                    <w:sz w:val="20"/>
                  </w:rPr>
                  <w:t>Click here to enter text.</w:t>
                </w:r>
              </w:p>
            </w:sdtContent>
          </w:sdt>
        </w:tc>
        <w:tc>
          <w:tcPr>
            <w:tcW w:w="6747" w:type="dxa"/>
          </w:tcPr>
          <w:sdt>
            <w:sdtPr>
              <w:rPr>
                <w:sz w:val="20"/>
              </w:rPr>
              <w:id w:val="-2133469383"/>
              <w:placeholder>
                <w:docPart w:val="FC9D6F349EE747A6925E041779A127DE"/>
              </w:placeholder>
              <w:showingPlcHdr/>
            </w:sdtPr>
            <w:sdtEndPr/>
            <w:sdtContent>
              <w:p w14:paraId="35914815" w14:textId="77777777" w:rsidR="00024238" w:rsidRPr="00CB7ADD" w:rsidRDefault="00024238" w:rsidP="00024238">
                <w:pPr>
                  <w:ind w:left="142" w:hanging="142"/>
                  <w:rPr>
                    <w:sz w:val="20"/>
                  </w:rPr>
                </w:pPr>
                <w:r w:rsidRPr="00CB7ADD">
                  <w:rPr>
                    <w:rStyle w:val="PlaceholderText"/>
                    <w:sz w:val="20"/>
                  </w:rPr>
                  <w:t>Click here to enter text.</w:t>
                </w:r>
              </w:p>
            </w:sdtContent>
          </w:sdt>
        </w:tc>
      </w:tr>
    </w:tbl>
    <w:p w14:paraId="54C08947" w14:textId="77777777" w:rsidR="0023538D" w:rsidRDefault="0023538D">
      <w:pPr>
        <w:spacing w:after="200" w:line="276" w:lineRule="auto"/>
        <w:rPr>
          <w:rFonts w:eastAsiaTheme="majorEastAsia" w:cstheme="majorBidi"/>
          <w:bCs/>
          <w:color w:val="051020" w:themeColor="text1"/>
          <w:sz w:val="40"/>
          <w:szCs w:val="26"/>
        </w:rPr>
      </w:pPr>
      <w:r>
        <w:br w:type="page"/>
      </w:r>
    </w:p>
    <w:p w14:paraId="795F5D87" w14:textId="77777777" w:rsidR="00096C98" w:rsidRDefault="0002382F" w:rsidP="00A579D5">
      <w:pPr>
        <w:pStyle w:val="Heading2"/>
        <w:spacing w:before="240"/>
        <w:ind w:left="142" w:hanging="142"/>
      </w:pPr>
      <w:hyperlink r:id="rId16" w:history="1">
        <w:r w:rsidR="003E6663" w:rsidRPr="004D3633">
          <w:rPr>
            <w:rStyle w:val="Hyperlink"/>
          </w:rPr>
          <w:t>Showcase</w:t>
        </w:r>
      </w:hyperlink>
    </w:p>
    <w:p w14:paraId="5A940418" w14:textId="77777777" w:rsidR="003E6663" w:rsidRDefault="003E6663" w:rsidP="003E6663">
      <w:r>
        <w:t>The Showcase, if you wish to use it, holds a selection of records, corresponding images, and text for each one. It allows you to highlight underappreciated records, make a small online exhibition, or serve up your most important items. Showcase records can also be displayed on the home page and in the sidebar.</w:t>
      </w:r>
    </w:p>
    <w:p w14:paraId="7B6DF6E4" w14:textId="77777777" w:rsidR="003E6663" w:rsidRDefault="003E6663" w:rsidP="003E6663">
      <w:pPr>
        <w:pStyle w:val="Heading3"/>
      </w:pPr>
      <w:r>
        <w:t>Display</w:t>
      </w:r>
    </w:p>
    <w:tbl>
      <w:tblPr>
        <w:tblStyle w:val="TableGrid"/>
        <w:tblW w:w="0" w:type="auto"/>
        <w:tblInd w:w="-5" w:type="dxa"/>
        <w:tblLook w:val="04A0" w:firstRow="1" w:lastRow="0" w:firstColumn="1" w:lastColumn="0" w:noHBand="0" w:noVBand="1"/>
      </w:tblPr>
      <w:tblGrid>
        <w:gridCol w:w="2410"/>
        <w:gridCol w:w="2977"/>
        <w:gridCol w:w="3544"/>
      </w:tblGrid>
      <w:tr w:rsidR="003E6663" w14:paraId="432878E3" w14:textId="77777777" w:rsidTr="00C525F6">
        <w:tc>
          <w:tcPr>
            <w:tcW w:w="2410" w:type="dxa"/>
          </w:tcPr>
          <w:p w14:paraId="44A5716E" w14:textId="77777777" w:rsidR="003E6663" w:rsidRPr="0085583A" w:rsidRDefault="003E6663" w:rsidP="003E6663">
            <w:pPr>
              <w:ind w:left="142" w:hanging="142"/>
              <w:rPr>
                <w:b/>
                <w:noProof/>
                <w:lang w:eastAsia="en-GB"/>
              </w:rPr>
            </w:pPr>
            <w:r w:rsidRPr="0085583A">
              <w:rPr>
                <w:b/>
                <w:noProof/>
                <w:lang w:eastAsia="en-GB"/>
              </w:rPr>
              <w:t>Element</w:t>
            </w:r>
          </w:p>
        </w:tc>
        <w:tc>
          <w:tcPr>
            <w:tcW w:w="2977" w:type="dxa"/>
          </w:tcPr>
          <w:p w14:paraId="19FD5252" w14:textId="77777777" w:rsidR="003E6663" w:rsidRPr="0085583A" w:rsidRDefault="003E6663" w:rsidP="003E6663">
            <w:pPr>
              <w:ind w:left="142" w:hanging="142"/>
              <w:rPr>
                <w:b/>
                <w:noProof/>
                <w:lang w:eastAsia="en-GB"/>
              </w:rPr>
            </w:pPr>
            <w:r w:rsidRPr="0085583A">
              <w:rPr>
                <w:b/>
                <w:noProof/>
                <w:lang w:eastAsia="en-GB"/>
              </w:rPr>
              <w:t>Default</w:t>
            </w:r>
          </w:p>
        </w:tc>
        <w:tc>
          <w:tcPr>
            <w:tcW w:w="3544" w:type="dxa"/>
          </w:tcPr>
          <w:p w14:paraId="264BC099" w14:textId="77777777" w:rsidR="003E6663" w:rsidRPr="0085583A" w:rsidRDefault="003E6663" w:rsidP="003E6663">
            <w:pPr>
              <w:ind w:left="142" w:hanging="142"/>
              <w:rPr>
                <w:b/>
                <w:noProof/>
                <w:lang w:eastAsia="en-GB"/>
              </w:rPr>
            </w:pPr>
            <w:r w:rsidRPr="0085583A">
              <w:rPr>
                <w:b/>
                <w:noProof/>
                <w:lang w:eastAsia="en-GB"/>
              </w:rPr>
              <w:t>Custom</w:t>
            </w:r>
          </w:p>
        </w:tc>
      </w:tr>
      <w:tr w:rsidR="003E6663" w14:paraId="0084334B" w14:textId="77777777" w:rsidTr="00C525F6">
        <w:tc>
          <w:tcPr>
            <w:tcW w:w="2410" w:type="dxa"/>
          </w:tcPr>
          <w:p w14:paraId="02B26500" w14:textId="77777777" w:rsidR="003E6663" w:rsidRDefault="003E6663" w:rsidP="00A73B61">
            <w:pPr>
              <w:ind w:left="142" w:hanging="142"/>
              <w:rPr>
                <w:noProof/>
                <w:lang w:eastAsia="en-GB"/>
              </w:rPr>
            </w:pPr>
            <w:r>
              <w:rPr>
                <w:noProof/>
                <w:lang w:eastAsia="en-GB"/>
              </w:rPr>
              <w:t>Display on home page</w:t>
            </w:r>
          </w:p>
        </w:tc>
        <w:tc>
          <w:tcPr>
            <w:tcW w:w="2977" w:type="dxa"/>
          </w:tcPr>
          <w:p w14:paraId="10D95DE3" w14:textId="77777777" w:rsidR="003E6663" w:rsidRDefault="003E6663" w:rsidP="00A73B61">
            <w:pPr>
              <w:ind w:left="142" w:hanging="142"/>
              <w:rPr>
                <w:noProof/>
                <w:lang w:eastAsia="en-GB"/>
              </w:rPr>
            </w:pPr>
            <w:r>
              <w:rPr>
                <w:noProof/>
                <w:lang w:eastAsia="en-GB"/>
              </w:rPr>
              <w:t>Yes</w:t>
            </w:r>
          </w:p>
        </w:tc>
        <w:tc>
          <w:tcPr>
            <w:tcW w:w="3544" w:type="dxa"/>
          </w:tcPr>
          <w:sdt>
            <w:sdtPr>
              <w:id w:val="-1771615742"/>
              <w:placeholder>
                <w:docPart w:val="DF6D3C93201A4014AF22F79117104A29"/>
              </w:placeholder>
            </w:sdtPr>
            <w:sdtEndPr/>
            <w:sdtContent>
              <w:sdt>
                <w:sdtPr>
                  <w:id w:val="-714968470"/>
                  <w:placeholder>
                    <w:docPart w:val="DefaultPlaceholder_-1854013438"/>
                  </w:placeholder>
                  <w:showingPlcHdr/>
                  <w:dropDownList>
                    <w:listItem w:value="Choose an item."/>
                    <w:listItem w:displayText="Yes" w:value="Yes"/>
                    <w:listItem w:displayText="No" w:value="No"/>
                  </w:dropDownList>
                </w:sdtPr>
                <w:sdtEndPr/>
                <w:sdtContent>
                  <w:p w14:paraId="7DF3795F" w14:textId="77777777" w:rsidR="003E6663" w:rsidRDefault="003E6663" w:rsidP="00A73B61">
                    <w:pPr>
                      <w:ind w:left="142" w:hanging="142"/>
                    </w:pPr>
                    <w:r w:rsidRPr="00FF7911">
                      <w:rPr>
                        <w:rStyle w:val="PlaceholderText"/>
                      </w:rPr>
                      <w:t>Choose an item.</w:t>
                    </w:r>
                  </w:p>
                </w:sdtContent>
              </w:sdt>
            </w:sdtContent>
          </w:sdt>
        </w:tc>
      </w:tr>
      <w:tr w:rsidR="003E6663" w14:paraId="038AFD11" w14:textId="77777777" w:rsidTr="00C525F6">
        <w:tc>
          <w:tcPr>
            <w:tcW w:w="2410" w:type="dxa"/>
          </w:tcPr>
          <w:p w14:paraId="6AB0686F" w14:textId="77777777" w:rsidR="003E6663" w:rsidRPr="00F42E59" w:rsidRDefault="003E6663" w:rsidP="00A73B61">
            <w:pPr>
              <w:ind w:left="142" w:hanging="142"/>
              <w:rPr>
                <w:noProof/>
                <w:lang w:eastAsia="en-GB"/>
              </w:rPr>
            </w:pPr>
            <w:r>
              <w:rPr>
                <w:noProof/>
                <w:lang w:eastAsia="en-GB"/>
              </w:rPr>
              <w:t xml:space="preserve">Title </w:t>
            </w:r>
          </w:p>
        </w:tc>
        <w:tc>
          <w:tcPr>
            <w:tcW w:w="2977" w:type="dxa"/>
          </w:tcPr>
          <w:p w14:paraId="0CA36044" w14:textId="77777777" w:rsidR="003E6663" w:rsidRDefault="003E6663" w:rsidP="00A73B61">
            <w:pPr>
              <w:ind w:left="142" w:hanging="142"/>
              <w:rPr>
                <w:noProof/>
                <w:lang w:eastAsia="en-GB"/>
              </w:rPr>
            </w:pPr>
            <w:r>
              <w:rPr>
                <w:noProof/>
                <w:lang w:eastAsia="en-GB"/>
              </w:rPr>
              <w:t>Showcase items</w:t>
            </w:r>
          </w:p>
        </w:tc>
        <w:tc>
          <w:tcPr>
            <w:tcW w:w="3544" w:type="dxa"/>
          </w:tcPr>
          <w:sdt>
            <w:sdtPr>
              <w:id w:val="1950046680"/>
              <w:placeholder>
                <w:docPart w:val="BF21575827B3445380A1F5566A90655C"/>
              </w:placeholder>
              <w:showingPlcHdr/>
            </w:sdtPr>
            <w:sdtEndPr/>
            <w:sdtContent>
              <w:p w14:paraId="72B0CBE5" w14:textId="77777777" w:rsidR="003E6663" w:rsidRDefault="003E6663" w:rsidP="00A73B61">
                <w:pPr>
                  <w:ind w:left="142" w:hanging="142"/>
                </w:pPr>
                <w:r w:rsidRPr="00EE78E6">
                  <w:rPr>
                    <w:rStyle w:val="PlaceholderText"/>
                  </w:rPr>
                  <w:t>Click here to enter text.</w:t>
                </w:r>
              </w:p>
            </w:sdtContent>
          </w:sdt>
        </w:tc>
      </w:tr>
      <w:tr w:rsidR="003E6663" w14:paraId="04C89729" w14:textId="77777777" w:rsidTr="00C525F6">
        <w:tc>
          <w:tcPr>
            <w:tcW w:w="2410" w:type="dxa"/>
          </w:tcPr>
          <w:p w14:paraId="061B25CF" w14:textId="77777777" w:rsidR="003E6663" w:rsidRDefault="003E6663" w:rsidP="003E6663">
            <w:pPr>
              <w:rPr>
                <w:noProof/>
                <w:lang w:eastAsia="en-GB"/>
              </w:rPr>
            </w:pPr>
            <w:r>
              <w:rPr>
                <w:noProof/>
                <w:lang w:eastAsia="en-GB"/>
              </w:rPr>
              <w:t>Subtitle</w:t>
            </w:r>
          </w:p>
        </w:tc>
        <w:tc>
          <w:tcPr>
            <w:tcW w:w="2977" w:type="dxa"/>
          </w:tcPr>
          <w:p w14:paraId="5A862541" w14:textId="77777777" w:rsidR="003E6663" w:rsidRDefault="003E6663" w:rsidP="00A73B61">
            <w:pPr>
              <w:ind w:left="142" w:hanging="142"/>
              <w:rPr>
                <w:noProof/>
                <w:lang w:eastAsia="en-GB"/>
              </w:rPr>
            </w:pPr>
            <w:r>
              <w:rPr>
                <w:noProof/>
                <w:lang w:eastAsia="en-GB"/>
              </w:rPr>
              <w:t>A list of our latest and most exciting new items</w:t>
            </w:r>
          </w:p>
        </w:tc>
        <w:tc>
          <w:tcPr>
            <w:tcW w:w="3544" w:type="dxa"/>
          </w:tcPr>
          <w:sdt>
            <w:sdtPr>
              <w:id w:val="146713436"/>
              <w:placeholder>
                <w:docPart w:val="FC5D39DF89394834B8455F08176AC762"/>
              </w:placeholder>
              <w:showingPlcHdr/>
            </w:sdtPr>
            <w:sdtEndPr/>
            <w:sdtContent>
              <w:p w14:paraId="67500B26" w14:textId="77777777" w:rsidR="003E6663" w:rsidRDefault="003E6663" w:rsidP="00A73B61">
                <w:pPr>
                  <w:ind w:left="142" w:hanging="142"/>
                </w:pPr>
                <w:r w:rsidRPr="00EE78E6">
                  <w:rPr>
                    <w:rStyle w:val="PlaceholderText"/>
                  </w:rPr>
                  <w:t>Click here to enter text.</w:t>
                </w:r>
              </w:p>
            </w:sdtContent>
          </w:sdt>
        </w:tc>
      </w:tr>
      <w:tr w:rsidR="00EE12D1" w14:paraId="29E26107" w14:textId="77777777" w:rsidTr="00C525F6">
        <w:tc>
          <w:tcPr>
            <w:tcW w:w="2410" w:type="dxa"/>
          </w:tcPr>
          <w:p w14:paraId="1E5BB805" w14:textId="77777777" w:rsidR="00EE12D1" w:rsidRDefault="00EE12D1" w:rsidP="00EE12D1">
            <w:pPr>
              <w:rPr>
                <w:noProof/>
                <w:lang w:eastAsia="en-GB"/>
              </w:rPr>
            </w:pPr>
            <w:r>
              <w:rPr>
                <w:noProof/>
                <w:lang w:eastAsia="en-GB"/>
              </w:rPr>
              <w:t>Button text</w:t>
            </w:r>
          </w:p>
        </w:tc>
        <w:tc>
          <w:tcPr>
            <w:tcW w:w="2977" w:type="dxa"/>
          </w:tcPr>
          <w:p w14:paraId="3FAF4D2A" w14:textId="77777777" w:rsidR="00EE12D1" w:rsidRDefault="00EE12D1" w:rsidP="00EE12D1">
            <w:pPr>
              <w:ind w:left="142" w:hanging="142"/>
              <w:rPr>
                <w:noProof/>
                <w:lang w:eastAsia="en-GB"/>
              </w:rPr>
            </w:pPr>
            <w:r>
              <w:rPr>
                <w:noProof/>
                <w:lang w:eastAsia="en-GB"/>
              </w:rPr>
              <w:t>Explore Showcase</w:t>
            </w:r>
          </w:p>
        </w:tc>
        <w:tc>
          <w:tcPr>
            <w:tcW w:w="3544" w:type="dxa"/>
          </w:tcPr>
          <w:sdt>
            <w:sdtPr>
              <w:id w:val="631910114"/>
              <w:placeholder>
                <w:docPart w:val="47852485B3E04C55B2467E9CFE963BA5"/>
              </w:placeholder>
              <w:showingPlcHdr/>
            </w:sdtPr>
            <w:sdtEndPr/>
            <w:sdtContent>
              <w:p w14:paraId="43302AAF" w14:textId="77777777" w:rsidR="00EE12D1" w:rsidRDefault="00EE12D1" w:rsidP="00EE12D1">
                <w:pPr>
                  <w:ind w:left="142" w:hanging="142"/>
                </w:pPr>
                <w:r w:rsidRPr="00EE78E6">
                  <w:rPr>
                    <w:rStyle w:val="PlaceholderText"/>
                  </w:rPr>
                  <w:t>Click here to enter text.</w:t>
                </w:r>
              </w:p>
            </w:sdtContent>
          </w:sdt>
        </w:tc>
      </w:tr>
      <w:tr w:rsidR="003E6663" w14:paraId="381C166F" w14:textId="77777777" w:rsidTr="00C525F6">
        <w:tc>
          <w:tcPr>
            <w:tcW w:w="2410" w:type="dxa"/>
          </w:tcPr>
          <w:p w14:paraId="6CB12122" w14:textId="77777777" w:rsidR="003E6663" w:rsidRDefault="003E6663" w:rsidP="00A73B61">
            <w:pPr>
              <w:ind w:left="142" w:hanging="142"/>
              <w:rPr>
                <w:noProof/>
                <w:lang w:eastAsia="en-GB"/>
              </w:rPr>
            </w:pPr>
            <w:r>
              <w:rPr>
                <w:noProof/>
                <w:lang w:eastAsia="en-GB"/>
              </w:rPr>
              <w:t>Display on sidebar</w:t>
            </w:r>
          </w:p>
        </w:tc>
        <w:tc>
          <w:tcPr>
            <w:tcW w:w="2977" w:type="dxa"/>
          </w:tcPr>
          <w:p w14:paraId="6250FC27" w14:textId="77777777" w:rsidR="003E6663" w:rsidRDefault="003E6663" w:rsidP="00A73B61">
            <w:pPr>
              <w:ind w:left="142" w:hanging="142"/>
              <w:rPr>
                <w:noProof/>
                <w:lang w:eastAsia="en-GB"/>
              </w:rPr>
            </w:pPr>
            <w:r>
              <w:rPr>
                <w:noProof/>
                <w:lang w:eastAsia="en-GB"/>
              </w:rPr>
              <w:t>Yes</w:t>
            </w:r>
          </w:p>
        </w:tc>
        <w:tc>
          <w:tcPr>
            <w:tcW w:w="3544" w:type="dxa"/>
          </w:tcPr>
          <w:sdt>
            <w:sdtPr>
              <w:id w:val="-1811859277"/>
              <w:placeholder>
                <w:docPart w:val="9BB481D428A644E7A86075EE87047F96"/>
              </w:placeholder>
            </w:sdtPr>
            <w:sdtEndPr/>
            <w:sdtContent>
              <w:sdt>
                <w:sdtPr>
                  <w:id w:val="-2144643115"/>
                  <w:placeholder>
                    <w:docPart w:val="59B0DA1869EE4732AA249CF591202367"/>
                  </w:placeholder>
                  <w:showingPlcHdr/>
                  <w:dropDownList>
                    <w:listItem w:value="Choose an item."/>
                    <w:listItem w:displayText="Yes" w:value="Yes"/>
                    <w:listItem w:displayText="No" w:value="No"/>
                  </w:dropDownList>
                </w:sdtPr>
                <w:sdtEndPr/>
                <w:sdtContent>
                  <w:p w14:paraId="57E64619" w14:textId="77777777" w:rsidR="003E6663" w:rsidRDefault="003E6663" w:rsidP="00A73B61">
                    <w:pPr>
                      <w:ind w:left="142" w:hanging="142"/>
                    </w:pPr>
                    <w:r w:rsidRPr="00FF7911">
                      <w:rPr>
                        <w:rStyle w:val="PlaceholderText"/>
                      </w:rPr>
                      <w:t>Choose an item.</w:t>
                    </w:r>
                  </w:p>
                </w:sdtContent>
              </w:sdt>
            </w:sdtContent>
          </w:sdt>
        </w:tc>
      </w:tr>
    </w:tbl>
    <w:p w14:paraId="289562A3" w14:textId="77777777" w:rsidR="003E6663" w:rsidRDefault="003E6663" w:rsidP="003E6663">
      <w:pPr>
        <w:pStyle w:val="Heading3"/>
      </w:pPr>
      <w:r>
        <w:t>Records</w:t>
      </w:r>
    </w:p>
    <w:p w14:paraId="05F5D78B" w14:textId="48DC94AD" w:rsidR="00F96CAE" w:rsidRPr="00F96CAE" w:rsidRDefault="00F96CAE" w:rsidP="00F96CAE">
      <w:r>
        <w:t>The showcase can include as many or as few records as you would like, but we recommend somewhere between 4</w:t>
      </w:r>
      <w:r w:rsidR="00CB7ADD">
        <w:t xml:space="preserve"> and </w:t>
      </w:r>
      <w:r>
        <w:t>15.</w:t>
      </w:r>
      <w:r w:rsidR="00CB7ADD">
        <w:t xml:space="preserve"> You can write a custom Description and Title or, if you would like to use a field from the record, include just the name of that field in the column.</w:t>
      </w:r>
      <w:r w:rsidR="0001178A">
        <w:t xml:space="preserve"> The image you use </w:t>
      </w:r>
      <w:r w:rsidR="0001178A" w:rsidRPr="00CE16D0">
        <w:rPr>
          <w:b/>
          <w:bCs/>
        </w:rPr>
        <w:t>must already be attached to the record</w:t>
      </w:r>
      <w:r w:rsidR="00CE16D0">
        <w:t>. To check its filename</w:t>
      </w:r>
      <w:r w:rsidR="00FB4830">
        <w:t>,</w:t>
      </w:r>
      <w:r w:rsidR="00CE16D0">
        <w:t xml:space="preserve"> open the record</w:t>
      </w:r>
      <w:r w:rsidR="00FB4830">
        <w:t xml:space="preserve"> in Calm</w:t>
      </w:r>
      <w:r w:rsidR="00CE16D0">
        <w:t xml:space="preserve"> and press F9.</w:t>
      </w:r>
    </w:p>
    <w:tbl>
      <w:tblPr>
        <w:tblStyle w:val="TableGrid"/>
        <w:tblW w:w="0" w:type="auto"/>
        <w:tblLook w:val="04A0" w:firstRow="1" w:lastRow="0" w:firstColumn="1" w:lastColumn="0" w:noHBand="0" w:noVBand="1"/>
      </w:tblPr>
      <w:tblGrid>
        <w:gridCol w:w="1271"/>
        <w:gridCol w:w="1559"/>
        <w:gridCol w:w="3927"/>
        <w:gridCol w:w="2253"/>
      </w:tblGrid>
      <w:tr w:rsidR="00366F9F" w14:paraId="0E0C65DA" w14:textId="77777777" w:rsidTr="00CB7ADD">
        <w:tc>
          <w:tcPr>
            <w:tcW w:w="1271" w:type="dxa"/>
          </w:tcPr>
          <w:p w14:paraId="435A982F" w14:textId="77777777" w:rsidR="00366F9F" w:rsidRPr="0085583A" w:rsidRDefault="00366F9F" w:rsidP="00366F9F">
            <w:pPr>
              <w:rPr>
                <w:b/>
              </w:rPr>
            </w:pPr>
            <w:r w:rsidRPr="0085583A">
              <w:rPr>
                <w:b/>
              </w:rPr>
              <w:t>Image file name</w:t>
            </w:r>
          </w:p>
        </w:tc>
        <w:tc>
          <w:tcPr>
            <w:tcW w:w="1559" w:type="dxa"/>
          </w:tcPr>
          <w:p w14:paraId="058D0EC1" w14:textId="77777777" w:rsidR="00366F9F" w:rsidRPr="0085583A" w:rsidRDefault="00366F9F" w:rsidP="00366F9F">
            <w:pPr>
              <w:rPr>
                <w:b/>
              </w:rPr>
            </w:pPr>
            <w:r w:rsidRPr="0085583A">
              <w:rPr>
                <w:b/>
              </w:rPr>
              <w:t>Record RefNo (or othe</w:t>
            </w:r>
            <w:r w:rsidR="00CB7ADD" w:rsidRPr="0085583A">
              <w:rPr>
                <w:b/>
              </w:rPr>
              <w:t>r ID)</w:t>
            </w:r>
          </w:p>
        </w:tc>
        <w:tc>
          <w:tcPr>
            <w:tcW w:w="3927" w:type="dxa"/>
          </w:tcPr>
          <w:p w14:paraId="0F7BC720" w14:textId="77777777" w:rsidR="00F96CAE" w:rsidRPr="0085583A" w:rsidRDefault="00366F9F" w:rsidP="00366F9F">
            <w:pPr>
              <w:rPr>
                <w:b/>
              </w:rPr>
            </w:pPr>
            <w:r w:rsidRPr="0085583A">
              <w:rPr>
                <w:b/>
              </w:rPr>
              <w:t>Description</w:t>
            </w:r>
            <w:r w:rsidR="00F96CAE" w:rsidRPr="0085583A">
              <w:rPr>
                <w:b/>
              </w:rPr>
              <w:t xml:space="preserve"> (optional)</w:t>
            </w:r>
          </w:p>
        </w:tc>
        <w:tc>
          <w:tcPr>
            <w:tcW w:w="2253" w:type="dxa"/>
          </w:tcPr>
          <w:p w14:paraId="1A92D545" w14:textId="77777777" w:rsidR="00366F9F" w:rsidRPr="0085583A" w:rsidRDefault="00366F9F" w:rsidP="00366F9F">
            <w:pPr>
              <w:rPr>
                <w:b/>
              </w:rPr>
            </w:pPr>
            <w:r w:rsidRPr="0085583A">
              <w:rPr>
                <w:b/>
              </w:rPr>
              <w:t>Title</w:t>
            </w:r>
          </w:p>
        </w:tc>
      </w:tr>
      <w:tr w:rsidR="00CB7ADD" w14:paraId="62F3BBDF" w14:textId="77777777" w:rsidTr="00CB7ADD">
        <w:tc>
          <w:tcPr>
            <w:tcW w:w="1271" w:type="dxa"/>
          </w:tcPr>
          <w:sdt>
            <w:sdtPr>
              <w:rPr>
                <w:sz w:val="20"/>
              </w:rPr>
              <w:id w:val="1850598422"/>
              <w:placeholder>
                <w:docPart w:val="F45E9D6CE04C4505AC9F0633CB73509E"/>
              </w:placeholder>
              <w:showingPlcHdr/>
            </w:sdtPr>
            <w:sdtEndPr/>
            <w:sdtContent>
              <w:p w14:paraId="0CAC0F00" w14:textId="1A3AC70F"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1630046063"/>
              <w:placeholder>
                <w:docPart w:val="6B576118430F4E24BC6AB5429022651D"/>
              </w:placeholder>
              <w:showingPlcHdr/>
            </w:sdtPr>
            <w:sdtEndPr/>
            <w:sdtContent>
              <w:p w14:paraId="3FC82C52"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44293499"/>
              <w:placeholder>
                <w:docPart w:val="D4BEF6C4027D4B79AA78654D193434FD"/>
              </w:placeholder>
              <w:showingPlcHdr/>
            </w:sdtPr>
            <w:sdtEndPr/>
            <w:sdtContent>
              <w:p w14:paraId="7D591DE7"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733589725"/>
              <w:placeholder>
                <w:docPart w:val="6759F9864D2A4F839B92C21F4679AC99"/>
              </w:placeholder>
              <w:showingPlcHdr/>
            </w:sdtPr>
            <w:sdtEndPr/>
            <w:sdtContent>
              <w:p w14:paraId="5EDD1822"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46802E4A" w14:textId="77777777" w:rsidTr="00CB7ADD">
        <w:tc>
          <w:tcPr>
            <w:tcW w:w="1271" w:type="dxa"/>
          </w:tcPr>
          <w:sdt>
            <w:sdtPr>
              <w:rPr>
                <w:sz w:val="20"/>
              </w:rPr>
              <w:id w:val="1461538195"/>
              <w:placeholder>
                <w:docPart w:val="383FEBE88FC64F1EA261280E124A3DCD"/>
              </w:placeholder>
              <w:showingPlcHdr/>
            </w:sdtPr>
            <w:sdtEndPr/>
            <w:sdtContent>
              <w:p w14:paraId="3B7B4CF4" w14:textId="7EA6C367"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1525520759"/>
              <w:placeholder>
                <w:docPart w:val="C3DB879A57774BD3930681A049FB2C2B"/>
              </w:placeholder>
              <w:showingPlcHdr/>
            </w:sdtPr>
            <w:sdtEndPr/>
            <w:sdtContent>
              <w:p w14:paraId="0443F88C"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955797452"/>
              <w:placeholder>
                <w:docPart w:val="5B612FB8239E48F0B35A9FE7B8293B96"/>
              </w:placeholder>
              <w:showingPlcHdr/>
            </w:sdtPr>
            <w:sdtEndPr/>
            <w:sdtContent>
              <w:p w14:paraId="3EA2C669"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688641815"/>
              <w:placeholder>
                <w:docPart w:val="199AE56E0DCC49C194EB67B64BEE277F"/>
              </w:placeholder>
              <w:showingPlcHdr/>
            </w:sdtPr>
            <w:sdtEndPr/>
            <w:sdtContent>
              <w:p w14:paraId="05A282CA"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748EA961" w14:textId="77777777" w:rsidTr="00CB7ADD">
        <w:tc>
          <w:tcPr>
            <w:tcW w:w="1271" w:type="dxa"/>
          </w:tcPr>
          <w:sdt>
            <w:sdtPr>
              <w:rPr>
                <w:sz w:val="20"/>
              </w:rPr>
              <w:id w:val="-1871680873"/>
              <w:placeholder>
                <w:docPart w:val="7180ABE540F44C3BB9C418C5AFC53D27"/>
              </w:placeholder>
              <w:showingPlcHdr/>
            </w:sdtPr>
            <w:sdtEndPr/>
            <w:sdtContent>
              <w:p w14:paraId="3E7C9B7C" w14:textId="4B834EBE"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1918162457"/>
              <w:placeholder>
                <w:docPart w:val="F93FE86ED2734EE4AD01134FB78D6E70"/>
              </w:placeholder>
              <w:showingPlcHdr/>
            </w:sdtPr>
            <w:sdtEndPr/>
            <w:sdtContent>
              <w:p w14:paraId="4D65AC47"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904759512"/>
              <w:placeholder>
                <w:docPart w:val="DDE2B8544F0345819C02DA331A4C86D2"/>
              </w:placeholder>
              <w:showingPlcHdr/>
            </w:sdtPr>
            <w:sdtEndPr/>
            <w:sdtContent>
              <w:p w14:paraId="508EFD87"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1937277839"/>
              <w:placeholder>
                <w:docPart w:val="01BB0C2AEFA74038B3DCC5F5D5431CC8"/>
              </w:placeholder>
              <w:showingPlcHdr/>
            </w:sdtPr>
            <w:sdtEndPr/>
            <w:sdtContent>
              <w:p w14:paraId="18A106CD"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16E88584" w14:textId="77777777" w:rsidTr="00CB7ADD">
        <w:tc>
          <w:tcPr>
            <w:tcW w:w="1271" w:type="dxa"/>
          </w:tcPr>
          <w:sdt>
            <w:sdtPr>
              <w:rPr>
                <w:sz w:val="20"/>
              </w:rPr>
              <w:id w:val="1410574393"/>
              <w:placeholder>
                <w:docPart w:val="18AFC22B25654D27BAE2E5E0CDFDE1DA"/>
              </w:placeholder>
              <w:showingPlcHdr/>
            </w:sdtPr>
            <w:sdtEndPr/>
            <w:sdtContent>
              <w:p w14:paraId="2004F64F" w14:textId="0F415FC1"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42450675"/>
              <w:placeholder>
                <w:docPart w:val="586F630C046C4325BF950C61104FEA34"/>
              </w:placeholder>
              <w:showingPlcHdr/>
            </w:sdtPr>
            <w:sdtEndPr/>
            <w:sdtContent>
              <w:p w14:paraId="796A0924"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746183648"/>
              <w:placeholder>
                <w:docPart w:val="DFFC058181B44837A0DDA3A621C98D59"/>
              </w:placeholder>
              <w:showingPlcHdr/>
            </w:sdtPr>
            <w:sdtEndPr/>
            <w:sdtContent>
              <w:p w14:paraId="73ED9F1D"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940638091"/>
              <w:placeholder>
                <w:docPart w:val="E2C3A2AAD66843009BF3C4DD37252C88"/>
              </w:placeholder>
              <w:showingPlcHdr/>
            </w:sdtPr>
            <w:sdtEndPr/>
            <w:sdtContent>
              <w:p w14:paraId="7DFE113E"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51992622" w14:textId="77777777" w:rsidTr="00CB7ADD">
        <w:tc>
          <w:tcPr>
            <w:tcW w:w="1271" w:type="dxa"/>
          </w:tcPr>
          <w:sdt>
            <w:sdtPr>
              <w:rPr>
                <w:sz w:val="20"/>
              </w:rPr>
              <w:id w:val="-544130559"/>
              <w:placeholder>
                <w:docPart w:val="BD8923F6FD6E4E5C99A9CFF2C4C60241"/>
              </w:placeholder>
              <w:showingPlcHdr/>
            </w:sdtPr>
            <w:sdtEndPr/>
            <w:sdtContent>
              <w:p w14:paraId="7156D485" w14:textId="16674777"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2054499610"/>
              <w:placeholder>
                <w:docPart w:val="CF50239DAE214A18833B4369BE5D68F0"/>
              </w:placeholder>
              <w:showingPlcHdr/>
            </w:sdtPr>
            <w:sdtEndPr/>
            <w:sdtContent>
              <w:p w14:paraId="2B23DBAB"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1607333619"/>
              <w:placeholder>
                <w:docPart w:val="4539AD6D930B4E5CB84BBB39BD027995"/>
              </w:placeholder>
              <w:showingPlcHdr/>
            </w:sdtPr>
            <w:sdtEndPr/>
            <w:sdtContent>
              <w:p w14:paraId="19AEF196"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1893537330"/>
              <w:placeholder>
                <w:docPart w:val="90DCEC22C2F1463299FE3D3F6E603A68"/>
              </w:placeholder>
              <w:showingPlcHdr/>
            </w:sdtPr>
            <w:sdtEndPr/>
            <w:sdtContent>
              <w:p w14:paraId="6776BF63"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4D3B7D9E" w14:textId="77777777" w:rsidTr="00CB7ADD">
        <w:tc>
          <w:tcPr>
            <w:tcW w:w="1271" w:type="dxa"/>
          </w:tcPr>
          <w:sdt>
            <w:sdtPr>
              <w:rPr>
                <w:sz w:val="20"/>
              </w:rPr>
              <w:id w:val="-918010960"/>
              <w:placeholder>
                <w:docPart w:val="9B7876CE71594E638E80DB97F2CD7763"/>
              </w:placeholder>
              <w:showingPlcHdr/>
            </w:sdtPr>
            <w:sdtEndPr/>
            <w:sdtContent>
              <w:p w14:paraId="7B58D923" w14:textId="5049F11A"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91246597"/>
              <w:placeholder>
                <w:docPart w:val="33242DA7C4AF4E93BA555541DA6CB410"/>
              </w:placeholder>
              <w:showingPlcHdr/>
            </w:sdtPr>
            <w:sdtEndPr/>
            <w:sdtContent>
              <w:p w14:paraId="1A8F1E69"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1967805752"/>
              <w:placeholder>
                <w:docPart w:val="194CC1CF7CA34201B06E06C152893078"/>
              </w:placeholder>
              <w:showingPlcHdr/>
            </w:sdtPr>
            <w:sdtEndPr/>
            <w:sdtContent>
              <w:p w14:paraId="7F8E5E02"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229662042"/>
              <w:placeholder>
                <w:docPart w:val="1E8E15FFADF74EFD85513B5285499E6E"/>
              </w:placeholder>
              <w:showingPlcHdr/>
            </w:sdtPr>
            <w:sdtEndPr/>
            <w:sdtContent>
              <w:p w14:paraId="13B977F4"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5977DB8A" w14:textId="77777777" w:rsidTr="00CB7ADD">
        <w:tc>
          <w:tcPr>
            <w:tcW w:w="1271" w:type="dxa"/>
          </w:tcPr>
          <w:sdt>
            <w:sdtPr>
              <w:rPr>
                <w:sz w:val="20"/>
              </w:rPr>
              <w:id w:val="1228426127"/>
              <w:placeholder>
                <w:docPart w:val="2A44AA4B0BB647EEBC02643D32617FFD"/>
              </w:placeholder>
              <w:showingPlcHdr/>
            </w:sdtPr>
            <w:sdtEndPr/>
            <w:sdtContent>
              <w:p w14:paraId="7E4EF627"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2554659"/>
              <w:placeholder>
                <w:docPart w:val="557D0E75FD9C41D781562A06C5D9A675"/>
              </w:placeholder>
              <w:showingPlcHdr/>
            </w:sdtPr>
            <w:sdtEndPr/>
            <w:sdtContent>
              <w:p w14:paraId="36463B9E"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310170242"/>
              <w:placeholder>
                <w:docPart w:val="591AE207168445369AB294BEB6B6C147"/>
              </w:placeholder>
              <w:showingPlcHdr/>
            </w:sdtPr>
            <w:sdtEndPr/>
            <w:sdtContent>
              <w:p w14:paraId="3F69E335"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1777169784"/>
              <w:placeholder>
                <w:docPart w:val="DF23BAF68B944CD49D6CDFF7660E4B4B"/>
              </w:placeholder>
              <w:showingPlcHdr/>
            </w:sdtPr>
            <w:sdtEndPr/>
            <w:sdtContent>
              <w:p w14:paraId="5C3E34AE"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14:paraId="2A90A0F1" w14:textId="77777777" w:rsidTr="00CB7ADD">
        <w:tc>
          <w:tcPr>
            <w:tcW w:w="1271" w:type="dxa"/>
          </w:tcPr>
          <w:sdt>
            <w:sdtPr>
              <w:rPr>
                <w:sz w:val="20"/>
              </w:rPr>
              <w:id w:val="-421029092"/>
              <w:placeholder>
                <w:docPart w:val="CDC0F975AD1445919B9A87B4CA6BA341"/>
              </w:placeholder>
              <w:showingPlcHdr/>
            </w:sdtPr>
            <w:sdtEndPr/>
            <w:sdtContent>
              <w:p w14:paraId="662E1F49"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1559" w:type="dxa"/>
          </w:tcPr>
          <w:sdt>
            <w:sdtPr>
              <w:rPr>
                <w:sz w:val="20"/>
              </w:rPr>
              <w:id w:val="-663155722"/>
              <w:placeholder>
                <w:docPart w:val="A89D19C7F1824DC5A78CA8794D38ACF0"/>
              </w:placeholder>
              <w:showingPlcHdr/>
            </w:sdtPr>
            <w:sdtEndPr/>
            <w:sdtContent>
              <w:p w14:paraId="127331C7"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3927" w:type="dxa"/>
          </w:tcPr>
          <w:sdt>
            <w:sdtPr>
              <w:rPr>
                <w:sz w:val="20"/>
              </w:rPr>
              <w:id w:val="500635375"/>
              <w:placeholder>
                <w:docPart w:val="D7EE311DBE824D7CA819570EB1FA6CF6"/>
              </w:placeholder>
              <w:showingPlcHdr/>
            </w:sdtPr>
            <w:sdtEndPr/>
            <w:sdtContent>
              <w:p w14:paraId="6849553D" w14:textId="77777777" w:rsidR="00CB7ADD" w:rsidRPr="00CB7ADD" w:rsidRDefault="00CB7ADD" w:rsidP="00CB7ADD">
                <w:pPr>
                  <w:ind w:left="142" w:hanging="142"/>
                  <w:rPr>
                    <w:sz w:val="20"/>
                  </w:rPr>
                </w:pPr>
                <w:r w:rsidRPr="00CB7ADD">
                  <w:rPr>
                    <w:rStyle w:val="PlaceholderText"/>
                    <w:sz w:val="20"/>
                  </w:rPr>
                  <w:t>Click here to enter text.</w:t>
                </w:r>
              </w:p>
            </w:sdtContent>
          </w:sdt>
        </w:tc>
        <w:tc>
          <w:tcPr>
            <w:tcW w:w="2253" w:type="dxa"/>
          </w:tcPr>
          <w:sdt>
            <w:sdtPr>
              <w:rPr>
                <w:sz w:val="20"/>
              </w:rPr>
              <w:id w:val="356782011"/>
              <w:placeholder>
                <w:docPart w:val="706A3BA559D24106AD38205093681238"/>
              </w:placeholder>
              <w:showingPlcHdr/>
            </w:sdtPr>
            <w:sdtEndPr/>
            <w:sdtContent>
              <w:p w14:paraId="6057FCF8" w14:textId="77777777" w:rsidR="00CB7ADD" w:rsidRPr="00CB7ADD" w:rsidRDefault="00CB7ADD" w:rsidP="00CB7ADD">
                <w:pPr>
                  <w:ind w:left="142" w:hanging="142"/>
                  <w:rPr>
                    <w:sz w:val="20"/>
                  </w:rPr>
                </w:pPr>
                <w:r w:rsidRPr="00CB7ADD">
                  <w:rPr>
                    <w:rStyle w:val="PlaceholderText"/>
                    <w:sz w:val="20"/>
                  </w:rPr>
                  <w:t>Click here to enter text.</w:t>
                </w:r>
              </w:p>
            </w:sdtContent>
          </w:sdt>
        </w:tc>
      </w:tr>
      <w:tr w:rsidR="00CB7ADD" w:rsidRPr="00CB7ADD" w14:paraId="25040D08" w14:textId="77777777" w:rsidTr="00CB7ADD">
        <w:tc>
          <w:tcPr>
            <w:tcW w:w="1271" w:type="dxa"/>
          </w:tcPr>
          <w:sdt>
            <w:sdtPr>
              <w:rPr>
                <w:sz w:val="20"/>
              </w:rPr>
              <w:id w:val="-1231236525"/>
              <w:placeholder>
                <w:docPart w:val="35CE26952EC94E7490F05C2683F6F538"/>
              </w:placeholder>
              <w:showingPlcHdr/>
            </w:sdtPr>
            <w:sdtEndPr/>
            <w:sdtContent>
              <w:p w14:paraId="097B1825" w14:textId="77777777" w:rsidR="00CB7ADD" w:rsidRPr="00CB7ADD" w:rsidRDefault="00CB7ADD" w:rsidP="00A73B61">
                <w:pPr>
                  <w:ind w:left="142" w:hanging="142"/>
                  <w:rPr>
                    <w:sz w:val="20"/>
                  </w:rPr>
                </w:pPr>
                <w:r w:rsidRPr="00CB7ADD">
                  <w:rPr>
                    <w:rStyle w:val="PlaceholderText"/>
                    <w:sz w:val="20"/>
                  </w:rPr>
                  <w:t>Click here to enter text.</w:t>
                </w:r>
              </w:p>
            </w:sdtContent>
          </w:sdt>
        </w:tc>
        <w:tc>
          <w:tcPr>
            <w:tcW w:w="1559" w:type="dxa"/>
          </w:tcPr>
          <w:sdt>
            <w:sdtPr>
              <w:rPr>
                <w:sz w:val="20"/>
              </w:rPr>
              <w:id w:val="580806138"/>
              <w:placeholder>
                <w:docPart w:val="2D926846F9384269A6AA6B54ACD888C7"/>
              </w:placeholder>
              <w:showingPlcHdr/>
            </w:sdtPr>
            <w:sdtEndPr/>
            <w:sdtContent>
              <w:p w14:paraId="5259E7B5" w14:textId="77777777" w:rsidR="00CB7ADD" w:rsidRPr="00CB7ADD" w:rsidRDefault="00CB7ADD" w:rsidP="00A73B61">
                <w:pPr>
                  <w:ind w:left="142" w:hanging="142"/>
                  <w:rPr>
                    <w:sz w:val="20"/>
                  </w:rPr>
                </w:pPr>
                <w:r w:rsidRPr="00CB7ADD">
                  <w:rPr>
                    <w:rStyle w:val="PlaceholderText"/>
                    <w:sz w:val="20"/>
                  </w:rPr>
                  <w:t>Click here to enter text.</w:t>
                </w:r>
              </w:p>
            </w:sdtContent>
          </w:sdt>
        </w:tc>
        <w:tc>
          <w:tcPr>
            <w:tcW w:w="3927" w:type="dxa"/>
          </w:tcPr>
          <w:sdt>
            <w:sdtPr>
              <w:rPr>
                <w:sz w:val="20"/>
              </w:rPr>
              <w:id w:val="1992134858"/>
              <w:placeholder>
                <w:docPart w:val="11CF5798036D490196F56FEB114CF13D"/>
              </w:placeholder>
              <w:showingPlcHdr/>
            </w:sdtPr>
            <w:sdtEndPr/>
            <w:sdtContent>
              <w:p w14:paraId="5E1AE14B" w14:textId="77777777" w:rsidR="00CB7ADD" w:rsidRPr="00CB7ADD" w:rsidRDefault="00CB7ADD" w:rsidP="00A73B61">
                <w:pPr>
                  <w:ind w:left="142" w:hanging="142"/>
                  <w:rPr>
                    <w:sz w:val="20"/>
                  </w:rPr>
                </w:pPr>
                <w:r w:rsidRPr="00CB7ADD">
                  <w:rPr>
                    <w:rStyle w:val="PlaceholderText"/>
                    <w:sz w:val="20"/>
                  </w:rPr>
                  <w:t>Click here to enter text.</w:t>
                </w:r>
              </w:p>
            </w:sdtContent>
          </w:sdt>
        </w:tc>
        <w:tc>
          <w:tcPr>
            <w:tcW w:w="2253" w:type="dxa"/>
          </w:tcPr>
          <w:sdt>
            <w:sdtPr>
              <w:rPr>
                <w:sz w:val="20"/>
              </w:rPr>
              <w:id w:val="-181822971"/>
              <w:placeholder>
                <w:docPart w:val="1AA2F71741524D8C838E4AD6CDE5943F"/>
              </w:placeholder>
              <w:showingPlcHdr/>
            </w:sdtPr>
            <w:sdtEndPr/>
            <w:sdtContent>
              <w:p w14:paraId="4841F295" w14:textId="77777777" w:rsidR="00CB7ADD" w:rsidRPr="00CB7ADD" w:rsidRDefault="00CB7ADD" w:rsidP="00A73B61">
                <w:pPr>
                  <w:ind w:left="142" w:hanging="142"/>
                  <w:rPr>
                    <w:sz w:val="20"/>
                  </w:rPr>
                </w:pPr>
                <w:r w:rsidRPr="00CB7ADD">
                  <w:rPr>
                    <w:rStyle w:val="PlaceholderText"/>
                    <w:sz w:val="20"/>
                  </w:rPr>
                  <w:t>Click here to enter text.</w:t>
                </w:r>
              </w:p>
            </w:sdtContent>
          </w:sdt>
        </w:tc>
      </w:tr>
      <w:tr w:rsidR="00CB7ADD" w:rsidRPr="00CB7ADD" w14:paraId="1BFE1D43" w14:textId="77777777" w:rsidTr="00CB7ADD">
        <w:tc>
          <w:tcPr>
            <w:tcW w:w="1271" w:type="dxa"/>
          </w:tcPr>
          <w:sdt>
            <w:sdtPr>
              <w:rPr>
                <w:sz w:val="20"/>
              </w:rPr>
              <w:id w:val="426930079"/>
              <w:placeholder>
                <w:docPart w:val="167D93E643A34FE58E314EF25200F5AE"/>
              </w:placeholder>
              <w:showingPlcHdr/>
            </w:sdtPr>
            <w:sdtEndPr/>
            <w:sdtContent>
              <w:p w14:paraId="2774A9A6" w14:textId="77777777" w:rsidR="00CB7ADD" w:rsidRPr="00CB7ADD" w:rsidRDefault="00CB7ADD" w:rsidP="00A73B61">
                <w:pPr>
                  <w:ind w:left="142" w:hanging="142"/>
                  <w:rPr>
                    <w:sz w:val="20"/>
                  </w:rPr>
                </w:pPr>
                <w:r w:rsidRPr="00CB7ADD">
                  <w:rPr>
                    <w:rStyle w:val="PlaceholderText"/>
                    <w:sz w:val="20"/>
                  </w:rPr>
                  <w:t>Click here to enter text.</w:t>
                </w:r>
              </w:p>
            </w:sdtContent>
          </w:sdt>
        </w:tc>
        <w:tc>
          <w:tcPr>
            <w:tcW w:w="1559" w:type="dxa"/>
          </w:tcPr>
          <w:sdt>
            <w:sdtPr>
              <w:rPr>
                <w:sz w:val="20"/>
              </w:rPr>
              <w:id w:val="1977255392"/>
              <w:placeholder>
                <w:docPart w:val="52ADBF9C246D46AE97576962E6860E17"/>
              </w:placeholder>
              <w:showingPlcHdr/>
            </w:sdtPr>
            <w:sdtEndPr/>
            <w:sdtContent>
              <w:p w14:paraId="419D128E" w14:textId="77777777" w:rsidR="00CB7ADD" w:rsidRPr="00CB7ADD" w:rsidRDefault="00CB7ADD" w:rsidP="00A73B61">
                <w:pPr>
                  <w:ind w:left="142" w:hanging="142"/>
                  <w:rPr>
                    <w:sz w:val="20"/>
                  </w:rPr>
                </w:pPr>
                <w:r w:rsidRPr="00CB7ADD">
                  <w:rPr>
                    <w:rStyle w:val="PlaceholderText"/>
                    <w:sz w:val="20"/>
                  </w:rPr>
                  <w:t>Click here to enter text.</w:t>
                </w:r>
              </w:p>
            </w:sdtContent>
          </w:sdt>
        </w:tc>
        <w:tc>
          <w:tcPr>
            <w:tcW w:w="3927" w:type="dxa"/>
          </w:tcPr>
          <w:sdt>
            <w:sdtPr>
              <w:rPr>
                <w:sz w:val="20"/>
              </w:rPr>
              <w:id w:val="1011036880"/>
              <w:placeholder>
                <w:docPart w:val="54A3111216034B6E975C91FFC4F5416D"/>
              </w:placeholder>
              <w:showingPlcHdr/>
            </w:sdtPr>
            <w:sdtEndPr/>
            <w:sdtContent>
              <w:p w14:paraId="41DDB5D7" w14:textId="77777777" w:rsidR="00CB7ADD" w:rsidRPr="00CB7ADD" w:rsidRDefault="00CB7ADD" w:rsidP="00A73B61">
                <w:pPr>
                  <w:ind w:left="142" w:hanging="142"/>
                  <w:rPr>
                    <w:sz w:val="20"/>
                  </w:rPr>
                </w:pPr>
                <w:r w:rsidRPr="00CB7ADD">
                  <w:rPr>
                    <w:rStyle w:val="PlaceholderText"/>
                    <w:sz w:val="20"/>
                  </w:rPr>
                  <w:t>Click here to enter text.</w:t>
                </w:r>
              </w:p>
            </w:sdtContent>
          </w:sdt>
        </w:tc>
        <w:tc>
          <w:tcPr>
            <w:tcW w:w="2253" w:type="dxa"/>
          </w:tcPr>
          <w:sdt>
            <w:sdtPr>
              <w:rPr>
                <w:sz w:val="20"/>
              </w:rPr>
              <w:id w:val="-1529414138"/>
              <w:placeholder>
                <w:docPart w:val="A34A2261A20A4FAFB16FAC7EF656890A"/>
              </w:placeholder>
              <w:showingPlcHdr/>
            </w:sdtPr>
            <w:sdtEndPr/>
            <w:sdtContent>
              <w:p w14:paraId="7195D44A" w14:textId="77777777" w:rsidR="00CB7ADD" w:rsidRPr="00CB7ADD" w:rsidRDefault="00CB7ADD" w:rsidP="00A73B61">
                <w:pPr>
                  <w:ind w:left="142" w:hanging="142"/>
                  <w:rPr>
                    <w:sz w:val="20"/>
                  </w:rPr>
                </w:pPr>
                <w:r w:rsidRPr="00CB7ADD">
                  <w:rPr>
                    <w:rStyle w:val="PlaceholderText"/>
                    <w:sz w:val="20"/>
                  </w:rPr>
                  <w:t>Click here to enter text.</w:t>
                </w:r>
              </w:p>
            </w:sdtContent>
          </w:sdt>
        </w:tc>
      </w:tr>
    </w:tbl>
    <w:p w14:paraId="7EB548E9" w14:textId="77777777" w:rsidR="0085583A" w:rsidRDefault="00F53852" w:rsidP="0085583A">
      <w:pPr>
        <w:pStyle w:val="Heading2"/>
        <w:spacing w:before="240"/>
      </w:pPr>
      <w:r>
        <w:lastRenderedPageBreak/>
        <w:t>Other</w:t>
      </w:r>
      <w:r w:rsidR="0085583A">
        <w:t xml:space="preserve"> </w:t>
      </w:r>
      <w:r w:rsidR="008712A5">
        <w:t>p</w:t>
      </w:r>
      <w:r w:rsidR="0085583A">
        <w:t>age</w:t>
      </w:r>
      <w:r>
        <w:t>s</w:t>
      </w:r>
    </w:p>
    <w:p w14:paraId="0BBB0DFB" w14:textId="77777777" w:rsidR="00F53852" w:rsidRPr="00F53852" w:rsidRDefault="0002382F" w:rsidP="00F53852">
      <w:pPr>
        <w:pStyle w:val="Heading3"/>
      </w:pPr>
      <w:hyperlink r:id="rId17" w:history="1">
        <w:r w:rsidR="00F53852" w:rsidRPr="004D3633">
          <w:rPr>
            <w:rStyle w:val="Hyperlink"/>
          </w:rPr>
          <w:t>Contact Page</w:t>
        </w:r>
      </w:hyperlink>
    </w:p>
    <w:p w14:paraId="22140910" w14:textId="364A06A6" w:rsidR="0085583A" w:rsidRDefault="00F53852" w:rsidP="0085583A">
      <w:r>
        <w:t>A contact page can contain a message to the user, an embedded map (f</w:t>
      </w:r>
      <w:r w:rsidR="00D749ED">
        <w:t>r</w:t>
      </w:r>
      <w:r>
        <w:t>om a site like Google Maps), and an address and other contact details. If you wish to use this, please enter the details below.</w:t>
      </w:r>
    </w:p>
    <w:tbl>
      <w:tblPr>
        <w:tblStyle w:val="TableGrid"/>
        <w:tblW w:w="0" w:type="auto"/>
        <w:tblLook w:val="04A0" w:firstRow="1" w:lastRow="0" w:firstColumn="1" w:lastColumn="0" w:noHBand="0" w:noVBand="1"/>
      </w:tblPr>
      <w:tblGrid>
        <w:gridCol w:w="1555"/>
        <w:gridCol w:w="7455"/>
      </w:tblGrid>
      <w:tr w:rsidR="00F53852" w14:paraId="7005F25A" w14:textId="77777777" w:rsidTr="00F53852">
        <w:trPr>
          <w:trHeight w:val="1078"/>
        </w:trPr>
        <w:tc>
          <w:tcPr>
            <w:tcW w:w="1555" w:type="dxa"/>
          </w:tcPr>
          <w:p w14:paraId="75AC6B19" w14:textId="77777777" w:rsidR="00F53852" w:rsidRDefault="00F53852" w:rsidP="001F2ED0">
            <w:pPr>
              <w:ind w:left="142" w:hanging="142"/>
            </w:pPr>
            <w:r>
              <w:t>Message</w:t>
            </w:r>
          </w:p>
        </w:tc>
        <w:tc>
          <w:tcPr>
            <w:tcW w:w="7455" w:type="dxa"/>
          </w:tcPr>
          <w:sdt>
            <w:sdtPr>
              <w:id w:val="-576124456"/>
              <w:placeholder>
                <w:docPart w:val="8641226C6A0A4A3793DF8395FB41D03D"/>
              </w:placeholder>
              <w:showingPlcHdr/>
            </w:sdtPr>
            <w:sdtEndPr/>
            <w:sdtContent>
              <w:p w14:paraId="72959870" w14:textId="77777777" w:rsidR="00F53852" w:rsidRDefault="00F53852" w:rsidP="001F2ED0">
                <w:pPr>
                  <w:ind w:left="142" w:hanging="142"/>
                </w:pPr>
                <w:r w:rsidRPr="00EE78E6">
                  <w:rPr>
                    <w:rStyle w:val="PlaceholderText"/>
                  </w:rPr>
                  <w:t>Click here to enter text.</w:t>
                </w:r>
              </w:p>
            </w:sdtContent>
          </w:sdt>
        </w:tc>
      </w:tr>
      <w:tr w:rsidR="00F53852" w14:paraId="115DE27B" w14:textId="77777777" w:rsidTr="001F2ED0">
        <w:trPr>
          <w:trHeight w:val="113"/>
        </w:trPr>
        <w:tc>
          <w:tcPr>
            <w:tcW w:w="1555" w:type="dxa"/>
          </w:tcPr>
          <w:p w14:paraId="2F2F55AA" w14:textId="77777777" w:rsidR="00F53852" w:rsidRDefault="00F53852" w:rsidP="001F2ED0">
            <w:pPr>
              <w:ind w:left="142" w:hanging="142"/>
            </w:pPr>
            <w:r>
              <w:t>Link to map</w:t>
            </w:r>
          </w:p>
        </w:tc>
        <w:tc>
          <w:tcPr>
            <w:tcW w:w="7455" w:type="dxa"/>
          </w:tcPr>
          <w:sdt>
            <w:sdtPr>
              <w:id w:val="-574515276"/>
              <w:placeholder>
                <w:docPart w:val="52CCFBF69B5F4F86BDEE4186BFB60157"/>
              </w:placeholder>
              <w:showingPlcHdr/>
            </w:sdtPr>
            <w:sdtEndPr/>
            <w:sdtContent>
              <w:p w14:paraId="45F6350C" w14:textId="77777777" w:rsidR="00F53852" w:rsidRDefault="00F53852" w:rsidP="001F2ED0">
                <w:pPr>
                  <w:ind w:left="142" w:hanging="142"/>
                </w:pPr>
                <w:r w:rsidRPr="00EE78E6">
                  <w:rPr>
                    <w:rStyle w:val="PlaceholderText"/>
                  </w:rPr>
                  <w:t>Click here to enter text.</w:t>
                </w:r>
              </w:p>
            </w:sdtContent>
          </w:sdt>
        </w:tc>
      </w:tr>
      <w:tr w:rsidR="00F53852" w14:paraId="2CE3DAD3" w14:textId="77777777" w:rsidTr="001F2ED0">
        <w:trPr>
          <w:trHeight w:val="1093"/>
        </w:trPr>
        <w:tc>
          <w:tcPr>
            <w:tcW w:w="1555" w:type="dxa"/>
          </w:tcPr>
          <w:p w14:paraId="59C64958" w14:textId="77777777" w:rsidR="00F53852" w:rsidRDefault="00F53852" w:rsidP="001F2ED0">
            <w:pPr>
              <w:ind w:left="142" w:hanging="142"/>
            </w:pPr>
            <w:r>
              <w:t>Address</w:t>
            </w:r>
          </w:p>
        </w:tc>
        <w:tc>
          <w:tcPr>
            <w:tcW w:w="7455" w:type="dxa"/>
          </w:tcPr>
          <w:sdt>
            <w:sdtPr>
              <w:id w:val="615652024"/>
              <w:placeholder>
                <w:docPart w:val="9A801787A53D48D0A07AC9E95CDC9D79"/>
              </w:placeholder>
              <w:showingPlcHdr/>
            </w:sdtPr>
            <w:sdtEndPr/>
            <w:sdtContent>
              <w:p w14:paraId="26F8ABCF" w14:textId="77777777" w:rsidR="00F53852" w:rsidRDefault="00F53852" w:rsidP="001F2ED0">
                <w:pPr>
                  <w:ind w:left="142" w:hanging="142"/>
                </w:pPr>
                <w:r w:rsidRPr="00EE78E6">
                  <w:rPr>
                    <w:rStyle w:val="PlaceholderText"/>
                  </w:rPr>
                  <w:t>Click here to enter text.</w:t>
                </w:r>
              </w:p>
            </w:sdtContent>
          </w:sdt>
        </w:tc>
      </w:tr>
    </w:tbl>
    <w:p w14:paraId="3C4E9417" w14:textId="77777777" w:rsidR="00F53852" w:rsidRDefault="0002382F" w:rsidP="00F53852">
      <w:pPr>
        <w:pStyle w:val="Heading3"/>
      </w:pPr>
      <w:hyperlink r:id="rId18" w:history="1">
        <w:r w:rsidR="00F53852" w:rsidRPr="004D3633">
          <w:rPr>
            <w:rStyle w:val="Hyperlink"/>
          </w:rPr>
          <w:t>Privacy Notice</w:t>
        </w:r>
      </w:hyperlink>
    </w:p>
    <w:p w14:paraId="2D93FC1D" w14:textId="77777777" w:rsidR="00F53852" w:rsidRDefault="00F53852" w:rsidP="00F53852">
      <w:r>
        <w:t>A link to a privacy page can exist in the footer. This can point at a general privacy page used by your organisation or a custom one specific to your CalmView site. Enter either the URL you wish this to point to or the text of the page below.</w:t>
      </w:r>
    </w:p>
    <w:tbl>
      <w:tblPr>
        <w:tblStyle w:val="TableGrid"/>
        <w:tblW w:w="0" w:type="auto"/>
        <w:tblLook w:val="04A0" w:firstRow="1" w:lastRow="0" w:firstColumn="1" w:lastColumn="0" w:noHBand="0" w:noVBand="1"/>
      </w:tblPr>
      <w:tblGrid>
        <w:gridCol w:w="4662"/>
        <w:gridCol w:w="4348"/>
      </w:tblGrid>
      <w:tr w:rsidR="00F53852" w:rsidRPr="00F53852" w14:paraId="240AA63D" w14:textId="77777777" w:rsidTr="001F2ED0">
        <w:trPr>
          <w:trHeight w:val="60"/>
        </w:trPr>
        <w:tc>
          <w:tcPr>
            <w:tcW w:w="4339" w:type="dxa"/>
          </w:tcPr>
          <w:p w14:paraId="213BC27F" w14:textId="77777777" w:rsidR="00F53852" w:rsidRPr="00F53852" w:rsidRDefault="00F53852" w:rsidP="001F2ED0">
            <w:pPr>
              <w:ind w:left="142" w:hanging="142"/>
              <w:rPr>
                <w:b/>
              </w:rPr>
            </w:pPr>
            <w:r w:rsidRPr="00F53852">
              <w:rPr>
                <w:b/>
              </w:rPr>
              <w:t>Default</w:t>
            </w:r>
          </w:p>
        </w:tc>
        <w:tc>
          <w:tcPr>
            <w:tcW w:w="4671" w:type="dxa"/>
          </w:tcPr>
          <w:p w14:paraId="0CA15370" w14:textId="77777777" w:rsidR="00F53852" w:rsidRPr="00F53852" w:rsidRDefault="00F53852" w:rsidP="001F2ED0">
            <w:pPr>
              <w:ind w:left="142" w:hanging="142"/>
              <w:rPr>
                <w:b/>
              </w:rPr>
            </w:pPr>
            <w:r w:rsidRPr="00F53852">
              <w:rPr>
                <w:b/>
              </w:rPr>
              <w:t>Custom</w:t>
            </w:r>
          </w:p>
        </w:tc>
      </w:tr>
      <w:tr w:rsidR="00F53852" w14:paraId="5E1FDADA" w14:textId="77777777" w:rsidTr="001F2ED0">
        <w:trPr>
          <w:trHeight w:val="1768"/>
        </w:trPr>
        <w:tc>
          <w:tcPr>
            <w:tcW w:w="4339" w:type="dxa"/>
          </w:tcPr>
          <w:p w14:paraId="47982EA1" w14:textId="77777777" w:rsidR="00F53852" w:rsidRDefault="00F53852" w:rsidP="00F53852">
            <w:pPr>
              <w:pStyle w:val="NormalWeb"/>
              <w:spacing w:before="0" w:beforeAutospacing="0" w:after="0" w:afterAutospacing="0"/>
              <w:rPr>
                <w:rFonts w:ascii="Verdana" w:hAnsi="Verdana"/>
                <w:color w:val="000000"/>
                <w:sz w:val="14"/>
                <w:szCs w:val="17"/>
              </w:rPr>
            </w:pPr>
            <w:r w:rsidRPr="00F53852">
              <w:rPr>
                <w:rFonts w:ascii="Verdana" w:hAnsi="Verdana"/>
                <w:color w:val="000000"/>
                <w:sz w:val="14"/>
                <w:szCs w:val="17"/>
              </w:rPr>
              <w:t>Visitors to our websites</w:t>
            </w:r>
            <w:r w:rsidRPr="00F53852">
              <w:rPr>
                <w:rFonts w:ascii="Verdana" w:hAnsi="Verdana"/>
                <w:color w:val="000000"/>
                <w:sz w:val="14"/>
                <w:szCs w:val="17"/>
              </w:rPr>
              <w:br/>
              <w:t xml:space="preserve">When someone visits our </w:t>
            </w:r>
            <w:bookmarkStart w:id="0" w:name="_GoBack"/>
            <w:proofErr w:type="gramStart"/>
            <w:r w:rsidRPr="00F53852">
              <w:rPr>
                <w:rFonts w:ascii="Verdana" w:hAnsi="Verdana"/>
                <w:color w:val="000000"/>
                <w:sz w:val="14"/>
                <w:szCs w:val="17"/>
              </w:rPr>
              <w:t>website</w:t>
            </w:r>
            <w:bookmarkEnd w:id="0"/>
            <w:proofErr w:type="gramEnd"/>
            <w:r w:rsidRPr="00F53852">
              <w:rPr>
                <w:rFonts w:ascii="Verdana" w:hAnsi="Verdana"/>
                <w:color w:val="000000"/>
                <w:sz w:val="14"/>
                <w:szCs w:val="17"/>
              </w:rPr>
              <w:t xml:space="preserve"> we collect standard internet log information and details of visitor behaviour patterns.</w:t>
            </w:r>
            <w:r w:rsidRPr="00F53852">
              <w:rPr>
                <w:rFonts w:ascii="Verdana" w:hAnsi="Verdana"/>
                <w:color w:val="000000"/>
                <w:sz w:val="14"/>
                <w:szCs w:val="17"/>
              </w:rPr>
              <w:br/>
              <w:t>We also record details of searches, records viewed and any errors encountered whilst using the web site.</w:t>
            </w:r>
          </w:p>
          <w:p w14:paraId="3441A05E" w14:textId="77777777" w:rsidR="00F53852" w:rsidRPr="00F53852" w:rsidRDefault="00F53852" w:rsidP="00F53852">
            <w:pPr>
              <w:pStyle w:val="NormalWeb"/>
              <w:spacing w:before="0" w:beforeAutospacing="0" w:after="0" w:afterAutospacing="0"/>
              <w:rPr>
                <w:rFonts w:ascii="Verdana" w:hAnsi="Verdana"/>
                <w:color w:val="000000"/>
                <w:sz w:val="14"/>
                <w:szCs w:val="17"/>
              </w:rPr>
            </w:pPr>
          </w:p>
          <w:p w14:paraId="54B213BC" w14:textId="77777777" w:rsidR="00F53852" w:rsidRPr="00F53852" w:rsidRDefault="00F53852" w:rsidP="00F53852">
            <w:pPr>
              <w:pStyle w:val="NormalWeb"/>
              <w:spacing w:before="0" w:beforeAutospacing="0" w:after="0" w:afterAutospacing="0"/>
              <w:rPr>
                <w:rFonts w:ascii="Verdana" w:hAnsi="Verdana"/>
                <w:color w:val="000000"/>
                <w:sz w:val="14"/>
                <w:szCs w:val="17"/>
              </w:rPr>
            </w:pPr>
            <w:r w:rsidRPr="00F53852">
              <w:rPr>
                <w:rFonts w:ascii="Verdana" w:hAnsi="Verdana"/>
                <w:color w:val="000000"/>
                <w:sz w:val="14"/>
                <w:szCs w:val="17"/>
              </w:rPr>
              <w:t>Use of cookies</w:t>
            </w:r>
            <w:r w:rsidRPr="00F53852">
              <w:rPr>
                <w:rFonts w:ascii="Verdana" w:hAnsi="Verdana"/>
                <w:color w:val="000000"/>
                <w:sz w:val="14"/>
                <w:szCs w:val="17"/>
              </w:rPr>
              <w:br/>
              <w:t>Cookies are small text files that are placed on your computer by websites that you visit. They are widely used in order to make websites work, or work more efficiently, as well as to provide information to the owners of the site.</w:t>
            </w:r>
            <w:r w:rsidRPr="00F53852">
              <w:rPr>
                <w:rFonts w:ascii="Verdana" w:hAnsi="Verdana"/>
                <w:color w:val="000000"/>
                <w:sz w:val="14"/>
                <w:szCs w:val="17"/>
              </w:rPr>
              <w:br/>
              <w:t>The table below explains the cookies we use and why.</w:t>
            </w:r>
          </w:p>
          <w:tbl>
            <w:tblPr>
              <w:tblW w:w="4430" w:type="dxa"/>
              <w:tblBorders>
                <w:top w:val="single" w:sz="6" w:space="0" w:color="DEE2E6"/>
                <w:left w:val="single" w:sz="6" w:space="0" w:color="DEE2E6"/>
                <w:bottom w:val="single" w:sz="6" w:space="0" w:color="DEE2E6"/>
                <w:right w:val="single" w:sz="6" w:space="0" w:color="DEE2E6"/>
              </w:tblBorders>
              <w:shd w:val="clear" w:color="auto" w:fill="FFFFFF"/>
              <w:tblCellMar>
                <w:top w:w="28" w:type="dxa"/>
                <w:left w:w="28" w:type="dxa"/>
                <w:bottom w:w="28" w:type="dxa"/>
                <w:right w:w="28" w:type="dxa"/>
              </w:tblCellMar>
              <w:tblLook w:val="04A0" w:firstRow="1" w:lastRow="0" w:firstColumn="1" w:lastColumn="0" w:noHBand="0" w:noVBand="1"/>
            </w:tblPr>
            <w:tblGrid>
              <w:gridCol w:w="663"/>
              <w:gridCol w:w="740"/>
              <w:gridCol w:w="2162"/>
              <w:gridCol w:w="865"/>
            </w:tblGrid>
            <w:tr w:rsidR="00F53852" w:rsidRPr="00F53852" w14:paraId="48E19F8D" w14:textId="77777777" w:rsidTr="00F53852">
              <w:tc>
                <w:tcPr>
                  <w:tcW w:w="663" w:type="dxa"/>
                  <w:tcBorders>
                    <w:top w:val="single" w:sz="6" w:space="0" w:color="DEE2E6"/>
                    <w:left w:val="single" w:sz="6" w:space="0" w:color="DEE2E6"/>
                    <w:bottom w:val="single" w:sz="6" w:space="0" w:color="DEE2E6"/>
                    <w:right w:val="single" w:sz="6" w:space="0" w:color="DEE2E6"/>
                  </w:tcBorders>
                  <w:shd w:val="clear" w:color="auto" w:fill="FFFFFF"/>
                  <w:hideMark/>
                </w:tcPr>
                <w:p w14:paraId="4EABE81D"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Cookie</w:t>
                  </w:r>
                </w:p>
              </w:tc>
              <w:tc>
                <w:tcPr>
                  <w:tcW w:w="740" w:type="dxa"/>
                  <w:tcBorders>
                    <w:top w:val="single" w:sz="6" w:space="0" w:color="DEE2E6"/>
                    <w:left w:val="single" w:sz="6" w:space="0" w:color="DEE2E6"/>
                    <w:bottom w:val="single" w:sz="6" w:space="0" w:color="DEE2E6"/>
                    <w:right w:val="single" w:sz="6" w:space="0" w:color="DEE2E6"/>
                  </w:tcBorders>
                  <w:shd w:val="clear" w:color="auto" w:fill="FFFFFF"/>
                  <w:hideMark/>
                </w:tcPr>
                <w:p w14:paraId="33F4920D"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Name</w:t>
                  </w:r>
                </w:p>
              </w:tc>
              <w:tc>
                <w:tcPr>
                  <w:tcW w:w="2162" w:type="dxa"/>
                  <w:tcBorders>
                    <w:top w:val="single" w:sz="6" w:space="0" w:color="DEE2E6"/>
                    <w:left w:val="single" w:sz="6" w:space="0" w:color="DEE2E6"/>
                    <w:bottom w:val="single" w:sz="6" w:space="0" w:color="DEE2E6"/>
                    <w:right w:val="single" w:sz="6" w:space="0" w:color="DEE2E6"/>
                  </w:tcBorders>
                  <w:shd w:val="clear" w:color="auto" w:fill="FFFFFF"/>
                  <w:hideMark/>
                </w:tcPr>
                <w:p w14:paraId="4893DDAE"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Purpose</w:t>
                  </w:r>
                </w:p>
              </w:tc>
              <w:tc>
                <w:tcPr>
                  <w:tcW w:w="865" w:type="dxa"/>
                  <w:tcBorders>
                    <w:top w:val="single" w:sz="6" w:space="0" w:color="DEE2E6"/>
                    <w:left w:val="single" w:sz="6" w:space="0" w:color="DEE2E6"/>
                    <w:bottom w:val="single" w:sz="6" w:space="0" w:color="DEE2E6"/>
                    <w:right w:val="single" w:sz="6" w:space="0" w:color="DEE2E6"/>
                  </w:tcBorders>
                  <w:shd w:val="clear" w:color="auto" w:fill="FFFFFF"/>
                  <w:hideMark/>
                </w:tcPr>
                <w:p w14:paraId="6BAC37B2"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More information</w:t>
                  </w:r>
                </w:p>
              </w:tc>
            </w:tr>
            <w:tr w:rsidR="00F53852" w:rsidRPr="00F53852" w14:paraId="201B42C9" w14:textId="77777777" w:rsidTr="00F53852">
              <w:tc>
                <w:tcPr>
                  <w:tcW w:w="663" w:type="dxa"/>
                  <w:tcBorders>
                    <w:top w:val="single" w:sz="6" w:space="0" w:color="DEE2E6"/>
                    <w:left w:val="single" w:sz="6" w:space="0" w:color="DEE2E6"/>
                    <w:bottom w:val="single" w:sz="6" w:space="0" w:color="DEE2E6"/>
                    <w:right w:val="single" w:sz="6" w:space="0" w:color="DEE2E6"/>
                  </w:tcBorders>
                  <w:shd w:val="clear" w:color="auto" w:fill="FFFFFF"/>
                  <w:hideMark/>
                </w:tcPr>
                <w:p w14:paraId="12B2AFAE"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ASP.NET Session cookie</w:t>
                  </w:r>
                </w:p>
              </w:tc>
              <w:tc>
                <w:tcPr>
                  <w:tcW w:w="740" w:type="dxa"/>
                  <w:tcBorders>
                    <w:top w:val="single" w:sz="6" w:space="0" w:color="DEE2E6"/>
                    <w:left w:val="single" w:sz="6" w:space="0" w:color="DEE2E6"/>
                    <w:bottom w:val="single" w:sz="6" w:space="0" w:color="DEE2E6"/>
                    <w:right w:val="single" w:sz="6" w:space="0" w:color="DEE2E6"/>
                  </w:tcBorders>
                  <w:shd w:val="clear" w:color="auto" w:fill="FFFFFF"/>
                  <w:hideMark/>
                </w:tcPr>
                <w:p w14:paraId="6C0A5650"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ASP.</w:t>
                  </w:r>
                  <w:r>
                    <w:rPr>
                      <w:rFonts w:ascii="Verdana" w:hAnsi="Verdana"/>
                      <w:color w:val="000000"/>
                      <w:sz w:val="14"/>
                      <w:szCs w:val="17"/>
                    </w:rPr>
                    <w:t xml:space="preserve"> </w:t>
                  </w:r>
                  <w:r w:rsidRPr="00F53852">
                    <w:rPr>
                      <w:rFonts w:ascii="Verdana" w:hAnsi="Verdana"/>
                      <w:color w:val="000000"/>
                      <w:sz w:val="14"/>
                      <w:szCs w:val="17"/>
                    </w:rPr>
                    <w:t>NET_</w:t>
                  </w:r>
                  <w:r>
                    <w:rPr>
                      <w:rFonts w:ascii="Verdana" w:hAnsi="Verdana"/>
                      <w:color w:val="000000"/>
                      <w:sz w:val="14"/>
                      <w:szCs w:val="17"/>
                    </w:rPr>
                    <w:t xml:space="preserve"> </w:t>
                  </w:r>
                  <w:r w:rsidRPr="00F53852">
                    <w:rPr>
                      <w:rFonts w:ascii="Verdana" w:hAnsi="Verdana"/>
                      <w:color w:val="000000"/>
                      <w:sz w:val="14"/>
                      <w:szCs w:val="17"/>
                    </w:rPr>
                    <w:t>SessionId</w:t>
                  </w:r>
                </w:p>
              </w:tc>
              <w:tc>
                <w:tcPr>
                  <w:tcW w:w="2162" w:type="dxa"/>
                  <w:tcBorders>
                    <w:top w:val="single" w:sz="6" w:space="0" w:color="DEE2E6"/>
                    <w:left w:val="single" w:sz="6" w:space="0" w:color="DEE2E6"/>
                    <w:bottom w:val="single" w:sz="6" w:space="0" w:color="DEE2E6"/>
                    <w:right w:val="single" w:sz="6" w:space="0" w:color="DEE2E6"/>
                  </w:tcBorders>
                  <w:shd w:val="clear" w:color="auto" w:fill="FFFFFF"/>
                  <w:hideMark/>
                </w:tcPr>
                <w:p w14:paraId="639E2C6D" w14:textId="77777777" w:rsidR="00F53852" w:rsidRPr="00F53852" w:rsidRDefault="00F53852" w:rsidP="00F53852">
                  <w:pPr>
                    <w:pStyle w:val="NormalWeb"/>
                    <w:rPr>
                      <w:rFonts w:ascii="Verdana" w:hAnsi="Verdana"/>
                      <w:color w:val="000000"/>
                      <w:sz w:val="14"/>
                      <w:szCs w:val="17"/>
                    </w:rPr>
                  </w:pPr>
                  <w:r w:rsidRPr="00F53852">
                    <w:rPr>
                      <w:rFonts w:ascii="Verdana" w:hAnsi="Verdana"/>
                      <w:color w:val="000000"/>
                      <w:sz w:val="14"/>
                      <w:szCs w:val="17"/>
                    </w:rPr>
                    <w:t>This cookie is essential for the operation of the website. This cookie is deleted when you close your browser.</w:t>
                  </w:r>
                </w:p>
              </w:tc>
              <w:tc>
                <w:tcPr>
                  <w:tcW w:w="865" w:type="dxa"/>
                  <w:tcBorders>
                    <w:top w:val="single" w:sz="6" w:space="0" w:color="DEE2E6"/>
                    <w:left w:val="single" w:sz="6" w:space="0" w:color="DEE2E6"/>
                    <w:bottom w:val="single" w:sz="6" w:space="0" w:color="DEE2E6"/>
                    <w:right w:val="single" w:sz="6" w:space="0" w:color="DEE2E6"/>
                  </w:tcBorders>
                  <w:shd w:val="clear" w:color="auto" w:fill="FFFFFF"/>
                  <w:hideMark/>
                </w:tcPr>
                <w:p w14:paraId="461B4B0E" w14:textId="77777777" w:rsidR="00F53852" w:rsidRPr="00F53852" w:rsidRDefault="0002382F" w:rsidP="00F53852">
                  <w:pPr>
                    <w:pStyle w:val="NormalWeb"/>
                    <w:rPr>
                      <w:rFonts w:ascii="Verdana" w:hAnsi="Verdana"/>
                      <w:color w:val="000000"/>
                      <w:sz w:val="14"/>
                      <w:szCs w:val="17"/>
                    </w:rPr>
                  </w:pPr>
                  <w:hyperlink r:id="rId19" w:tgtFrame="_blank" w:tooltip="External link" w:history="1">
                    <w:r w:rsidR="00F53852" w:rsidRPr="00F53852">
                      <w:rPr>
                        <w:rStyle w:val="Hyperlink"/>
                        <w:rFonts w:ascii="Verdana" w:hAnsi="Verdana"/>
                        <w:sz w:val="14"/>
                        <w:szCs w:val="17"/>
                      </w:rPr>
                      <w:t>Visit the Microsoft website</w:t>
                    </w:r>
                  </w:hyperlink>
                </w:p>
              </w:tc>
            </w:tr>
          </w:tbl>
          <w:p w14:paraId="50DDE5AC" w14:textId="77777777" w:rsidR="00F53852" w:rsidRPr="00F53852" w:rsidRDefault="00F53852" w:rsidP="001F2ED0">
            <w:pPr>
              <w:pStyle w:val="NormalWeb"/>
              <w:rPr>
                <w:rFonts w:ascii="Verdana" w:hAnsi="Verdana"/>
                <w:color w:val="000000"/>
                <w:sz w:val="17"/>
                <w:szCs w:val="17"/>
              </w:rPr>
            </w:pPr>
          </w:p>
        </w:tc>
        <w:tc>
          <w:tcPr>
            <w:tcW w:w="4671" w:type="dxa"/>
          </w:tcPr>
          <w:sdt>
            <w:sdtPr>
              <w:id w:val="299974391"/>
              <w:placeholder>
                <w:docPart w:val="7A128BCDCE02445486DE0C6B6995CB5B"/>
              </w:placeholder>
              <w:showingPlcHdr/>
            </w:sdtPr>
            <w:sdtEndPr/>
            <w:sdtContent>
              <w:p w14:paraId="6BC0CA5A" w14:textId="77777777" w:rsidR="00F53852" w:rsidRDefault="00F53852" w:rsidP="001F2ED0">
                <w:pPr>
                  <w:ind w:left="142" w:hanging="142"/>
                </w:pPr>
                <w:r w:rsidRPr="00EE78E6">
                  <w:rPr>
                    <w:rStyle w:val="PlaceholderText"/>
                  </w:rPr>
                  <w:t>Click here to enter text.</w:t>
                </w:r>
              </w:p>
            </w:sdtContent>
          </w:sdt>
        </w:tc>
      </w:tr>
    </w:tbl>
    <w:p w14:paraId="071BB64A" w14:textId="77777777" w:rsidR="00F53852" w:rsidRDefault="00F53852" w:rsidP="00F53852">
      <w:pPr>
        <w:pStyle w:val="Heading3"/>
      </w:pPr>
      <w:r>
        <w:t>Terms &amp; Conditions</w:t>
      </w:r>
    </w:p>
    <w:p w14:paraId="4D2CE73C" w14:textId="77777777" w:rsidR="00F53852" w:rsidRDefault="00F53852" w:rsidP="00F53852">
      <w:r>
        <w:t>A link to a terms page can exist in the footer. If you wish to use this, please enter the text you would like displayed on the page below.</w:t>
      </w:r>
      <w:r w:rsidRPr="00F53852">
        <w:t xml:space="preserve"> </w:t>
      </w:r>
    </w:p>
    <w:tbl>
      <w:tblPr>
        <w:tblStyle w:val="TableGrid"/>
        <w:tblW w:w="0" w:type="auto"/>
        <w:tblLook w:val="04A0" w:firstRow="1" w:lastRow="0" w:firstColumn="1" w:lastColumn="0" w:noHBand="0" w:noVBand="1"/>
      </w:tblPr>
      <w:tblGrid>
        <w:gridCol w:w="9010"/>
      </w:tblGrid>
      <w:tr w:rsidR="00F53852" w14:paraId="4826B4C0" w14:textId="77777777" w:rsidTr="001F2ED0">
        <w:trPr>
          <w:trHeight w:val="1768"/>
        </w:trPr>
        <w:tc>
          <w:tcPr>
            <w:tcW w:w="9010" w:type="dxa"/>
          </w:tcPr>
          <w:sdt>
            <w:sdtPr>
              <w:id w:val="-630014465"/>
              <w:placeholder>
                <w:docPart w:val="CB07093DE87E4A159D675A8B23179CA6"/>
              </w:placeholder>
              <w:showingPlcHdr/>
            </w:sdtPr>
            <w:sdtEndPr/>
            <w:sdtContent>
              <w:p w14:paraId="4EAFC508" w14:textId="77777777" w:rsidR="00F53852" w:rsidRDefault="00F53852" w:rsidP="001F2ED0">
                <w:pPr>
                  <w:ind w:left="142" w:hanging="142"/>
                </w:pPr>
                <w:r w:rsidRPr="00EE78E6">
                  <w:rPr>
                    <w:rStyle w:val="PlaceholderText"/>
                  </w:rPr>
                  <w:t>Click here to enter text.</w:t>
                </w:r>
              </w:p>
            </w:sdtContent>
          </w:sdt>
        </w:tc>
      </w:tr>
    </w:tbl>
    <w:p w14:paraId="0FF0F25C" w14:textId="77777777" w:rsidR="00F53852" w:rsidRDefault="00F53852" w:rsidP="00F53852"/>
    <w:p w14:paraId="298E6746" w14:textId="77777777" w:rsidR="00F53852" w:rsidRDefault="00F53852" w:rsidP="00F53852">
      <w:pPr>
        <w:rPr>
          <w:color w:val="051020" w:themeColor="text1"/>
          <w:sz w:val="40"/>
          <w:szCs w:val="26"/>
        </w:rPr>
      </w:pPr>
      <w:r>
        <w:br w:type="page"/>
      </w:r>
    </w:p>
    <w:p w14:paraId="571CB694" w14:textId="77777777" w:rsidR="00096C98" w:rsidRDefault="0002382F" w:rsidP="0085583A">
      <w:pPr>
        <w:pStyle w:val="Heading2"/>
        <w:spacing w:before="240"/>
      </w:pPr>
      <w:hyperlink r:id="rId20" w:history="1">
        <w:r w:rsidR="0085583A" w:rsidRPr="004D3633">
          <w:rPr>
            <w:rStyle w:val="Hyperlink"/>
          </w:rPr>
          <w:t>Search</w:t>
        </w:r>
        <w:r w:rsidR="00A73B61" w:rsidRPr="004D3633">
          <w:rPr>
            <w:rStyle w:val="Hyperlink"/>
          </w:rPr>
          <w:t xml:space="preserve"> </w:t>
        </w:r>
        <w:r w:rsidR="008712A5">
          <w:rPr>
            <w:rStyle w:val="Hyperlink"/>
          </w:rPr>
          <w:t>f</w:t>
        </w:r>
        <w:r w:rsidR="00A73B61" w:rsidRPr="004D3633">
          <w:rPr>
            <w:rStyle w:val="Hyperlink"/>
          </w:rPr>
          <w:t>ields</w:t>
        </w:r>
      </w:hyperlink>
    </w:p>
    <w:p w14:paraId="039536EB" w14:textId="77777777" w:rsidR="00A73B61" w:rsidRDefault="0085583A" w:rsidP="0085583A">
      <w:r>
        <w:t xml:space="preserve">You can display any number of fields in the Advanced Search, as well as change the label that is displayed to the user. If a field is set as ‘Expandable’, the user can search it normally or run an OR, AND, or NOT search when using more than one word in the field. </w:t>
      </w:r>
    </w:p>
    <w:p w14:paraId="0E687F1C" w14:textId="77777777" w:rsidR="0085583A" w:rsidRDefault="00A73B61" w:rsidP="0085583A">
      <w:r>
        <w:t xml:space="preserve">Several fields are set up by default as part of it. You can stay with just these, exclude some of them, or add other customer-chosen fields. </w:t>
      </w:r>
      <w:r w:rsidR="0085583A">
        <w:t xml:space="preserve">To </w:t>
      </w:r>
      <w:r>
        <w:t>exclude any default fields, choose ‘Exclude’ in the column at right.</w:t>
      </w:r>
    </w:p>
    <w:p w14:paraId="59E10F51" w14:textId="77777777" w:rsidR="0085583A" w:rsidRPr="0085583A" w:rsidRDefault="0085583A" w:rsidP="0085583A">
      <w:pPr>
        <w:pStyle w:val="Heading3"/>
      </w:pPr>
      <w:r>
        <w:t>Default</w:t>
      </w:r>
    </w:p>
    <w:tbl>
      <w:tblPr>
        <w:tblStyle w:val="TableGrid"/>
        <w:tblW w:w="9068" w:type="dxa"/>
        <w:tblLook w:val="04A0" w:firstRow="1" w:lastRow="0" w:firstColumn="1" w:lastColumn="0" w:noHBand="0" w:noVBand="1"/>
      </w:tblPr>
      <w:tblGrid>
        <w:gridCol w:w="1271"/>
        <w:gridCol w:w="2552"/>
        <w:gridCol w:w="2410"/>
        <w:gridCol w:w="992"/>
        <w:gridCol w:w="1843"/>
      </w:tblGrid>
      <w:tr w:rsidR="003B1D23" w14:paraId="5A488E34" w14:textId="77777777" w:rsidTr="003B1D23">
        <w:tc>
          <w:tcPr>
            <w:tcW w:w="1271" w:type="dxa"/>
          </w:tcPr>
          <w:p w14:paraId="2A156E78" w14:textId="77777777" w:rsidR="003B1D23" w:rsidRPr="0085583A" w:rsidRDefault="003B1D23" w:rsidP="00F53852">
            <w:pPr>
              <w:spacing w:after="0" w:line="276" w:lineRule="auto"/>
              <w:rPr>
                <w:b/>
              </w:rPr>
            </w:pPr>
            <w:r w:rsidRPr="0085583A">
              <w:rPr>
                <w:b/>
              </w:rPr>
              <w:t>Field name</w:t>
            </w:r>
          </w:p>
        </w:tc>
        <w:tc>
          <w:tcPr>
            <w:tcW w:w="2552" w:type="dxa"/>
          </w:tcPr>
          <w:p w14:paraId="133BB57B" w14:textId="77777777" w:rsidR="003B1D23" w:rsidRPr="0085583A" w:rsidRDefault="003B1D23" w:rsidP="00F53852">
            <w:pPr>
              <w:spacing w:after="0" w:line="276" w:lineRule="auto"/>
              <w:rPr>
                <w:b/>
              </w:rPr>
            </w:pPr>
            <w:r w:rsidRPr="0085583A">
              <w:rPr>
                <w:b/>
              </w:rPr>
              <w:t>Label displayed to user</w:t>
            </w:r>
            <w:r>
              <w:rPr>
                <w:b/>
              </w:rPr>
              <w:t xml:space="preserve"> (optional)</w:t>
            </w:r>
          </w:p>
        </w:tc>
        <w:tc>
          <w:tcPr>
            <w:tcW w:w="2410" w:type="dxa"/>
          </w:tcPr>
          <w:p w14:paraId="74ADF8E3" w14:textId="77777777" w:rsidR="003B1D23" w:rsidRPr="0085583A" w:rsidRDefault="003B1D23" w:rsidP="00F53852">
            <w:pPr>
              <w:spacing w:after="0" w:line="276" w:lineRule="auto"/>
              <w:rPr>
                <w:b/>
              </w:rPr>
            </w:pPr>
            <w:r>
              <w:rPr>
                <w:b/>
              </w:rPr>
              <w:t>Hover text (optional)</w:t>
            </w:r>
          </w:p>
        </w:tc>
        <w:tc>
          <w:tcPr>
            <w:tcW w:w="992" w:type="dxa"/>
          </w:tcPr>
          <w:p w14:paraId="51320810" w14:textId="77777777" w:rsidR="003B1D23" w:rsidRPr="0085583A" w:rsidRDefault="003B1D23" w:rsidP="00F53852">
            <w:pPr>
              <w:spacing w:after="0" w:line="276" w:lineRule="auto"/>
              <w:rPr>
                <w:b/>
              </w:rPr>
            </w:pPr>
            <w:r w:rsidRPr="0085583A">
              <w:rPr>
                <w:b/>
              </w:rPr>
              <w:t>Expand</w:t>
            </w:r>
            <w:r>
              <w:rPr>
                <w:b/>
              </w:rPr>
              <w:t>-</w:t>
            </w:r>
            <w:r w:rsidRPr="0085583A">
              <w:rPr>
                <w:b/>
              </w:rPr>
              <w:t>able?</w:t>
            </w:r>
          </w:p>
        </w:tc>
        <w:tc>
          <w:tcPr>
            <w:tcW w:w="1843" w:type="dxa"/>
          </w:tcPr>
          <w:p w14:paraId="076C215C" w14:textId="77777777" w:rsidR="003B1D23" w:rsidRPr="0085583A" w:rsidRDefault="003B1D23" w:rsidP="00F53852">
            <w:pPr>
              <w:spacing w:after="0" w:line="276" w:lineRule="auto"/>
              <w:rPr>
                <w:b/>
              </w:rPr>
            </w:pPr>
            <w:r>
              <w:rPr>
                <w:b/>
              </w:rPr>
              <w:t>Exclude</w:t>
            </w:r>
            <w:r w:rsidRPr="0085583A">
              <w:rPr>
                <w:b/>
              </w:rPr>
              <w:t>?</w:t>
            </w:r>
          </w:p>
        </w:tc>
      </w:tr>
      <w:tr w:rsidR="003B1D23" w14:paraId="476CF94E" w14:textId="77777777" w:rsidTr="003B1D23">
        <w:tc>
          <w:tcPr>
            <w:tcW w:w="1271" w:type="dxa"/>
          </w:tcPr>
          <w:sdt>
            <w:sdtPr>
              <w:id w:val="-804078525"/>
              <w:placeholder>
                <w:docPart w:val="4A532F17268D4E21A904FA4B0B19858C"/>
              </w:placeholder>
            </w:sdtPr>
            <w:sdtEndPr/>
            <w:sdtContent>
              <w:p w14:paraId="2C843B2E" w14:textId="77777777" w:rsidR="003B1D23" w:rsidRDefault="003B1D23" w:rsidP="003B1D23">
                <w:pPr>
                  <w:spacing w:after="0"/>
                  <w:ind w:left="142" w:hanging="142"/>
                </w:pPr>
                <w:r>
                  <w:t>RefNo</w:t>
                </w:r>
              </w:p>
            </w:sdtContent>
          </w:sdt>
        </w:tc>
        <w:tc>
          <w:tcPr>
            <w:tcW w:w="2552" w:type="dxa"/>
          </w:tcPr>
          <w:sdt>
            <w:sdtPr>
              <w:id w:val="-172879708"/>
              <w:placeholder>
                <w:docPart w:val="BD4F2290A9E84AD5BC19985B608BF3A9"/>
              </w:placeholder>
            </w:sdtPr>
            <w:sdtEndPr/>
            <w:sdtContent>
              <w:p w14:paraId="67DF28D4" w14:textId="77777777" w:rsidR="003B1D23" w:rsidRDefault="003B1D23" w:rsidP="003B1D23">
                <w:pPr>
                  <w:spacing w:after="0"/>
                  <w:ind w:left="142" w:hanging="142"/>
                </w:pPr>
                <w:r>
                  <w:t>ReferenceNumber</w:t>
                </w:r>
              </w:p>
            </w:sdtContent>
          </w:sdt>
        </w:tc>
        <w:tc>
          <w:tcPr>
            <w:tcW w:w="2410" w:type="dxa"/>
          </w:tcPr>
          <w:sdt>
            <w:sdtPr>
              <w:id w:val="2102524823"/>
              <w:placeholder>
                <w:docPart w:val="B2F4617681544C708CC0FC6826913361"/>
              </w:placeholder>
              <w:showingPlcHdr/>
            </w:sdtPr>
            <w:sdtEndPr/>
            <w:sdtContent>
              <w:p w14:paraId="772E340A" w14:textId="77777777" w:rsidR="003B1D23" w:rsidRDefault="003B1D23" w:rsidP="003B1D23">
                <w:pPr>
                  <w:spacing w:after="0"/>
                  <w:ind w:left="142" w:hanging="142"/>
                </w:pPr>
                <w:r w:rsidRPr="00EE78E6">
                  <w:rPr>
                    <w:rStyle w:val="PlaceholderText"/>
                  </w:rPr>
                  <w:t>Click here to enter text.</w:t>
                </w:r>
              </w:p>
            </w:sdtContent>
          </w:sdt>
        </w:tc>
        <w:tc>
          <w:tcPr>
            <w:tcW w:w="992" w:type="dxa"/>
          </w:tcPr>
          <w:sdt>
            <w:sdtPr>
              <w:id w:val="-835376279"/>
              <w:placeholder>
                <w:docPart w:val="A340AB76DE414B6AB45A8E00EF09B4A1"/>
              </w:placeholder>
            </w:sdtPr>
            <w:sdtEndPr/>
            <w:sdtContent>
              <w:sdt>
                <w:sdtPr>
                  <w:id w:val="-1139807644"/>
                  <w:placeholder>
                    <w:docPart w:val="B925649854E0415E9B552008480F1005"/>
                  </w:placeholder>
                  <w:dropDownList>
                    <w:listItem w:value="Choose an item."/>
                    <w:listItem w:displayText="Yes" w:value="Yes"/>
                    <w:listItem w:displayText="No" w:value="No"/>
                  </w:dropDownList>
                </w:sdtPr>
                <w:sdtEndPr/>
                <w:sdtContent>
                  <w:p w14:paraId="428F5A78" w14:textId="77777777" w:rsidR="003B1D23" w:rsidRDefault="003B1D23" w:rsidP="003B1D23">
                    <w:pPr>
                      <w:spacing w:after="0"/>
                      <w:ind w:left="142" w:hanging="142"/>
                    </w:pPr>
                    <w:r>
                      <w:t>Yes</w:t>
                    </w:r>
                  </w:p>
                </w:sdtContent>
              </w:sdt>
            </w:sdtContent>
          </w:sdt>
        </w:tc>
        <w:tc>
          <w:tcPr>
            <w:tcW w:w="1843" w:type="dxa"/>
          </w:tcPr>
          <w:sdt>
            <w:sdtPr>
              <w:id w:val="-501194595"/>
              <w:placeholder>
                <w:docPart w:val="2A594AE33DBB4E03AB36551BCB1A141C"/>
              </w:placeholder>
            </w:sdtPr>
            <w:sdtEndPr/>
            <w:sdtContent>
              <w:sdt>
                <w:sdtPr>
                  <w:id w:val="-1297684007"/>
                  <w:placeholder>
                    <w:docPart w:val="CEE3C1AB4ED14BF9A8C0239A3D1A3330"/>
                  </w:placeholder>
                  <w:showingPlcHdr/>
                  <w:dropDownList>
                    <w:listItem w:value="Choose an item."/>
                    <w:listItem w:displayText="Exclude" w:value="Exclude"/>
                  </w:dropDownList>
                </w:sdtPr>
                <w:sdtEndPr/>
                <w:sdtContent>
                  <w:p w14:paraId="108E8ABC" w14:textId="77777777" w:rsidR="003B1D23" w:rsidRDefault="003B1D23" w:rsidP="003B1D23">
                    <w:pPr>
                      <w:spacing w:after="0"/>
                      <w:ind w:left="142" w:hanging="142"/>
                    </w:pPr>
                    <w:r w:rsidRPr="00FF7911">
                      <w:rPr>
                        <w:rStyle w:val="PlaceholderText"/>
                      </w:rPr>
                      <w:t>Choose an item.</w:t>
                    </w:r>
                  </w:p>
                </w:sdtContent>
              </w:sdt>
            </w:sdtContent>
          </w:sdt>
        </w:tc>
      </w:tr>
      <w:tr w:rsidR="003B1D23" w14:paraId="169E4321" w14:textId="77777777" w:rsidTr="003B1D23">
        <w:tc>
          <w:tcPr>
            <w:tcW w:w="1271" w:type="dxa"/>
          </w:tcPr>
          <w:sdt>
            <w:sdtPr>
              <w:id w:val="-1430805451"/>
              <w:placeholder>
                <w:docPart w:val="0C7A6F9ECF96472BB875922F0CBAEC1B"/>
              </w:placeholder>
            </w:sdtPr>
            <w:sdtEndPr/>
            <w:sdtContent>
              <w:p w14:paraId="3AA50937" w14:textId="77777777" w:rsidR="003B1D23" w:rsidRDefault="003B1D23" w:rsidP="003B1D23">
                <w:pPr>
                  <w:spacing w:after="0"/>
                  <w:ind w:left="142" w:hanging="142"/>
                </w:pPr>
                <w:r>
                  <w:t>Description</w:t>
                </w:r>
              </w:p>
            </w:sdtContent>
          </w:sdt>
        </w:tc>
        <w:tc>
          <w:tcPr>
            <w:tcW w:w="2552" w:type="dxa"/>
          </w:tcPr>
          <w:sdt>
            <w:sdtPr>
              <w:id w:val="-1566639492"/>
              <w:placeholder>
                <w:docPart w:val="C0D26B482DA24C37A0DA00E03BA3F0B7"/>
              </w:placeholder>
              <w:showingPlcHdr/>
            </w:sdtPr>
            <w:sdtEndPr/>
            <w:sdtContent>
              <w:p w14:paraId="685F61B0" w14:textId="77777777" w:rsidR="003B1D23" w:rsidRDefault="003B1D23" w:rsidP="003B1D23">
                <w:pPr>
                  <w:spacing w:after="0"/>
                  <w:ind w:left="142" w:hanging="142"/>
                </w:pPr>
                <w:r w:rsidRPr="00EE78E6">
                  <w:rPr>
                    <w:rStyle w:val="PlaceholderText"/>
                  </w:rPr>
                  <w:t>Click here to enter text.</w:t>
                </w:r>
              </w:p>
            </w:sdtContent>
          </w:sdt>
        </w:tc>
        <w:tc>
          <w:tcPr>
            <w:tcW w:w="2410" w:type="dxa"/>
          </w:tcPr>
          <w:sdt>
            <w:sdtPr>
              <w:id w:val="-1979142759"/>
              <w:placeholder>
                <w:docPart w:val="33451D90EC5B419B97BD5E996768FA36"/>
              </w:placeholder>
              <w:showingPlcHdr/>
            </w:sdtPr>
            <w:sdtEndPr/>
            <w:sdtContent>
              <w:p w14:paraId="2E338D8E" w14:textId="77777777" w:rsidR="003B1D23" w:rsidRDefault="003B1D23" w:rsidP="003B1D23">
                <w:pPr>
                  <w:spacing w:after="0"/>
                  <w:ind w:left="142" w:hanging="142"/>
                </w:pPr>
                <w:r w:rsidRPr="00EE78E6">
                  <w:rPr>
                    <w:rStyle w:val="PlaceholderText"/>
                  </w:rPr>
                  <w:t>Click here to enter text.</w:t>
                </w:r>
              </w:p>
            </w:sdtContent>
          </w:sdt>
        </w:tc>
        <w:tc>
          <w:tcPr>
            <w:tcW w:w="992" w:type="dxa"/>
          </w:tcPr>
          <w:sdt>
            <w:sdtPr>
              <w:id w:val="-1388947151"/>
              <w:placeholder>
                <w:docPart w:val="A60873D7F8724670B2A4A807B56C392E"/>
              </w:placeholder>
            </w:sdtPr>
            <w:sdtEndPr/>
            <w:sdtContent>
              <w:sdt>
                <w:sdtPr>
                  <w:id w:val="101854219"/>
                  <w:placeholder>
                    <w:docPart w:val="351BDCAF7206497C89A57DA89CFB9BA5"/>
                  </w:placeholder>
                  <w:dropDownList>
                    <w:listItem w:value="Choose an item."/>
                    <w:listItem w:displayText="Yes" w:value="Yes"/>
                    <w:listItem w:displayText="No" w:value="No"/>
                  </w:dropDownList>
                </w:sdtPr>
                <w:sdtEndPr/>
                <w:sdtContent>
                  <w:p w14:paraId="0ACA5AA7" w14:textId="77777777" w:rsidR="003B1D23" w:rsidRDefault="003B1D23" w:rsidP="003B1D23">
                    <w:pPr>
                      <w:spacing w:after="0"/>
                      <w:ind w:left="142" w:hanging="142"/>
                    </w:pPr>
                    <w:r>
                      <w:t>Yes</w:t>
                    </w:r>
                  </w:p>
                </w:sdtContent>
              </w:sdt>
            </w:sdtContent>
          </w:sdt>
        </w:tc>
        <w:tc>
          <w:tcPr>
            <w:tcW w:w="1843" w:type="dxa"/>
          </w:tcPr>
          <w:sdt>
            <w:sdtPr>
              <w:id w:val="692588702"/>
              <w:placeholder>
                <w:docPart w:val="CE097773BBD44F9C8AE9AE0519544C50"/>
              </w:placeholder>
            </w:sdtPr>
            <w:sdtEndPr/>
            <w:sdtContent>
              <w:sdt>
                <w:sdtPr>
                  <w:id w:val="-866908234"/>
                  <w:placeholder>
                    <w:docPart w:val="0D3811AF07A942879E5D3B06FC5991A6"/>
                  </w:placeholder>
                  <w:showingPlcHdr/>
                  <w:dropDownList>
                    <w:listItem w:value="Choose an item."/>
                    <w:listItem w:displayText="Exclude" w:value="Exclude"/>
                  </w:dropDownList>
                </w:sdtPr>
                <w:sdtEndPr/>
                <w:sdtContent>
                  <w:p w14:paraId="100478E3" w14:textId="77777777" w:rsidR="003B1D23" w:rsidRDefault="003B1D23" w:rsidP="003B1D23">
                    <w:pPr>
                      <w:spacing w:after="0"/>
                      <w:ind w:left="142" w:hanging="142"/>
                    </w:pPr>
                    <w:r w:rsidRPr="00FF7911">
                      <w:rPr>
                        <w:rStyle w:val="PlaceholderText"/>
                      </w:rPr>
                      <w:t>Choose an item.</w:t>
                    </w:r>
                  </w:p>
                </w:sdtContent>
              </w:sdt>
            </w:sdtContent>
          </w:sdt>
        </w:tc>
      </w:tr>
    </w:tbl>
    <w:p w14:paraId="50821856" w14:textId="77777777" w:rsidR="0085583A" w:rsidRDefault="0085583A" w:rsidP="0085583A">
      <w:pPr>
        <w:pStyle w:val="Heading3"/>
      </w:pPr>
      <w:r>
        <w:t>Customer-chosen</w:t>
      </w:r>
    </w:p>
    <w:tbl>
      <w:tblPr>
        <w:tblStyle w:val="TableGrid"/>
        <w:tblW w:w="9151" w:type="dxa"/>
        <w:tblLook w:val="04A0" w:firstRow="1" w:lastRow="0" w:firstColumn="1" w:lastColumn="0" w:noHBand="0" w:noVBand="1"/>
      </w:tblPr>
      <w:tblGrid>
        <w:gridCol w:w="2470"/>
        <w:gridCol w:w="2487"/>
        <w:gridCol w:w="2409"/>
        <w:gridCol w:w="1785"/>
      </w:tblGrid>
      <w:tr w:rsidR="003B1D23" w:rsidRPr="0085583A" w14:paraId="5F954C71" w14:textId="77777777" w:rsidTr="003B1D23">
        <w:tc>
          <w:tcPr>
            <w:tcW w:w="2470" w:type="dxa"/>
          </w:tcPr>
          <w:p w14:paraId="29EC82CB" w14:textId="77777777" w:rsidR="003B1D23" w:rsidRPr="0085583A" w:rsidRDefault="003B1D23" w:rsidP="00F53852">
            <w:pPr>
              <w:spacing w:after="0" w:line="276" w:lineRule="auto"/>
              <w:rPr>
                <w:b/>
              </w:rPr>
            </w:pPr>
            <w:r w:rsidRPr="0085583A">
              <w:rPr>
                <w:b/>
              </w:rPr>
              <w:t>Field name</w:t>
            </w:r>
          </w:p>
        </w:tc>
        <w:tc>
          <w:tcPr>
            <w:tcW w:w="2487" w:type="dxa"/>
          </w:tcPr>
          <w:p w14:paraId="716280A2" w14:textId="77777777" w:rsidR="003B1D23" w:rsidRPr="0085583A" w:rsidRDefault="003B1D23" w:rsidP="00F53852">
            <w:pPr>
              <w:spacing w:after="0" w:line="276" w:lineRule="auto"/>
              <w:rPr>
                <w:b/>
              </w:rPr>
            </w:pPr>
            <w:r w:rsidRPr="0085583A">
              <w:rPr>
                <w:b/>
              </w:rPr>
              <w:t>Label displayed to user</w:t>
            </w:r>
            <w:r>
              <w:rPr>
                <w:b/>
              </w:rPr>
              <w:t xml:space="preserve"> (optional)</w:t>
            </w:r>
          </w:p>
        </w:tc>
        <w:tc>
          <w:tcPr>
            <w:tcW w:w="2409" w:type="dxa"/>
          </w:tcPr>
          <w:p w14:paraId="6AEDAD5A" w14:textId="77777777" w:rsidR="003B1D23" w:rsidRPr="0085583A" w:rsidRDefault="003B1D23" w:rsidP="00F53852">
            <w:pPr>
              <w:spacing w:after="0" w:line="276" w:lineRule="auto"/>
              <w:rPr>
                <w:b/>
              </w:rPr>
            </w:pPr>
            <w:r>
              <w:rPr>
                <w:b/>
              </w:rPr>
              <w:t>Hover text (optional)</w:t>
            </w:r>
          </w:p>
        </w:tc>
        <w:tc>
          <w:tcPr>
            <w:tcW w:w="1785" w:type="dxa"/>
          </w:tcPr>
          <w:p w14:paraId="3B20421E" w14:textId="77777777" w:rsidR="003B1D23" w:rsidRPr="0085583A" w:rsidRDefault="003B1D23" w:rsidP="00F53852">
            <w:pPr>
              <w:spacing w:after="0" w:line="276" w:lineRule="auto"/>
              <w:rPr>
                <w:b/>
              </w:rPr>
            </w:pPr>
            <w:r w:rsidRPr="0085583A">
              <w:rPr>
                <w:b/>
              </w:rPr>
              <w:t>Expandable?</w:t>
            </w:r>
          </w:p>
        </w:tc>
      </w:tr>
      <w:tr w:rsidR="003B1D23" w14:paraId="698ACFBA" w14:textId="77777777" w:rsidTr="003B1D23">
        <w:tc>
          <w:tcPr>
            <w:tcW w:w="2470" w:type="dxa"/>
          </w:tcPr>
          <w:sdt>
            <w:sdtPr>
              <w:id w:val="-2070410271"/>
              <w:placeholder>
                <w:docPart w:val="E4FA2C8608704E1EBE240AAC1AA36478"/>
              </w:placeholder>
              <w:showingPlcHdr/>
            </w:sdtPr>
            <w:sdtEndPr/>
            <w:sdtContent>
              <w:p w14:paraId="7DA27931" w14:textId="77777777" w:rsidR="003B1D23" w:rsidRDefault="003B1D23" w:rsidP="003B1D23">
                <w:pPr>
                  <w:spacing w:after="0"/>
                </w:pPr>
                <w:r w:rsidRPr="00EE78E6">
                  <w:rPr>
                    <w:rStyle w:val="PlaceholderText"/>
                  </w:rPr>
                  <w:t>Click here to enter text.</w:t>
                </w:r>
              </w:p>
            </w:sdtContent>
          </w:sdt>
        </w:tc>
        <w:tc>
          <w:tcPr>
            <w:tcW w:w="2487" w:type="dxa"/>
          </w:tcPr>
          <w:sdt>
            <w:sdtPr>
              <w:id w:val="239135301"/>
              <w:placeholder>
                <w:docPart w:val="49AD23F71E0542FB99E68178A94010AF"/>
              </w:placeholder>
              <w:showingPlcHdr/>
            </w:sdtPr>
            <w:sdtEndPr/>
            <w:sdtContent>
              <w:p w14:paraId="5D104D74" w14:textId="77777777" w:rsidR="003B1D23" w:rsidRDefault="003B1D23" w:rsidP="003B1D23">
                <w:pPr>
                  <w:spacing w:after="0"/>
                  <w:ind w:left="142" w:hanging="142"/>
                </w:pPr>
                <w:r w:rsidRPr="00EE78E6">
                  <w:rPr>
                    <w:rStyle w:val="PlaceholderText"/>
                  </w:rPr>
                  <w:t>Click here to enter text.</w:t>
                </w:r>
              </w:p>
            </w:sdtContent>
          </w:sdt>
        </w:tc>
        <w:tc>
          <w:tcPr>
            <w:tcW w:w="2409" w:type="dxa"/>
          </w:tcPr>
          <w:sdt>
            <w:sdtPr>
              <w:id w:val="166299030"/>
              <w:placeholder>
                <w:docPart w:val="AE703E36CA30444EA60D126A48D6842A"/>
              </w:placeholder>
              <w:showingPlcHdr/>
            </w:sdtPr>
            <w:sdtEndPr/>
            <w:sdtContent>
              <w:p w14:paraId="55783055" w14:textId="77777777" w:rsidR="003B1D23" w:rsidRDefault="003B1D23" w:rsidP="003B1D23">
                <w:pPr>
                  <w:spacing w:after="0"/>
                  <w:ind w:left="142" w:hanging="142"/>
                </w:pPr>
                <w:r w:rsidRPr="00EE78E6">
                  <w:rPr>
                    <w:rStyle w:val="PlaceholderText"/>
                  </w:rPr>
                  <w:t>Click here to enter text.</w:t>
                </w:r>
              </w:p>
            </w:sdtContent>
          </w:sdt>
        </w:tc>
        <w:tc>
          <w:tcPr>
            <w:tcW w:w="1785" w:type="dxa"/>
          </w:tcPr>
          <w:sdt>
            <w:sdtPr>
              <w:id w:val="-1103722413"/>
              <w:placeholder>
                <w:docPart w:val="0F898EDB229B44878BBDDCD2B5694B4F"/>
              </w:placeholder>
            </w:sdtPr>
            <w:sdtEndPr/>
            <w:sdtContent>
              <w:sdt>
                <w:sdtPr>
                  <w:id w:val="849601717"/>
                  <w:placeholder>
                    <w:docPart w:val="79D6182D4C2D4771BC346B5A22D3DE3C"/>
                  </w:placeholder>
                  <w:showingPlcHdr/>
                  <w:dropDownList>
                    <w:listItem w:value="Choose an item."/>
                    <w:listItem w:displayText="Yes" w:value="Yes"/>
                    <w:listItem w:displayText="No" w:value="No"/>
                  </w:dropDownList>
                </w:sdtPr>
                <w:sdtEndPr/>
                <w:sdtContent>
                  <w:p w14:paraId="7EE31ADF" w14:textId="77777777" w:rsidR="003B1D23" w:rsidRDefault="003B1D23" w:rsidP="003B1D23">
                    <w:pPr>
                      <w:spacing w:after="0"/>
                      <w:ind w:left="142" w:hanging="142"/>
                    </w:pPr>
                    <w:r w:rsidRPr="00FF7911">
                      <w:rPr>
                        <w:rStyle w:val="PlaceholderText"/>
                      </w:rPr>
                      <w:t>Choose an item.</w:t>
                    </w:r>
                  </w:p>
                </w:sdtContent>
              </w:sdt>
            </w:sdtContent>
          </w:sdt>
        </w:tc>
      </w:tr>
      <w:tr w:rsidR="003B1D23" w14:paraId="7E7AF121" w14:textId="77777777" w:rsidTr="003B1D23">
        <w:tc>
          <w:tcPr>
            <w:tcW w:w="2470" w:type="dxa"/>
          </w:tcPr>
          <w:sdt>
            <w:sdtPr>
              <w:id w:val="1669440362"/>
              <w:placeholder>
                <w:docPart w:val="B7214E05E76E4B38AEB534F54E8FD6EC"/>
              </w:placeholder>
              <w:showingPlcHdr/>
            </w:sdtPr>
            <w:sdtEndPr/>
            <w:sdtContent>
              <w:p w14:paraId="0D4FF002" w14:textId="77777777" w:rsidR="003B1D23" w:rsidRDefault="003B1D23" w:rsidP="003B1D23">
                <w:pPr>
                  <w:spacing w:after="0"/>
                </w:pPr>
                <w:r w:rsidRPr="00EE78E6">
                  <w:rPr>
                    <w:rStyle w:val="PlaceholderText"/>
                  </w:rPr>
                  <w:t>Click here to enter text.</w:t>
                </w:r>
              </w:p>
            </w:sdtContent>
          </w:sdt>
        </w:tc>
        <w:tc>
          <w:tcPr>
            <w:tcW w:w="2487" w:type="dxa"/>
          </w:tcPr>
          <w:sdt>
            <w:sdtPr>
              <w:id w:val="2128357837"/>
              <w:placeholder>
                <w:docPart w:val="B4A092F3F195444C94DA98B61BD923C1"/>
              </w:placeholder>
              <w:showingPlcHdr/>
            </w:sdtPr>
            <w:sdtEndPr/>
            <w:sdtContent>
              <w:p w14:paraId="4EB7439C" w14:textId="77777777" w:rsidR="003B1D23" w:rsidRDefault="003B1D23" w:rsidP="003B1D23">
                <w:pPr>
                  <w:spacing w:after="0"/>
                  <w:ind w:left="142" w:hanging="142"/>
                </w:pPr>
                <w:r w:rsidRPr="00EE78E6">
                  <w:rPr>
                    <w:rStyle w:val="PlaceholderText"/>
                  </w:rPr>
                  <w:t>Click here to enter text.</w:t>
                </w:r>
              </w:p>
            </w:sdtContent>
          </w:sdt>
        </w:tc>
        <w:tc>
          <w:tcPr>
            <w:tcW w:w="2409" w:type="dxa"/>
          </w:tcPr>
          <w:sdt>
            <w:sdtPr>
              <w:id w:val="-223209797"/>
              <w:placeholder>
                <w:docPart w:val="C8D180D00E6C43ADB9091E3AF76F5331"/>
              </w:placeholder>
              <w:showingPlcHdr/>
            </w:sdtPr>
            <w:sdtEndPr/>
            <w:sdtContent>
              <w:p w14:paraId="67A98B11" w14:textId="77777777" w:rsidR="003B1D23" w:rsidRDefault="003B1D23" w:rsidP="003B1D23">
                <w:pPr>
                  <w:spacing w:after="0"/>
                  <w:ind w:left="142" w:hanging="142"/>
                </w:pPr>
                <w:r w:rsidRPr="00EE78E6">
                  <w:rPr>
                    <w:rStyle w:val="PlaceholderText"/>
                  </w:rPr>
                  <w:t>Click here to enter text.</w:t>
                </w:r>
              </w:p>
            </w:sdtContent>
          </w:sdt>
        </w:tc>
        <w:tc>
          <w:tcPr>
            <w:tcW w:w="1785" w:type="dxa"/>
          </w:tcPr>
          <w:sdt>
            <w:sdtPr>
              <w:id w:val="-477073268"/>
              <w:placeholder>
                <w:docPart w:val="1ABFDE8F46C3413B98C0E7F9AB68120C"/>
              </w:placeholder>
            </w:sdtPr>
            <w:sdtEndPr/>
            <w:sdtContent>
              <w:sdt>
                <w:sdtPr>
                  <w:id w:val="352085251"/>
                  <w:placeholder>
                    <w:docPart w:val="5B0ECF3FC58A45F78F9DBADECA342325"/>
                  </w:placeholder>
                  <w:showingPlcHdr/>
                  <w:dropDownList>
                    <w:listItem w:value="Choose an item."/>
                    <w:listItem w:displayText="Yes" w:value="Yes"/>
                    <w:listItem w:displayText="No" w:value="No"/>
                  </w:dropDownList>
                </w:sdtPr>
                <w:sdtEndPr/>
                <w:sdtContent>
                  <w:p w14:paraId="6E48EB62" w14:textId="77777777" w:rsidR="003B1D23" w:rsidRDefault="003B1D23" w:rsidP="003B1D23">
                    <w:pPr>
                      <w:spacing w:after="0"/>
                      <w:ind w:left="142" w:hanging="142"/>
                    </w:pPr>
                    <w:r w:rsidRPr="00FF7911">
                      <w:rPr>
                        <w:rStyle w:val="PlaceholderText"/>
                      </w:rPr>
                      <w:t>Choose an item.</w:t>
                    </w:r>
                  </w:p>
                </w:sdtContent>
              </w:sdt>
            </w:sdtContent>
          </w:sdt>
        </w:tc>
      </w:tr>
      <w:tr w:rsidR="003B1D23" w14:paraId="3DEF5A14" w14:textId="77777777" w:rsidTr="003B1D23">
        <w:tc>
          <w:tcPr>
            <w:tcW w:w="2470" w:type="dxa"/>
          </w:tcPr>
          <w:sdt>
            <w:sdtPr>
              <w:id w:val="1930920617"/>
              <w:placeholder>
                <w:docPart w:val="5B603A9176AB427A8F099E47FED6739D"/>
              </w:placeholder>
              <w:showingPlcHdr/>
            </w:sdtPr>
            <w:sdtEndPr/>
            <w:sdtContent>
              <w:p w14:paraId="4D8179CC" w14:textId="77777777" w:rsidR="003B1D23" w:rsidRDefault="003B1D23" w:rsidP="003B1D23">
                <w:pPr>
                  <w:spacing w:after="0"/>
                  <w:ind w:left="142" w:hanging="142"/>
                </w:pPr>
                <w:r w:rsidRPr="00EE78E6">
                  <w:rPr>
                    <w:rStyle w:val="PlaceholderText"/>
                  </w:rPr>
                  <w:t>Click here to enter text.</w:t>
                </w:r>
              </w:p>
            </w:sdtContent>
          </w:sdt>
        </w:tc>
        <w:tc>
          <w:tcPr>
            <w:tcW w:w="2487" w:type="dxa"/>
          </w:tcPr>
          <w:sdt>
            <w:sdtPr>
              <w:id w:val="-2114810576"/>
              <w:placeholder>
                <w:docPart w:val="0A6DA9C0F0874184829C2FEDF3F36874"/>
              </w:placeholder>
              <w:showingPlcHdr/>
            </w:sdtPr>
            <w:sdtEndPr/>
            <w:sdtContent>
              <w:p w14:paraId="7B2A55DB" w14:textId="77777777" w:rsidR="003B1D23" w:rsidRDefault="003B1D23" w:rsidP="003B1D23">
                <w:pPr>
                  <w:spacing w:after="0"/>
                  <w:ind w:left="142" w:hanging="142"/>
                </w:pPr>
                <w:r w:rsidRPr="00EE78E6">
                  <w:rPr>
                    <w:rStyle w:val="PlaceholderText"/>
                  </w:rPr>
                  <w:t>Click here to enter text.</w:t>
                </w:r>
              </w:p>
            </w:sdtContent>
          </w:sdt>
        </w:tc>
        <w:tc>
          <w:tcPr>
            <w:tcW w:w="2409" w:type="dxa"/>
          </w:tcPr>
          <w:sdt>
            <w:sdtPr>
              <w:id w:val="-1109893905"/>
              <w:placeholder>
                <w:docPart w:val="5F41400A478941AD9A28F232F9CC019A"/>
              </w:placeholder>
              <w:showingPlcHdr/>
            </w:sdtPr>
            <w:sdtEndPr/>
            <w:sdtContent>
              <w:p w14:paraId="222CAF17" w14:textId="77777777" w:rsidR="003B1D23" w:rsidRDefault="003B1D23" w:rsidP="003B1D23">
                <w:pPr>
                  <w:spacing w:after="0"/>
                  <w:ind w:left="142" w:hanging="142"/>
                </w:pPr>
                <w:r w:rsidRPr="00EE78E6">
                  <w:rPr>
                    <w:rStyle w:val="PlaceholderText"/>
                  </w:rPr>
                  <w:t>Click here to enter text.</w:t>
                </w:r>
              </w:p>
            </w:sdtContent>
          </w:sdt>
        </w:tc>
        <w:tc>
          <w:tcPr>
            <w:tcW w:w="1785" w:type="dxa"/>
          </w:tcPr>
          <w:sdt>
            <w:sdtPr>
              <w:id w:val="-1140881571"/>
              <w:placeholder>
                <w:docPart w:val="2A29F33493E94FC4B20C8A6A52F9F7CE"/>
              </w:placeholder>
            </w:sdtPr>
            <w:sdtEndPr/>
            <w:sdtContent>
              <w:sdt>
                <w:sdtPr>
                  <w:id w:val="1297644794"/>
                  <w:placeholder>
                    <w:docPart w:val="7856139EEED54DB5B017C885A20E0E0E"/>
                  </w:placeholder>
                  <w:showingPlcHdr/>
                  <w:dropDownList>
                    <w:listItem w:value="Choose an item."/>
                    <w:listItem w:displayText="Yes" w:value="Yes"/>
                    <w:listItem w:displayText="No" w:value="No"/>
                  </w:dropDownList>
                </w:sdtPr>
                <w:sdtEndPr/>
                <w:sdtContent>
                  <w:p w14:paraId="2745DB00" w14:textId="77777777" w:rsidR="003B1D23" w:rsidRDefault="003B1D23" w:rsidP="003B1D23">
                    <w:pPr>
                      <w:spacing w:after="0"/>
                      <w:ind w:left="142" w:hanging="142"/>
                    </w:pPr>
                    <w:r w:rsidRPr="00FF7911">
                      <w:rPr>
                        <w:rStyle w:val="PlaceholderText"/>
                      </w:rPr>
                      <w:t>Choose an item.</w:t>
                    </w:r>
                  </w:p>
                </w:sdtContent>
              </w:sdt>
            </w:sdtContent>
          </w:sdt>
        </w:tc>
      </w:tr>
      <w:tr w:rsidR="003B1D23" w14:paraId="276E6B7B" w14:textId="77777777" w:rsidTr="003B1D23">
        <w:tc>
          <w:tcPr>
            <w:tcW w:w="2470" w:type="dxa"/>
          </w:tcPr>
          <w:sdt>
            <w:sdtPr>
              <w:id w:val="1551269114"/>
              <w:placeholder>
                <w:docPart w:val="C301C5723C8C4DCE8E28A55978988013"/>
              </w:placeholder>
              <w:showingPlcHdr/>
            </w:sdtPr>
            <w:sdtEndPr/>
            <w:sdtContent>
              <w:p w14:paraId="225F8B42" w14:textId="77777777" w:rsidR="003B1D23" w:rsidRDefault="003B1D23" w:rsidP="003B1D23">
                <w:pPr>
                  <w:spacing w:after="0"/>
                  <w:ind w:left="142" w:hanging="142"/>
                </w:pPr>
                <w:r w:rsidRPr="00EE78E6">
                  <w:rPr>
                    <w:rStyle w:val="PlaceholderText"/>
                  </w:rPr>
                  <w:t>Click here to enter text.</w:t>
                </w:r>
              </w:p>
            </w:sdtContent>
          </w:sdt>
        </w:tc>
        <w:tc>
          <w:tcPr>
            <w:tcW w:w="2487" w:type="dxa"/>
          </w:tcPr>
          <w:sdt>
            <w:sdtPr>
              <w:id w:val="-529490563"/>
              <w:placeholder>
                <w:docPart w:val="2073A9E85E874FFBBADE30B233C191E7"/>
              </w:placeholder>
              <w:showingPlcHdr/>
            </w:sdtPr>
            <w:sdtEndPr/>
            <w:sdtContent>
              <w:p w14:paraId="466E1C39" w14:textId="77777777" w:rsidR="003B1D23" w:rsidRDefault="003B1D23" w:rsidP="003B1D23">
                <w:pPr>
                  <w:spacing w:after="0"/>
                  <w:ind w:left="142" w:hanging="142"/>
                </w:pPr>
                <w:r w:rsidRPr="00EE78E6">
                  <w:rPr>
                    <w:rStyle w:val="PlaceholderText"/>
                  </w:rPr>
                  <w:t>Click here to enter text.</w:t>
                </w:r>
              </w:p>
            </w:sdtContent>
          </w:sdt>
        </w:tc>
        <w:tc>
          <w:tcPr>
            <w:tcW w:w="2409" w:type="dxa"/>
          </w:tcPr>
          <w:sdt>
            <w:sdtPr>
              <w:id w:val="-1316024641"/>
              <w:placeholder>
                <w:docPart w:val="61A83825ED8642AD8368AAFD0B198D76"/>
              </w:placeholder>
              <w:showingPlcHdr/>
            </w:sdtPr>
            <w:sdtEndPr/>
            <w:sdtContent>
              <w:p w14:paraId="093D87DC" w14:textId="77777777" w:rsidR="003B1D23" w:rsidRDefault="003B1D23" w:rsidP="003B1D23">
                <w:pPr>
                  <w:spacing w:after="0"/>
                  <w:ind w:left="142" w:hanging="142"/>
                </w:pPr>
                <w:r w:rsidRPr="00EE78E6">
                  <w:rPr>
                    <w:rStyle w:val="PlaceholderText"/>
                  </w:rPr>
                  <w:t>Click here to enter text.</w:t>
                </w:r>
              </w:p>
            </w:sdtContent>
          </w:sdt>
        </w:tc>
        <w:tc>
          <w:tcPr>
            <w:tcW w:w="1785" w:type="dxa"/>
          </w:tcPr>
          <w:sdt>
            <w:sdtPr>
              <w:id w:val="381687498"/>
              <w:placeholder>
                <w:docPart w:val="0EFBAC0C313E4D3A8D100CD40422D4C7"/>
              </w:placeholder>
            </w:sdtPr>
            <w:sdtEndPr/>
            <w:sdtContent>
              <w:sdt>
                <w:sdtPr>
                  <w:id w:val="-1803991604"/>
                  <w:placeholder>
                    <w:docPart w:val="927C36805B634F5782159E16FFFD467A"/>
                  </w:placeholder>
                  <w:showingPlcHdr/>
                  <w:dropDownList>
                    <w:listItem w:value="Choose an item."/>
                    <w:listItem w:displayText="Yes" w:value="Yes"/>
                    <w:listItem w:displayText="No" w:value="No"/>
                  </w:dropDownList>
                </w:sdtPr>
                <w:sdtEndPr/>
                <w:sdtContent>
                  <w:p w14:paraId="1891AB89" w14:textId="77777777" w:rsidR="003B1D23" w:rsidRDefault="003B1D23" w:rsidP="003B1D23">
                    <w:pPr>
                      <w:spacing w:after="0"/>
                      <w:ind w:left="142" w:hanging="142"/>
                    </w:pPr>
                    <w:r w:rsidRPr="00FF7911">
                      <w:rPr>
                        <w:rStyle w:val="PlaceholderText"/>
                      </w:rPr>
                      <w:t>Choose an item.</w:t>
                    </w:r>
                  </w:p>
                </w:sdtContent>
              </w:sdt>
            </w:sdtContent>
          </w:sdt>
        </w:tc>
      </w:tr>
    </w:tbl>
    <w:p w14:paraId="521E16D0" w14:textId="77777777" w:rsidR="0085583A" w:rsidRDefault="0085583A" w:rsidP="0085583A">
      <w:pPr>
        <w:pStyle w:val="Heading2"/>
        <w:spacing w:before="240"/>
      </w:pPr>
      <w:r>
        <w:t>Overview</w:t>
      </w:r>
      <w:r w:rsidR="00A73B61">
        <w:t xml:space="preserve"> </w:t>
      </w:r>
      <w:r w:rsidR="008712A5">
        <w:t>f</w:t>
      </w:r>
      <w:r w:rsidR="00A73B61">
        <w:t>ields</w:t>
      </w:r>
    </w:p>
    <w:p w14:paraId="675E0E30" w14:textId="77777777" w:rsidR="0023538D" w:rsidRDefault="0085583A" w:rsidP="0023538D">
      <w:r>
        <w:t xml:space="preserve">The Overview is what a user sees when a search returns multiple results. </w:t>
      </w:r>
      <w:r w:rsidR="00A73B61">
        <w:t>Several fields are set up by default as part of it. You can stay with just these, exclude some of them, or add other customer-chosen fields. To exclude any default fields, choose ‘Exclude’ in the column at right.</w:t>
      </w:r>
    </w:p>
    <w:p w14:paraId="1E534578" w14:textId="77777777" w:rsidR="0085583A" w:rsidRPr="0085583A" w:rsidRDefault="0085583A" w:rsidP="00A73B61">
      <w:pPr>
        <w:pStyle w:val="Heading3"/>
      </w:pPr>
      <w:r>
        <w:t>Default</w:t>
      </w:r>
    </w:p>
    <w:tbl>
      <w:tblPr>
        <w:tblStyle w:val="TableGrid"/>
        <w:tblW w:w="8925" w:type="dxa"/>
        <w:tblLook w:val="04A0" w:firstRow="1" w:lastRow="0" w:firstColumn="1" w:lastColumn="0" w:noHBand="0" w:noVBand="1"/>
      </w:tblPr>
      <w:tblGrid>
        <w:gridCol w:w="2547"/>
        <w:gridCol w:w="4536"/>
        <w:gridCol w:w="1842"/>
      </w:tblGrid>
      <w:tr w:rsidR="00EE12D1" w14:paraId="4A6C61E3" w14:textId="77777777" w:rsidTr="00EE12D1">
        <w:tc>
          <w:tcPr>
            <w:tcW w:w="2547" w:type="dxa"/>
          </w:tcPr>
          <w:p w14:paraId="7B9CD3FF" w14:textId="77777777" w:rsidR="00EE12D1" w:rsidRPr="0085583A" w:rsidRDefault="00EE12D1" w:rsidP="00F53852">
            <w:pPr>
              <w:spacing w:after="0" w:line="276" w:lineRule="auto"/>
              <w:rPr>
                <w:b/>
              </w:rPr>
            </w:pPr>
            <w:r w:rsidRPr="0085583A">
              <w:rPr>
                <w:b/>
              </w:rPr>
              <w:t>Field name</w:t>
            </w:r>
          </w:p>
        </w:tc>
        <w:tc>
          <w:tcPr>
            <w:tcW w:w="4536" w:type="dxa"/>
          </w:tcPr>
          <w:p w14:paraId="4A7DE1CF" w14:textId="77777777" w:rsidR="00EE12D1" w:rsidRPr="0085583A" w:rsidRDefault="00EE12D1" w:rsidP="00F53852">
            <w:pPr>
              <w:spacing w:after="0" w:line="276" w:lineRule="auto"/>
              <w:rPr>
                <w:b/>
              </w:rPr>
            </w:pPr>
            <w:r w:rsidRPr="0085583A">
              <w:rPr>
                <w:b/>
              </w:rPr>
              <w:t>Label displayed to user</w:t>
            </w:r>
            <w:r>
              <w:rPr>
                <w:b/>
              </w:rPr>
              <w:t xml:space="preserve"> (optional)</w:t>
            </w:r>
          </w:p>
        </w:tc>
        <w:tc>
          <w:tcPr>
            <w:tcW w:w="1842" w:type="dxa"/>
          </w:tcPr>
          <w:p w14:paraId="5A4CABEC" w14:textId="77777777" w:rsidR="00EE12D1" w:rsidRPr="0085583A" w:rsidRDefault="00EE12D1" w:rsidP="00F53852">
            <w:pPr>
              <w:spacing w:after="0" w:line="276" w:lineRule="auto"/>
              <w:rPr>
                <w:b/>
              </w:rPr>
            </w:pPr>
            <w:r>
              <w:rPr>
                <w:b/>
              </w:rPr>
              <w:t>Exclude</w:t>
            </w:r>
            <w:r w:rsidRPr="0085583A">
              <w:rPr>
                <w:b/>
              </w:rPr>
              <w:t>?</w:t>
            </w:r>
          </w:p>
        </w:tc>
      </w:tr>
      <w:tr w:rsidR="00EE12D1" w14:paraId="465B2A6E" w14:textId="77777777" w:rsidTr="00EE12D1">
        <w:tc>
          <w:tcPr>
            <w:tcW w:w="2547" w:type="dxa"/>
          </w:tcPr>
          <w:p w14:paraId="3AF4238C" w14:textId="77777777" w:rsidR="00EE12D1" w:rsidRDefault="00EE12D1" w:rsidP="00F53852">
            <w:pPr>
              <w:spacing w:after="0"/>
            </w:pPr>
            <w:r>
              <w:t>RefNo</w:t>
            </w:r>
          </w:p>
        </w:tc>
        <w:tc>
          <w:tcPr>
            <w:tcW w:w="4536" w:type="dxa"/>
          </w:tcPr>
          <w:sdt>
            <w:sdtPr>
              <w:id w:val="-273398446"/>
              <w:placeholder>
                <w:docPart w:val="BE3A2F81E8954CED825DAB3761D4BB6F"/>
              </w:placeholder>
            </w:sdtPr>
            <w:sdtEndPr/>
            <w:sdtContent>
              <w:p w14:paraId="430482C8" w14:textId="77777777" w:rsidR="00EE12D1" w:rsidRDefault="00EE12D1" w:rsidP="00F53852">
                <w:pPr>
                  <w:spacing w:after="0"/>
                  <w:ind w:left="142" w:hanging="142"/>
                </w:pPr>
                <w:r>
                  <w:t>Ref No</w:t>
                </w:r>
              </w:p>
            </w:sdtContent>
          </w:sdt>
        </w:tc>
        <w:tc>
          <w:tcPr>
            <w:tcW w:w="1842" w:type="dxa"/>
          </w:tcPr>
          <w:sdt>
            <w:sdtPr>
              <w:id w:val="-1154061113"/>
              <w:placeholder>
                <w:docPart w:val="3ACD0DA81F4F492BB43A0F3839FB66CE"/>
              </w:placeholder>
            </w:sdtPr>
            <w:sdtEndPr/>
            <w:sdtContent>
              <w:sdt>
                <w:sdtPr>
                  <w:id w:val="1587411747"/>
                  <w:placeholder>
                    <w:docPart w:val="0629A3A2BCB54676AAC1989BAD6A700D"/>
                  </w:placeholder>
                  <w:showingPlcHdr/>
                  <w:dropDownList>
                    <w:listItem w:value="Choose an item."/>
                    <w:listItem w:displayText="Exclude" w:value="Exclude"/>
                  </w:dropDownList>
                </w:sdtPr>
                <w:sdtEndPr/>
                <w:sdtContent>
                  <w:p w14:paraId="1F1A1317" w14:textId="77777777" w:rsidR="00EE12D1" w:rsidRDefault="00EE12D1" w:rsidP="00F53852">
                    <w:pPr>
                      <w:spacing w:after="0"/>
                      <w:ind w:left="142" w:hanging="142"/>
                    </w:pPr>
                    <w:r w:rsidRPr="00FF7911">
                      <w:rPr>
                        <w:rStyle w:val="PlaceholderText"/>
                      </w:rPr>
                      <w:t>Choose an item.</w:t>
                    </w:r>
                  </w:p>
                </w:sdtContent>
              </w:sdt>
            </w:sdtContent>
          </w:sdt>
        </w:tc>
      </w:tr>
      <w:tr w:rsidR="00EE12D1" w14:paraId="6A1FCA58" w14:textId="77777777" w:rsidTr="00EE12D1">
        <w:tc>
          <w:tcPr>
            <w:tcW w:w="2547" w:type="dxa"/>
          </w:tcPr>
          <w:sdt>
            <w:sdtPr>
              <w:id w:val="-407920171"/>
              <w:placeholder>
                <w:docPart w:val="DC8DEF03D5E74FBF88023154DF4EF70B"/>
              </w:placeholder>
            </w:sdtPr>
            <w:sdtEndPr/>
            <w:sdtContent>
              <w:p w14:paraId="327785F8" w14:textId="77777777" w:rsidR="00EE12D1" w:rsidRDefault="00EE12D1" w:rsidP="00F53852">
                <w:pPr>
                  <w:spacing w:after="0"/>
                  <w:ind w:left="142" w:hanging="142"/>
                </w:pPr>
                <w:r>
                  <w:t>Title</w:t>
                </w:r>
              </w:p>
            </w:sdtContent>
          </w:sdt>
        </w:tc>
        <w:tc>
          <w:tcPr>
            <w:tcW w:w="4536" w:type="dxa"/>
          </w:tcPr>
          <w:sdt>
            <w:sdtPr>
              <w:id w:val="-1016080131"/>
              <w:placeholder>
                <w:docPart w:val="A7E47F6CF9AB431392FBB2CA044C6B98"/>
              </w:placeholder>
              <w:showingPlcHdr/>
            </w:sdtPr>
            <w:sdtEndPr/>
            <w:sdtContent>
              <w:p w14:paraId="2E5B43ED" w14:textId="77777777" w:rsidR="00EE12D1" w:rsidRDefault="00EE12D1" w:rsidP="00F53852">
                <w:pPr>
                  <w:spacing w:after="0"/>
                </w:pPr>
                <w:r w:rsidRPr="00EE78E6">
                  <w:rPr>
                    <w:rStyle w:val="PlaceholderText"/>
                  </w:rPr>
                  <w:t>Click here to enter text.</w:t>
                </w:r>
              </w:p>
            </w:sdtContent>
          </w:sdt>
        </w:tc>
        <w:tc>
          <w:tcPr>
            <w:tcW w:w="1842" w:type="dxa"/>
          </w:tcPr>
          <w:sdt>
            <w:sdtPr>
              <w:id w:val="-447160751"/>
              <w:placeholder>
                <w:docPart w:val="10E964E964014D329B9A4832EA637925"/>
              </w:placeholder>
            </w:sdtPr>
            <w:sdtEndPr/>
            <w:sdtContent>
              <w:sdt>
                <w:sdtPr>
                  <w:id w:val="1128284455"/>
                  <w:placeholder>
                    <w:docPart w:val="E7196E42D7804EA3B671E09F4CD6A116"/>
                  </w:placeholder>
                  <w:showingPlcHdr/>
                  <w:dropDownList>
                    <w:listItem w:value="Choose an item."/>
                    <w:listItem w:displayText="Exclude" w:value="Exclude"/>
                  </w:dropDownList>
                </w:sdtPr>
                <w:sdtEndPr/>
                <w:sdtContent>
                  <w:p w14:paraId="7E49A3D9" w14:textId="77777777" w:rsidR="00EE12D1" w:rsidRDefault="00EE12D1" w:rsidP="00F53852">
                    <w:pPr>
                      <w:spacing w:after="0"/>
                      <w:ind w:left="142" w:hanging="142"/>
                    </w:pPr>
                    <w:r w:rsidRPr="00FF7911">
                      <w:rPr>
                        <w:rStyle w:val="PlaceholderText"/>
                      </w:rPr>
                      <w:t>Choose an item.</w:t>
                    </w:r>
                  </w:p>
                </w:sdtContent>
              </w:sdt>
            </w:sdtContent>
          </w:sdt>
        </w:tc>
      </w:tr>
      <w:tr w:rsidR="00EE12D1" w14:paraId="5F1DC0ED" w14:textId="77777777" w:rsidTr="00EE12D1">
        <w:tc>
          <w:tcPr>
            <w:tcW w:w="2547" w:type="dxa"/>
          </w:tcPr>
          <w:sdt>
            <w:sdtPr>
              <w:id w:val="1164445287"/>
              <w:placeholder>
                <w:docPart w:val="467AC9C3776C4345BF3763A64B6499A0"/>
              </w:placeholder>
            </w:sdtPr>
            <w:sdtEndPr/>
            <w:sdtContent>
              <w:p w14:paraId="60A27E63" w14:textId="77777777" w:rsidR="00EE12D1" w:rsidRDefault="00EE12D1" w:rsidP="00F53852">
                <w:pPr>
                  <w:spacing w:after="0"/>
                  <w:ind w:left="142" w:hanging="142"/>
                </w:pPr>
                <w:r>
                  <w:t>Description</w:t>
                </w:r>
              </w:p>
            </w:sdtContent>
          </w:sdt>
        </w:tc>
        <w:tc>
          <w:tcPr>
            <w:tcW w:w="4536" w:type="dxa"/>
          </w:tcPr>
          <w:sdt>
            <w:sdtPr>
              <w:id w:val="-445619650"/>
              <w:placeholder>
                <w:docPart w:val="DE0CC0128EDB4BD6A696E952B93D9631"/>
              </w:placeholder>
              <w:showingPlcHdr/>
            </w:sdtPr>
            <w:sdtEndPr/>
            <w:sdtContent>
              <w:p w14:paraId="54D795CC" w14:textId="77777777" w:rsidR="00EE12D1" w:rsidRDefault="00EE12D1" w:rsidP="00F53852">
                <w:pPr>
                  <w:spacing w:after="0"/>
                  <w:ind w:left="142" w:hanging="142"/>
                </w:pPr>
                <w:r w:rsidRPr="00EE78E6">
                  <w:rPr>
                    <w:rStyle w:val="PlaceholderText"/>
                  </w:rPr>
                  <w:t>Click here to enter text.</w:t>
                </w:r>
              </w:p>
            </w:sdtContent>
          </w:sdt>
        </w:tc>
        <w:tc>
          <w:tcPr>
            <w:tcW w:w="1842" w:type="dxa"/>
          </w:tcPr>
          <w:sdt>
            <w:sdtPr>
              <w:id w:val="-893127246"/>
              <w:placeholder>
                <w:docPart w:val="48FF9C29566D40DBADF5FE51D17BC561"/>
              </w:placeholder>
            </w:sdtPr>
            <w:sdtEndPr/>
            <w:sdtContent>
              <w:sdt>
                <w:sdtPr>
                  <w:id w:val="588126443"/>
                  <w:placeholder>
                    <w:docPart w:val="0908107E3A18474C8492206812610299"/>
                  </w:placeholder>
                  <w:showingPlcHdr/>
                  <w:dropDownList>
                    <w:listItem w:value="Choose an item."/>
                    <w:listItem w:displayText="Exclude" w:value="Exclude"/>
                  </w:dropDownList>
                </w:sdtPr>
                <w:sdtEndPr/>
                <w:sdtContent>
                  <w:p w14:paraId="6D9A9A48" w14:textId="77777777" w:rsidR="00EE12D1" w:rsidRDefault="00EE12D1" w:rsidP="00F53852">
                    <w:pPr>
                      <w:spacing w:after="0"/>
                      <w:ind w:left="142" w:hanging="142"/>
                    </w:pPr>
                    <w:r w:rsidRPr="00FF7911">
                      <w:rPr>
                        <w:rStyle w:val="PlaceholderText"/>
                      </w:rPr>
                      <w:t>Choose an item.</w:t>
                    </w:r>
                  </w:p>
                </w:sdtContent>
              </w:sdt>
            </w:sdtContent>
          </w:sdt>
        </w:tc>
      </w:tr>
    </w:tbl>
    <w:p w14:paraId="137F3F35" w14:textId="77777777" w:rsidR="0085583A" w:rsidRDefault="0085583A" w:rsidP="0085583A">
      <w:pPr>
        <w:pStyle w:val="Heading3"/>
      </w:pPr>
      <w:r>
        <w:t>Customer-chosen</w:t>
      </w:r>
    </w:p>
    <w:tbl>
      <w:tblPr>
        <w:tblStyle w:val="TableGrid"/>
        <w:tblW w:w="0" w:type="auto"/>
        <w:tblLook w:val="04A0" w:firstRow="1" w:lastRow="0" w:firstColumn="1" w:lastColumn="0" w:noHBand="0" w:noVBand="1"/>
      </w:tblPr>
      <w:tblGrid>
        <w:gridCol w:w="3681"/>
        <w:gridCol w:w="5245"/>
      </w:tblGrid>
      <w:tr w:rsidR="00EE12D1" w:rsidRPr="0085583A" w14:paraId="2C376B51" w14:textId="77777777" w:rsidTr="00EE12D1">
        <w:tc>
          <w:tcPr>
            <w:tcW w:w="3681" w:type="dxa"/>
          </w:tcPr>
          <w:p w14:paraId="13A89871" w14:textId="77777777" w:rsidR="00EE12D1" w:rsidRPr="0085583A" w:rsidRDefault="00EE12D1" w:rsidP="00F53852">
            <w:pPr>
              <w:spacing w:after="0" w:line="276" w:lineRule="auto"/>
              <w:rPr>
                <w:b/>
              </w:rPr>
            </w:pPr>
            <w:r w:rsidRPr="0085583A">
              <w:rPr>
                <w:b/>
              </w:rPr>
              <w:t>Field name</w:t>
            </w:r>
          </w:p>
        </w:tc>
        <w:tc>
          <w:tcPr>
            <w:tcW w:w="5245" w:type="dxa"/>
          </w:tcPr>
          <w:p w14:paraId="45ECE5C4" w14:textId="77777777" w:rsidR="00EE12D1" w:rsidRPr="0085583A" w:rsidRDefault="00EE12D1" w:rsidP="00F53852">
            <w:pPr>
              <w:spacing w:after="0" w:line="276" w:lineRule="auto"/>
              <w:rPr>
                <w:b/>
              </w:rPr>
            </w:pPr>
            <w:r w:rsidRPr="0085583A">
              <w:rPr>
                <w:b/>
              </w:rPr>
              <w:t>Label displayed to user</w:t>
            </w:r>
            <w:r>
              <w:rPr>
                <w:b/>
              </w:rPr>
              <w:t xml:space="preserve"> (optional)</w:t>
            </w:r>
          </w:p>
        </w:tc>
      </w:tr>
      <w:tr w:rsidR="00EE12D1" w14:paraId="213D3944" w14:textId="77777777" w:rsidTr="00EE12D1">
        <w:tc>
          <w:tcPr>
            <w:tcW w:w="3681" w:type="dxa"/>
          </w:tcPr>
          <w:sdt>
            <w:sdtPr>
              <w:id w:val="246776942"/>
              <w:placeholder>
                <w:docPart w:val="0EE39EC5E94A42A1B1AF2E2AD39DFD78"/>
              </w:placeholder>
              <w:showingPlcHdr/>
            </w:sdtPr>
            <w:sdtEndPr/>
            <w:sdtContent>
              <w:p w14:paraId="651CD778" w14:textId="77777777" w:rsidR="00EE12D1" w:rsidRDefault="00EE12D1" w:rsidP="00F53852">
                <w:pPr>
                  <w:spacing w:after="0"/>
                </w:pPr>
                <w:r w:rsidRPr="00EE78E6">
                  <w:rPr>
                    <w:rStyle w:val="PlaceholderText"/>
                  </w:rPr>
                  <w:t>Click here to enter text.</w:t>
                </w:r>
              </w:p>
            </w:sdtContent>
          </w:sdt>
        </w:tc>
        <w:tc>
          <w:tcPr>
            <w:tcW w:w="5245" w:type="dxa"/>
          </w:tcPr>
          <w:sdt>
            <w:sdtPr>
              <w:id w:val="-797846251"/>
              <w:placeholder>
                <w:docPart w:val="D41E69CE552A461AAC7701351E86393F"/>
              </w:placeholder>
              <w:showingPlcHdr/>
            </w:sdtPr>
            <w:sdtEndPr/>
            <w:sdtContent>
              <w:p w14:paraId="1E82F6A7" w14:textId="77777777" w:rsidR="00EE12D1" w:rsidRDefault="00EE12D1" w:rsidP="00F53852">
                <w:pPr>
                  <w:spacing w:after="0"/>
                  <w:ind w:left="142" w:hanging="142"/>
                </w:pPr>
                <w:r w:rsidRPr="00EE78E6">
                  <w:rPr>
                    <w:rStyle w:val="PlaceholderText"/>
                  </w:rPr>
                  <w:t>Click here to enter text.</w:t>
                </w:r>
              </w:p>
            </w:sdtContent>
          </w:sdt>
        </w:tc>
      </w:tr>
      <w:tr w:rsidR="00EE12D1" w14:paraId="0B7D15F3" w14:textId="77777777" w:rsidTr="00EE12D1">
        <w:tc>
          <w:tcPr>
            <w:tcW w:w="3681" w:type="dxa"/>
          </w:tcPr>
          <w:sdt>
            <w:sdtPr>
              <w:id w:val="-1869128190"/>
              <w:placeholder>
                <w:docPart w:val="6FF0DE512F1F4E9E8C49C6E532A82656"/>
              </w:placeholder>
              <w:showingPlcHdr/>
            </w:sdtPr>
            <w:sdtEndPr/>
            <w:sdtContent>
              <w:p w14:paraId="44CA9BF4" w14:textId="77777777" w:rsidR="00EE12D1" w:rsidRDefault="00EE12D1" w:rsidP="00F53852">
                <w:pPr>
                  <w:spacing w:after="0"/>
                </w:pPr>
                <w:r w:rsidRPr="00EE78E6">
                  <w:rPr>
                    <w:rStyle w:val="PlaceholderText"/>
                  </w:rPr>
                  <w:t>Click here to enter text.</w:t>
                </w:r>
              </w:p>
            </w:sdtContent>
          </w:sdt>
        </w:tc>
        <w:tc>
          <w:tcPr>
            <w:tcW w:w="5245" w:type="dxa"/>
          </w:tcPr>
          <w:sdt>
            <w:sdtPr>
              <w:id w:val="-820105963"/>
              <w:placeholder>
                <w:docPart w:val="C9662F539CAA4716901C2820F62A711D"/>
              </w:placeholder>
              <w:showingPlcHdr/>
            </w:sdtPr>
            <w:sdtEndPr/>
            <w:sdtContent>
              <w:p w14:paraId="2BCDA699" w14:textId="77777777" w:rsidR="00EE12D1" w:rsidRDefault="00EE12D1" w:rsidP="00F53852">
                <w:pPr>
                  <w:spacing w:after="0"/>
                  <w:ind w:left="142" w:hanging="142"/>
                </w:pPr>
                <w:r w:rsidRPr="00EE78E6">
                  <w:rPr>
                    <w:rStyle w:val="PlaceholderText"/>
                  </w:rPr>
                  <w:t>Click here to enter text.</w:t>
                </w:r>
              </w:p>
            </w:sdtContent>
          </w:sdt>
        </w:tc>
      </w:tr>
      <w:tr w:rsidR="00EE12D1" w14:paraId="17753822" w14:textId="77777777" w:rsidTr="00EE12D1">
        <w:tc>
          <w:tcPr>
            <w:tcW w:w="3681" w:type="dxa"/>
          </w:tcPr>
          <w:sdt>
            <w:sdtPr>
              <w:id w:val="-1371836540"/>
              <w:placeholder>
                <w:docPart w:val="58A04C5C13E945D1B58E978B5891BF5E"/>
              </w:placeholder>
              <w:showingPlcHdr/>
            </w:sdtPr>
            <w:sdtEndPr/>
            <w:sdtContent>
              <w:p w14:paraId="58BFC100" w14:textId="77777777" w:rsidR="00EE12D1" w:rsidRDefault="00EE12D1" w:rsidP="00F53852">
                <w:pPr>
                  <w:spacing w:after="0"/>
                  <w:ind w:left="142" w:hanging="142"/>
                </w:pPr>
                <w:r w:rsidRPr="00EE78E6">
                  <w:rPr>
                    <w:rStyle w:val="PlaceholderText"/>
                  </w:rPr>
                  <w:t>Click here to enter text.</w:t>
                </w:r>
              </w:p>
            </w:sdtContent>
          </w:sdt>
        </w:tc>
        <w:tc>
          <w:tcPr>
            <w:tcW w:w="5245" w:type="dxa"/>
          </w:tcPr>
          <w:sdt>
            <w:sdtPr>
              <w:id w:val="1888834498"/>
              <w:placeholder>
                <w:docPart w:val="6DAA04CC369943C6883F17F38DE31606"/>
              </w:placeholder>
              <w:showingPlcHdr/>
            </w:sdtPr>
            <w:sdtEndPr/>
            <w:sdtContent>
              <w:p w14:paraId="4F5BFFE8" w14:textId="77777777" w:rsidR="00EE12D1" w:rsidRDefault="00EE12D1" w:rsidP="00F53852">
                <w:pPr>
                  <w:spacing w:after="0"/>
                  <w:ind w:left="142" w:hanging="142"/>
                </w:pPr>
                <w:r w:rsidRPr="00EE78E6">
                  <w:rPr>
                    <w:rStyle w:val="PlaceholderText"/>
                  </w:rPr>
                  <w:t>Click here to enter text.</w:t>
                </w:r>
              </w:p>
            </w:sdtContent>
          </w:sdt>
        </w:tc>
      </w:tr>
      <w:tr w:rsidR="00EE12D1" w14:paraId="7B1F20DF" w14:textId="77777777" w:rsidTr="00EE12D1">
        <w:tc>
          <w:tcPr>
            <w:tcW w:w="3681" w:type="dxa"/>
          </w:tcPr>
          <w:sdt>
            <w:sdtPr>
              <w:id w:val="-1590922653"/>
              <w:placeholder>
                <w:docPart w:val="8A618160167A48859F03556AFB9515DD"/>
              </w:placeholder>
              <w:showingPlcHdr/>
            </w:sdtPr>
            <w:sdtEndPr/>
            <w:sdtContent>
              <w:p w14:paraId="06F72375" w14:textId="77777777" w:rsidR="00EE12D1" w:rsidRDefault="00EE12D1" w:rsidP="00F53852">
                <w:pPr>
                  <w:spacing w:after="0"/>
                  <w:ind w:left="142" w:hanging="142"/>
                </w:pPr>
                <w:r w:rsidRPr="00EE78E6">
                  <w:rPr>
                    <w:rStyle w:val="PlaceholderText"/>
                  </w:rPr>
                  <w:t>Click here to enter text.</w:t>
                </w:r>
              </w:p>
            </w:sdtContent>
          </w:sdt>
        </w:tc>
        <w:tc>
          <w:tcPr>
            <w:tcW w:w="5245" w:type="dxa"/>
          </w:tcPr>
          <w:sdt>
            <w:sdtPr>
              <w:id w:val="-1952303585"/>
              <w:placeholder>
                <w:docPart w:val="309D1552E2A64295A2DA73CF934FF6AD"/>
              </w:placeholder>
              <w:showingPlcHdr/>
            </w:sdtPr>
            <w:sdtEndPr/>
            <w:sdtContent>
              <w:p w14:paraId="5217EE55" w14:textId="77777777" w:rsidR="00EE12D1" w:rsidRDefault="00EE12D1" w:rsidP="00F53852">
                <w:pPr>
                  <w:spacing w:after="0"/>
                  <w:ind w:left="142" w:hanging="142"/>
                </w:pPr>
                <w:r w:rsidRPr="00EE78E6">
                  <w:rPr>
                    <w:rStyle w:val="PlaceholderText"/>
                  </w:rPr>
                  <w:t>Click here to enter text.</w:t>
                </w:r>
              </w:p>
            </w:sdtContent>
          </w:sdt>
        </w:tc>
      </w:tr>
    </w:tbl>
    <w:p w14:paraId="743CFDB9" w14:textId="635044D9" w:rsidR="00A73B61" w:rsidRDefault="0002382F" w:rsidP="00A73B61">
      <w:pPr>
        <w:pStyle w:val="Heading2"/>
      </w:pPr>
      <w:hyperlink r:id="rId21" w:history="1">
        <w:r w:rsidR="00A73B61" w:rsidRPr="004D3633">
          <w:rPr>
            <w:rStyle w:val="Hyperlink"/>
          </w:rPr>
          <w:t xml:space="preserve">Record </w:t>
        </w:r>
        <w:r w:rsidR="008712A5">
          <w:rPr>
            <w:rStyle w:val="Hyperlink"/>
          </w:rPr>
          <w:t>v</w:t>
        </w:r>
        <w:r w:rsidR="00A73B61" w:rsidRPr="004D3633">
          <w:rPr>
            <w:rStyle w:val="Hyperlink"/>
          </w:rPr>
          <w:t xml:space="preserve">iew </w:t>
        </w:r>
        <w:r w:rsidR="008712A5">
          <w:rPr>
            <w:rStyle w:val="Hyperlink"/>
          </w:rPr>
          <w:t>f</w:t>
        </w:r>
        <w:r w:rsidR="00A73B61" w:rsidRPr="004D3633">
          <w:rPr>
            <w:rStyle w:val="Hyperlink"/>
          </w:rPr>
          <w:t>ields</w:t>
        </w:r>
      </w:hyperlink>
    </w:p>
    <w:p w14:paraId="62DEA601" w14:textId="77777777" w:rsidR="00A73B61" w:rsidRDefault="00A73B61" w:rsidP="00A73B61">
      <w:r>
        <w:t>The record view is what a user sees when looking at a single record. Many fields are set up by default as part of it, but users only see fields that have data. You can stay with just these, exclude some of them, or add other customer-chosen fields. To exclude any default fields, choose ‘Exclude’ in the column at right.</w:t>
      </w:r>
    </w:p>
    <w:p w14:paraId="45B80023" w14:textId="77777777" w:rsidR="00885CF8" w:rsidRDefault="00885CF8" w:rsidP="00A73B61">
      <w:pPr>
        <w:pStyle w:val="Heading3"/>
      </w:pPr>
    </w:p>
    <w:p w14:paraId="3B1750F0" w14:textId="66B8418F" w:rsidR="00A73B61" w:rsidRPr="0085583A" w:rsidRDefault="00A73B61" w:rsidP="00A73B61">
      <w:pPr>
        <w:pStyle w:val="Heading3"/>
      </w:pPr>
      <w:r>
        <w:t>Default</w:t>
      </w:r>
    </w:p>
    <w:tbl>
      <w:tblPr>
        <w:tblStyle w:val="TableGrid"/>
        <w:tblW w:w="9067" w:type="dxa"/>
        <w:tblLook w:val="04A0" w:firstRow="1" w:lastRow="0" w:firstColumn="1" w:lastColumn="0" w:noHBand="0" w:noVBand="1"/>
      </w:tblPr>
      <w:tblGrid>
        <w:gridCol w:w="2547"/>
        <w:gridCol w:w="2835"/>
        <w:gridCol w:w="1843"/>
        <w:gridCol w:w="1842"/>
      </w:tblGrid>
      <w:tr w:rsidR="00A73B61" w14:paraId="3DD7137C" w14:textId="77777777" w:rsidTr="00A73B61">
        <w:tc>
          <w:tcPr>
            <w:tcW w:w="2547" w:type="dxa"/>
          </w:tcPr>
          <w:p w14:paraId="0888E347" w14:textId="77777777" w:rsidR="00A73B61" w:rsidRPr="0085583A" w:rsidRDefault="00A73B61" w:rsidP="00F53852">
            <w:pPr>
              <w:spacing w:after="0" w:line="276" w:lineRule="auto"/>
              <w:rPr>
                <w:b/>
              </w:rPr>
            </w:pPr>
            <w:r w:rsidRPr="0085583A">
              <w:rPr>
                <w:b/>
              </w:rPr>
              <w:t>Field name</w:t>
            </w:r>
          </w:p>
        </w:tc>
        <w:tc>
          <w:tcPr>
            <w:tcW w:w="2835" w:type="dxa"/>
          </w:tcPr>
          <w:p w14:paraId="0683D757" w14:textId="77777777" w:rsidR="00A73B61" w:rsidRPr="0085583A" w:rsidRDefault="00A73B61" w:rsidP="00F53852">
            <w:pPr>
              <w:spacing w:after="0" w:line="276" w:lineRule="auto"/>
              <w:rPr>
                <w:b/>
              </w:rPr>
            </w:pPr>
            <w:r w:rsidRPr="0085583A">
              <w:rPr>
                <w:b/>
              </w:rPr>
              <w:t>Label displayed to user</w:t>
            </w:r>
            <w:r>
              <w:rPr>
                <w:b/>
              </w:rPr>
              <w:t xml:space="preserve"> (optional)</w:t>
            </w:r>
          </w:p>
        </w:tc>
        <w:tc>
          <w:tcPr>
            <w:tcW w:w="1843" w:type="dxa"/>
          </w:tcPr>
          <w:p w14:paraId="0AE8CF18" w14:textId="77777777" w:rsidR="00A73B61" w:rsidRPr="0085583A" w:rsidRDefault="00A73B61" w:rsidP="00F53852">
            <w:pPr>
              <w:spacing w:after="0" w:line="276" w:lineRule="auto"/>
              <w:rPr>
                <w:b/>
              </w:rPr>
            </w:pPr>
            <w:r>
              <w:rPr>
                <w:b/>
              </w:rPr>
              <w:t>Clicking links to hierarchy</w:t>
            </w:r>
            <w:r w:rsidRPr="0085583A">
              <w:rPr>
                <w:b/>
              </w:rPr>
              <w:t>?</w:t>
            </w:r>
          </w:p>
        </w:tc>
        <w:tc>
          <w:tcPr>
            <w:tcW w:w="1842" w:type="dxa"/>
          </w:tcPr>
          <w:p w14:paraId="205D7ED2" w14:textId="77777777" w:rsidR="00A73B61" w:rsidRPr="0085583A" w:rsidRDefault="00A73B61" w:rsidP="00F53852">
            <w:pPr>
              <w:spacing w:after="0" w:line="276" w:lineRule="auto"/>
              <w:rPr>
                <w:b/>
              </w:rPr>
            </w:pPr>
            <w:r>
              <w:rPr>
                <w:b/>
              </w:rPr>
              <w:t>Exclude</w:t>
            </w:r>
            <w:r w:rsidRPr="0085583A">
              <w:rPr>
                <w:b/>
              </w:rPr>
              <w:t>?</w:t>
            </w:r>
          </w:p>
        </w:tc>
      </w:tr>
      <w:tr w:rsidR="00A73B61" w14:paraId="4025BD3F" w14:textId="77777777" w:rsidTr="00A73B61">
        <w:tc>
          <w:tcPr>
            <w:tcW w:w="2547" w:type="dxa"/>
          </w:tcPr>
          <w:p w14:paraId="7F1343AD" w14:textId="77777777" w:rsidR="00A73B61" w:rsidRDefault="00A73B61" w:rsidP="00F53852">
            <w:pPr>
              <w:spacing w:after="0"/>
            </w:pPr>
            <w:r>
              <w:t>RefNo</w:t>
            </w:r>
          </w:p>
        </w:tc>
        <w:tc>
          <w:tcPr>
            <w:tcW w:w="2835" w:type="dxa"/>
          </w:tcPr>
          <w:sdt>
            <w:sdtPr>
              <w:id w:val="165685485"/>
              <w:placeholder>
                <w:docPart w:val="7FB68B93EFD6410892C3144D1B19A9A2"/>
              </w:placeholder>
            </w:sdtPr>
            <w:sdtEndPr/>
            <w:sdtContent>
              <w:p w14:paraId="21183691" w14:textId="77777777" w:rsidR="00A73B61" w:rsidRDefault="00A73B61" w:rsidP="00F53852">
                <w:pPr>
                  <w:spacing w:after="0"/>
                </w:pPr>
                <w:r>
                  <w:t>Ref No</w:t>
                </w:r>
              </w:p>
            </w:sdtContent>
          </w:sdt>
        </w:tc>
        <w:tc>
          <w:tcPr>
            <w:tcW w:w="1843" w:type="dxa"/>
          </w:tcPr>
          <w:sdt>
            <w:sdtPr>
              <w:id w:val="1822853068"/>
              <w:placeholder>
                <w:docPart w:val="A8486E14AF15445B9C849592EDDCFFE8"/>
              </w:placeholder>
            </w:sdtPr>
            <w:sdtEndPr/>
            <w:sdtContent>
              <w:sdt>
                <w:sdtPr>
                  <w:id w:val="9576939"/>
                  <w:placeholder>
                    <w:docPart w:val="BCA34BA3E6DE488BBC81953795782C37"/>
                  </w:placeholder>
                  <w:dropDownList>
                    <w:listItem w:value="Choose an item."/>
                    <w:listItem w:displayText="Yes" w:value="Yes"/>
                    <w:listItem w:displayText="No" w:value="No"/>
                  </w:dropDownList>
                </w:sdtPr>
                <w:sdtEndPr/>
                <w:sdtContent>
                  <w:p w14:paraId="38F20FC0" w14:textId="77777777" w:rsidR="00A73B61" w:rsidRDefault="00A73B61" w:rsidP="00F53852">
                    <w:pPr>
                      <w:spacing w:after="0"/>
                      <w:ind w:left="142" w:hanging="142"/>
                    </w:pPr>
                    <w:r>
                      <w:t>Yes</w:t>
                    </w:r>
                  </w:p>
                </w:sdtContent>
              </w:sdt>
            </w:sdtContent>
          </w:sdt>
        </w:tc>
        <w:tc>
          <w:tcPr>
            <w:tcW w:w="1842" w:type="dxa"/>
          </w:tcPr>
          <w:sdt>
            <w:sdtPr>
              <w:id w:val="1217626053"/>
              <w:placeholder>
                <w:docPart w:val="3D442741EE2645BCA2D5834F15A674E4"/>
              </w:placeholder>
            </w:sdtPr>
            <w:sdtEndPr/>
            <w:sdtContent>
              <w:sdt>
                <w:sdtPr>
                  <w:id w:val="-100649895"/>
                  <w:placeholder>
                    <w:docPart w:val="7D73CD2F3C3C4213A68952A276424689"/>
                  </w:placeholder>
                  <w:showingPlcHdr/>
                  <w:dropDownList>
                    <w:listItem w:value="Choose an item."/>
                    <w:listItem w:displayText="Exclude" w:value="Exclude"/>
                  </w:dropDownList>
                </w:sdtPr>
                <w:sdtEndPr/>
                <w:sdtContent>
                  <w:p w14:paraId="3952FFA2" w14:textId="77777777" w:rsidR="00A73B61" w:rsidRDefault="00A73B61" w:rsidP="00F53852">
                    <w:pPr>
                      <w:spacing w:after="0"/>
                      <w:ind w:left="142" w:hanging="142"/>
                    </w:pPr>
                    <w:r w:rsidRPr="00FF7911">
                      <w:rPr>
                        <w:rStyle w:val="PlaceholderText"/>
                      </w:rPr>
                      <w:t>Choose an item.</w:t>
                    </w:r>
                  </w:p>
                </w:sdtContent>
              </w:sdt>
            </w:sdtContent>
          </w:sdt>
        </w:tc>
      </w:tr>
      <w:tr w:rsidR="00A73B61" w14:paraId="2070FA15" w14:textId="77777777" w:rsidTr="00A73B61">
        <w:tc>
          <w:tcPr>
            <w:tcW w:w="2547" w:type="dxa"/>
          </w:tcPr>
          <w:p w14:paraId="02D9FA19" w14:textId="77777777" w:rsidR="00A73B61" w:rsidRDefault="00A73B61" w:rsidP="00F53852">
            <w:pPr>
              <w:spacing w:after="0"/>
            </w:pPr>
            <w:r>
              <w:t>AltRefNo</w:t>
            </w:r>
          </w:p>
        </w:tc>
        <w:tc>
          <w:tcPr>
            <w:tcW w:w="2835" w:type="dxa"/>
          </w:tcPr>
          <w:sdt>
            <w:sdtPr>
              <w:id w:val="1128826019"/>
              <w:placeholder>
                <w:docPart w:val="6A21B5B93CEE4F2E94B368888A9912C2"/>
              </w:placeholder>
            </w:sdtPr>
            <w:sdtEndPr/>
            <w:sdtContent>
              <w:p w14:paraId="7F5C4D3F" w14:textId="77777777" w:rsidR="00A73B61" w:rsidRDefault="00A73B61" w:rsidP="00F53852">
                <w:pPr>
                  <w:spacing w:after="0"/>
                  <w:ind w:left="142" w:hanging="142"/>
                </w:pPr>
                <w:r>
                  <w:t>Alt Ref No</w:t>
                </w:r>
              </w:p>
            </w:sdtContent>
          </w:sdt>
        </w:tc>
        <w:tc>
          <w:tcPr>
            <w:tcW w:w="1843" w:type="dxa"/>
          </w:tcPr>
          <w:sdt>
            <w:sdtPr>
              <w:id w:val="-1075351291"/>
              <w:placeholder>
                <w:docPart w:val="E6CAD2BDD26A4881951BEE355F295750"/>
              </w:placeholder>
            </w:sdtPr>
            <w:sdtEndPr/>
            <w:sdtContent>
              <w:sdt>
                <w:sdtPr>
                  <w:id w:val="547653823"/>
                  <w:placeholder>
                    <w:docPart w:val="D5678942705D47D9B56804326CC7020A"/>
                  </w:placeholder>
                  <w:dropDownList>
                    <w:listItem w:value="Choose an item."/>
                    <w:listItem w:displayText="Yes" w:value="Yes"/>
                    <w:listItem w:displayText="No" w:value="No"/>
                  </w:dropDownList>
                </w:sdtPr>
                <w:sdtEndPr/>
                <w:sdtContent>
                  <w:p w14:paraId="130C64A0" w14:textId="77777777" w:rsidR="00A73B61" w:rsidRDefault="00A73B61" w:rsidP="00F53852">
                    <w:pPr>
                      <w:spacing w:after="0"/>
                      <w:ind w:left="142" w:hanging="142"/>
                    </w:pPr>
                    <w:r>
                      <w:t>No</w:t>
                    </w:r>
                  </w:p>
                </w:sdtContent>
              </w:sdt>
            </w:sdtContent>
          </w:sdt>
        </w:tc>
        <w:tc>
          <w:tcPr>
            <w:tcW w:w="1842" w:type="dxa"/>
          </w:tcPr>
          <w:sdt>
            <w:sdtPr>
              <w:id w:val="-2121750369"/>
              <w:placeholder>
                <w:docPart w:val="59F7E290B7374DC7886A9F412F59C352"/>
              </w:placeholder>
            </w:sdtPr>
            <w:sdtEndPr/>
            <w:sdtContent>
              <w:sdt>
                <w:sdtPr>
                  <w:id w:val="1071697171"/>
                  <w:placeholder>
                    <w:docPart w:val="98DA1A6051684D0084AB93A8AD3ECAA8"/>
                  </w:placeholder>
                  <w:showingPlcHdr/>
                  <w:dropDownList>
                    <w:listItem w:value="Choose an item."/>
                    <w:listItem w:displayText="Exclude" w:value="Exclude"/>
                  </w:dropDownList>
                </w:sdtPr>
                <w:sdtEndPr/>
                <w:sdtContent>
                  <w:p w14:paraId="5D7D068B" w14:textId="77777777" w:rsidR="00A73B61" w:rsidRDefault="00A73B61" w:rsidP="00F53852">
                    <w:pPr>
                      <w:spacing w:after="0"/>
                      <w:ind w:left="142" w:hanging="142"/>
                    </w:pPr>
                    <w:r w:rsidRPr="00FF7911">
                      <w:rPr>
                        <w:rStyle w:val="PlaceholderText"/>
                      </w:rPr>
                      <w:t>Choose an item.</w:t>
                    </w:r>
                  </w:p>
                </w:sdtContent>
              </w:sdt>
            </w:sdtContent>
          </w:sdt>
        </w:tc>
      </w:tr>
      <w:tr w:rsidR="00A73B61" w14:paraId="26B0DA7B" w14:textId="77777777" w:rsidTr="00A73B61">
        <w:tc>
          <w:tcPr>
            <w:tcW w:w="2547" w:type="dxa"/>
          </w:tcPr>
          <w:p w14:paraId="2936CD93" w14:textId="77777777" w:rsidR="00A73B61" w:rsidRDefault="00A73B61" w:rsidP="00F53852">
            <w:pPr>
              <w:spacing w:after="0"/>
            </w:pPr>
            <w:r>
              <w:t>AccNo</w:t>
            </w:r>
          </w:p>
        </w:tc>
        <w:tc>
          <w:tcPr>
            <w:tcW w:w="2835" w:type="dxa"/>
          </w:tcPr>
          <w:sdt>
            <w:sdtPr>
              <w:id w:val="-714273147"/>
              <w:placeholder>
                <w:docPart w:val="B3F64482B8E04124A1EC739E3959AC7D"/>
              </w:placeholder>
            </w:sdtPr>
            <w:sdtEndPr/>
            <w:sdtContent>
              <w:p w14:paraId="367940FE" w14:textId="77777777" w:rsidR="00A73B61" w:rsidRDefault="00A73B61" w:rsidP="00F53852">
                <w:pPr>
                  <w:spacing w:after="0"/>
                  <w:ind w:left="142" w:hanging="142"/>
                </w:pPr>
                <w:r>
                  <w:t>Acc No</w:t>
                </w:r>
              </w:p>
            </w:sdtContent>
          </w:sdt>
        </w:tc>
        <w:tc>
          <w:tcPr>
            <w:tcW w:w="1843" w:type="dxa"/>
          </w:tcPr>
          <w:sdt>
            <w:sdtPr>
              <w:id w:val="1043322391"/>
              <w:placeholder>
                <w:docPart w:val="2F9BA47549444EE79A4ED775BF6388F6"/>
              </w:placeholder>
            </w:sdtPr>
            <w:sdtEndPr/>
            <w:sdtContent>
              <w:sdt>
                <w:sdtPr>
                  <w:id w:val="-1967731212"/>
                  <w:placeholder>
                    <w:docPart w:val="C48F9A96EF914C1485122F8A966CEF3A"/>
                  </w:placeholder>
                  <w:dropDownList>
                    <w:listItem w:value="Choose an item."/>
                    <w:listItem w:displayText="Yes" w:value="Yes"/>
                    <w:listItem w:displayText="No" w:value="No"/>
                  </w:dropDownList>
                </w:sdtPr>
                <w:sdtEndPr/>
                <w:sdtContent>
                  <w:p w14:paraId="64BF19C7" w14:textId="77777777" w:rsidR="00A73B61" w:rsidRDefault="00A73B61" w:rsidP="00F53852">
                    <w:pPr>
                      <w:spacing w:after="0"/>
                      <w:ind w:left="142" w:hanging="142"/>
                    </w:pPr>
                    <w:r>
                      <w:t>No</w:t>
                    </w:r>
                  </w:p>
                </w:sdtContent>
              </w:sdt>
            </w:sdtContent>
          </w:sdt>
        </w:tc>
        <w:tc>
          <w:tcPr>
            <w:tcW w:w="1842" w:type="dxa"/>
          </w:tcPr>
          <w:sdt>
            <w:sdtPr>
              <w:id w:val="631438549"/>
              <w:placeholder>
                <w:docPart w:val="69A4ADE1E0A34AD282766DD9C98F00CA"/>
              </w:placeholder>
            </w:sdtPr>
            <w:sdtEndPr/>
            <w:sdtContent>
              <w:sdt>
                <w:sdtPr>
                  <w:id w:val="-344168375"/>
                  <w:placeholder>
                    <w:docPart w:val="F75191DB07D447C4910908379A1BED51"/>
                  </w:placeholder>
                  <w:showingPlcHdr/>
                  <w:dropDownList>
                    <w:listItem w:value="Choose an item."/>
                    <w:listItem w:displayText="Exclude" w:value="Exclude"/>
                  </w:dropDownList>
                </w:sdtPr>
                <w:sdtEndPr/>
                <w:sdtContent>
                  <w:p w14:paraId="124CC867" w14:textId="77777777" w:rsidR="00A73B61" w:rsidRDefault="00A73B61" w:rsidP="00F53852">
                    <w:pPr>
                      <w:spacing w:after="0"/>
                      <w:ind w:left="142" w:hanging="142"/>
                    </w:pPr>
                    <w:r w:rsidRPr="00FF7911">
                      <w:rPr>
                        <w:rStyle w:val="PlaceholderText"/>
                      </w:rPr>
                      <w:t>Choose an item.</w:t>
                    </w:r>
                  </w:p>
                </w:sdtContent>
              </w:sdt>
            </w:sdtContent>
          </w:sdt>
        </w:tc>
      </w:tr>
      <w:tr w:rsidR="00A73B61" w14:paraId="63C4538C" w14:textId="77777777" w:rsidTr="00A73B61">
        <w:tc>
          <w:tcPr>
            <w:tcW w:w="2547" w:type="dxa"/>
          </w:tcPr>
          <w:p w14:paraId="69BA69F6" w14:textId="77777777" w:rsidR="00A73B61" w:rsidRDefault="00A73B61" w:rsidP="00F53852">
            <w:pPr>
              <w:spacing w:after="0"/>
            </w:pPr>
            <w:r>
              <w:t>Title</w:t>
            </w:r>
          </w:p>
        </w:tc>
        <w:tc>
          <w:tcPr>
            <w:tcW w:w="2835" w:type="dxa"/>
          </w:tcPr>
          <w:sdt>
            <w:sdtPr>
              <w:id w:val="-356431166"/>
              <w:placeholder>
                <w:docPart w:val="D9E51A1B280E459E893E58C741DC2017"/>
              </w:placeholder>
              <w:showingPlcHdr/>
            </w:sdtPr>
            <w:sdtEndPr/>
            <w:sdtContent>
              <w:p w14:paraId="2F7FF4EF"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360187199"/>
              <w:placeholder>
                <w:docPart w:val="6E6DE15130DB400F908121AE6DB487B2"/>
              </w:placeholder>
            </w:sdtPr>
            <w:sdtEndPr/>
            <w:sdtContent>
              <w:sdt>
                <w:sdtPr>
                  <w:id w:val="-1295985565"/>
                  <w:placeholder>
                    <w:docPart w:val="91DFB46B12B049E5AE682C10E2E1D39E"/>
                  </w:placeholder>
                  <w:dropDownList>
                    <w:listItem w:value="Choose an item."/>
                    <w:listItem w:displayText="Yes" w:value="Yes"/>
                    <w:listItem w:displayText="No" w:value="No"/>
                  </w:dropDownList>
                </w:sdtPr>
                <w:sdtEndPr/>
                <w:sdtContent>
                  <w:p w14:paraId="5AE4443F" w14:textId="77777777" w:rsidR="00A73B61" w:rsidRDefault="00A73B61" w:rsidP="00F53852">
                    <w:pPr>
                      <w:spacing w:after="0"/>
                      <w:ind w:left="142" w:hanging="142"/>
                    </w:pPr>
                    <w:r>
                      <w:t>No</w:t>
                    </w:r>
                  </w:p>
                </w:sdtContent>
              </w:sdt>
            </w:sdtContent>
          </w:sdt>
        </w:tc>
        <w:tc>
          <w:tcPr>
            <w:tcW w:w="1842" w:type="dxa"/>
          </w:tcPr>
          <w:sdt>
            <w:sdtPr>
              <w:id w:val="-1924334616"/>
              <w:placeholder>
                <w:docPart w:val="90EE6E01667D4A479012EB3516E0436E"/>
              </w:placeholder>
            </w:sdtPr>
            <w:sdtEndPr/>
            <w:sdtContent>
              <w:sdt>
                <w:sdtPr>
                  <w:id w:val="1893468837"/>
                  <w:placeholder>
                    <w:docPart w:val="55E8FBE563844C46B48CB45268E51E49"/>
                  </w:placeholder>
                  <w:showingPlcHdr/>
                  <w:dropDownList>
                    <w:listItem w:value="Choose an item."/>
                    <w:listItem w:displayText="Exclude" w:value="Exclude"/>
                  </w:dropDownList>
                </w:sdtPr>
                <w:sdtEndPr/>
                <w:sdtContent>
                  <w:p w14:paraId="021B1369" w14:textId="77777777" w:rsidR="00A73B61" w:rsidRDefault="00A73B61" w:rsidP="00F53852">
                    <w:pPr>
                      <w:spacing w:after="0"/>
                      <w:ind w:left="142" w:hanging="142"/>
                    </w:pPr>
                    <w:r w:rsidRPr="00FF7911">
                      <w:rPr>
                        <w:rStyle w:val="PlaceholderText"/>
                      </w:rPr>
                      <w:t>Choose an item.</w:t>
                    </w:r>
                  </w:p>
                </w:sdtContent>
              </w:sdt>
            </w:sdtContent>
          </w:sdt>
        </w:tc>
      </w:tr>
      <w:tr w:rsidR="00A73B61" w14:paraId="7338CB2E" w14:textId="77777777" w:rsidTr="00A73B61">
        <w:tc>
          <w:tcPr>
            <w:tcW w:w="2547" w:type="dxa"/>
          </w:tcPr>
          <w:p w14:paraId="7DC608BC" w14:textId="77777777" w:rsidR="00A73B61" w:rsidRDefault="00A73B61" w:rsidP="00F53852">
            <w:pPr>
              <w:spacing w:after="0"/>
            </w:pPr>
            <w:r>
              <w:t>Description</w:t>
            </w:r>
          </w:p>
        </w:tc>
        <w:tc>
          <w:tcPr>
            <w:tcW w:w="2835" w:type="dxa"/>
          </w:tcPr>
          <w:sdt>
            <w:sdtPr>
              <w:id w:val="1640386041"/>
              <w:placeholder>
                <w:docPart w:val="E37F350841494ACFAA16DFB50DB94EBC"/>
              </w:placeholder>
              <w:showingPlcHdr/>
            </w:sdtPr>
            <w:sdtEndPr/>
            <w:sdtContent>
              <w:p w14:paraId="314A1433"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438873732"/>
              <w:placeholder>
                <w:docPart w:val="396A8F172A664FB5893ACFC9EC6DA87D"/>
              </w:placeholder>
            </w:sdtPr>
            <w:sdtEndPr/>
            <w:sdtContent>
              <w:sdt>
                <w:sdtPr>
                  <w:id w:val="-1010522609"/>
                  <w:placeholder>
                    <w:docPart w:val="3355751DF2084F67B5E2B5C9C2178B22"/>
                  </w:placeholder>
                  <w:dropDownList>
                    <w:listItem w:value="Choose an item."/>
                    <w:listItem w:displayText="Yes" w:value="Yes"/>
                    <w:listItem w:displayText="No" w:value="No"/>
                  </w:dropDownList>
                </w:sdtPr>
                <w:sdtEndPr/>
                <w:sdtContent>
                  <w:p w14:paraId="01F5C4C5" w14:textId="77777777" w:rsidR="00A73B61" w:rsidRDefault="00A73B61" w:rsidP="00F53852">
                    <w:pPr>
                      <w:spacing w:after="0"/>
                      <w:ind w:left="142" w:hanging="142"/>
                    </w:pPr>
                    <w:r>
                      <w:t>No</w:t>
                    </w:r>
                  </w:p>
                </w:sdtContent>
              </w:sdt>
            </w:sdtContent>
          </w:sdt>
        </w:tc>
        <w:tc>
          <w:tcPr>
            <w:tcW w:w="1842" w:type="dxa"/>
          </w:tcPr>
          <w:sdt>
            <w:sdtPr>
              <w:id w:val="29848595"/>
              <w:placeholder>
                <w:docPart w:val="8CAF7C72E74B433590C55EBF4508183C"/>
              </w:placeholder>
            </w:sdtPr>
            <w:sdtEndPr/>
            <w:sdtContent>
              <w:sdt>
                <w:sdtPr>
                  <w:id w:val="1445574410"/>
                  <w:placeholder>
                    <w:docPart w:val="B6DBA962376E4EF2AFE0353C996B1FB7"/>
                  </w:placeholder>
                  <w:showingPlcHdr/>
                  <w:dropDownList>
                    <w:listItem w:value="Choose an item."/>
                    <w:listItem w:displayText="Exclude" w:value="Exclude"/>
                  </w:dropDownList>
                </w:sdtPr>
                <w:sdtEndPr/>
                <w:sdtContent>
                  <w:p w14:paraId="4C8A5DAE" w14:textId="77777777" w:rsidR="00A73B61" w:rsidRDefault="00A73B61" w:rsidP="00F53852">
                    <w:pPr>
                      <w:spacing w:after="0"/>
                      <w:ind w:left="142" w:hanging="142"/>
                    </w:pPr>
                    <w:r w:rsidRPr="00FF7911">
                      <w:rPr>
                        <w:rStyle w:val="PlaceholderText"/>
                      </w:rPr>
                      <w:t>Choose an item.</w:t>
                    </w:r>
                  </w:p>
                </w:sdtContent>
              </w:sdt>
            </w:sdtContent>
          </w:sdt>
        </w:tc>
      </w:tr>
      <w:tr w:rsidR="00A73B61" w14:paraId="6F385536" w14:textId="77777777" w:rsidTr="00A73B61">
        <w:tc>
          <w:tcPr>
            <w:tcW w:w="2547" w:type="dxa"/>
          </w:tcPr>
          <w:p w14:paraId="64D794ED" w14:textId="77777777" w:rsidR="00A73B61" w:rsidRDefault="00A73B61" w:rsidP="00F53852">
            <w:pPr>
              <w:spacing w:after="0"/>
            </w:pPr>
            <w:r>
              <w:t>Author</w:t>
            </w:r>
          </w:p>
        </w:tc>
        <w:tc>
          <w:tcPr>
            <w:tcW w:w="2835" w:type="dxa"/>
          </w:tcPr>
          <w:sdt>
            <w:sdtPr>
              <w:id w:val="1647395486"/>
              <w:placeholder>
                <w:docPart w:val="A61102879DE6412E93CBABBC78E0DFF4"/>
              </w:placeholder>
              <w:showingPlcHdr/>
            </w:sdtPr>
            <w:sdtEndPr/>
            <w:sdtContent>
              <w:p w14:paraId="3D79339F"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549640476"/>
              <w:placeholder>
                <w:docPart w:val="CEE406F0B93F45A9B77774FC4025F411"/>
              </w:placeholder>
            </w:sdtPr>
            <w:sdtEndPr/>
            <w:sdtContent>
              <w:sdt>
                <w:sdtPr>
                  <w:id w:val="-863594562"/>
                  <w:placeholder>
                    <w:docPart w:val="D5572560612845CFB9001BDDADAB7FDE"/>
                  </w:placeholder>
                  <w:dropDownList>
                    <w:listItem w:value="Choose an item."/>
                    <w:listItem w:displayText="Yes" w:value="Yes"/>
                    <w:listItem w:displayText="No" w:value="No"/>
                  </w:dropDownList>
                </w:sdtPr>
                <w:sdtEndPr/>
                <w:sdtContent>
                  <w:p w14:paraId="6DBE2756" w14:textId="77777777" w:rsidR="00A73B61" w:rsidRDefault="00A73B61" w:rsidP="00F53852">
                    <w:pPr>
                      <w:spacing w:after="0"/>
                      <w:ind w:left="142" w:hanging="142"/>
                    </w:pPr>
                    <w:r>
                      <w:t>No</w:t>
                    </w:r>
                  </w:p>
                </w:sdtContent>
              </w:sdt>
            </w:sdtContent>
          </w:sdt>
        </w:tc>
        <w:tc>
          <w:tcPr>
            <w:tcW w:w="1842" w:type="dxa"/>
          </w:tcPr>
          <w:sdt>
            <w:sdtPr>
              <w:id w:val="1430237676"/>
              <w:placeholder>
                <w:docPart w:val="D3C171B12AE34FCE82026ACEB80C3A39"/>
              </w:placeholder>
            </w:sdtPr>
            <w:sdtEndPr/>
            <w:sdtContent>
              <w:sdt>
                <w:sdtPr>
                  <w:id w:val="272986514"/>
                  <w:placeholder>
                    <w:docPart w:val="186F9AE5903C43D5A8FD8A315BB0F07D"/>
                  </w:placeholder>
                  <w:showingPlcHdr/>
                  <w:dropDownList>
                    <w:listItem w:value="Choose an item."/>
                    <w:listItem w:displayText="Exclude" w:value="Exclude"/>
                  </w:dropDownList>
                </w:sdtPr>
                <w:sdtEndPr/>
                <w:sdtContent>
                  <w:p w14:paraId="32F80082" w14:textId="77777777" w:rsidR="00A73B61" w:rsidRDefault="00A73B61" w:rsidP="00F53852">
                    <w:pPr>
                      <w:spacing w:after="0"/>
                      <w:ind w:left="142" w:hanging="142"/>
                    </w:pPr>
                    <w:r w:rsidRPr="00FF7911">
                      <w:rPr>
                        <w:rStyle w:val="PlaceholderText"/>
                      </w:rPr>
                      <w:t>Choose an item.</w:t>
                    </w:r>
                  </w:p>
                </w:sdtContent>
              </w:sdt>
            </w:sdtContent>
          </w:sdt>
        </w:tc>
      </w:tr>
      <w:tr w:rsidR="00A73B61" w14:paraId="6655B7A1" w14:textId="77777777" w:rsidTr="00A73B61">
        <w:tc>
          <w:tcPr>
            <w:tcW w:w="2547" w:type="dxa"/>
          </w:tcPr>
          <w:p w14:paraId="5F29FE96" w14:textId="77777777" w:rsidR="00A73B61" w:rsidRDefault="00A73B61" w:rsidP="00F53852">
            <w:pPr>
              <w:spacing w:after="0"/>
            </w:pPr>
            <w:r>
              <w:t>Artist</w:t>
            </w:r>
          </w:p>
        </w:tc>
        <w:tc>
          <w:tcPr>
            <w:tcW w:w="2835" w:type="dxa"/>
          </w:tcPr>
          <w:sdt>
            <w:sdtPr>
              <w:id w:val="-1838064257"/>
              <w:placeholder>
                <w:docPart w:val="EAD86D02FE2348F4B160F8661DCA9590"/>
              </w:placeholder>
              <w:showingPlcHdr/>
            </w:sdtPr>
            <w:sdtEndPr/>
            <w:sdtContent>
              <w:p w14:paraId="6918B800"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113213170"/>
              <w:placeholder>
                <w:docPart w:val="D42C3A53ECFA4F92B4FC4D609B0C8240"/>
              </w:placeholder>
            </w:sdtPr>
            <w:sdtEndPr/>
            <w:sdtContent>
              <w:sdt>
                <w:sdtPr>
                  <w:id w:val="45268429"/>
                  <w:placeholder>
                    <w:docPart w:val="D200E1FD40EE480AA6E5B8B21C83E52A"/>
                  </w:placeholder>
                  <w:dropDownList>
                    <w:listItem w:value="Choose an item."/>
                    <w:listItem w:displayText="Yes" w:value="Yes"/>
                    <w:listItem w:displayText="No" w:value="No"/>
                  </w:dropDownList>
                </w:sdtPr>
                <w:sdtEndPr/>
                <w:sdtContent>
                  <w:p w14:paraId="7457CD56" w14:textId="77777777" w:rsidR="00A73B61" w:rsidRDefault="00A73B61" w:rsidP="00F53852">
                    <w:pPr>
                      <w:spacing w:after="0"/>
                      <w:ind w:left="142" w:hanging="142"/>
                    </w:pPr>
                    <w:r>
                      <w:t>No</w:t>
                    </w:r>
                  </w:p>
                </w:sdtContent>
              </w:sdt>
            </w:sdtContent>
          </w:sdt>
        </w:tc>
        <w:tc>
          <w:tcPr>
            <w:tcW w:w="1842" w:type="dxa"/>
          </w:tcPr>
          <w:sdt>
            <w:sdtPr>
              <w:id w:val="-500511424"/>
              <w:placeholder>
                <w:docPart w:val="82D4B81F36DE49A7B36FE95F48A5F5CB"/>
              </w:placeholder>
            </w:sdtPr>
            <w:sdtEndPr/>
            <w:sdtContent>
              <w:sdt>
                <w:sdtPr>
                  <w:id w:val="1711455367"/>
                  <w:placeholder>
                    <w:docPart w:val="4A00093CB9654114917FA4144A94F62F"/>
                  </w:placeholder>
                  <w:showingPlcHdr/>
                  <w:dropDownList>
                    <w:listItem w:value="Choose an item."/>
                    <w:listItem w:displayText="Exclude" w:value="Exclude"/>
                  </w:dropDownList>
                </w:sdtPr>
                <w:sdtEndPr/>
                <w:sdtContent>
                  <w:p w14:paraId="676D4750" w14:textId="77777777" w:rsidR="00A73B61" w:rsidRDefault="00A73B61" w:rsidP="00F53852">
                    <w:pPr>
                      <w:spacing w:after="0"/>
                      <w:ind w:left="142" w:hanging="142"/>
                    </w:pPr>
                    <w:r w:rsidRPr="00FF7911">
                      <w:rPr>
                        <w:rStyle w:val="PlaceholderText"/>
                      </w:rPr>
                      <w:t>Choose an item.</w:t>
                    </w:r>
                  </w:p>
                </w:sdtContent>
              </w:sdt>
            </w:sdtContent>
          </w:sdt>
        </w:tc>
      </w:tr>
      <w:tr w:rsidR="00A73B61" w14:paraId="351B82EA" w14:textId="77777777" w:rsidTr="00A73B61">
        <w:tc>
          <w:tcPr>
            <w:tcW w:w="2547" w:type="dxa"/>
          </w:tcPr>
          <w:p w14:paraId="01728717" w14:textId="77777777" w:rsidR="00A73B61" w:rsidRDefault="00A73B61" w:rsidP="00F53852">
            <w:pPr>
              <w:spacing w:after="0"/>
            </w:pPr>
            <w:r>
              <w:t>Date</w:t>
            </w:r>
          </w:p>
        </w:tc>
        <w:tc>
          <w:tcPr>
            <w:tcW w:w="2835" w:type="dxa"/>
          </w:tcPr>
          <w:sdt>
            <w:sdtPr>
              <w:id w:val="-420017819"/>
              <w:placeholder>
                <w:docPart w:val="6CFD7FBDA0734D6792F569C3824B7B1D"/>
              </w:placeholder>
              <w:showingPlcHdr/>
            </w:sdtPr>
            <w:sdtEndPr/>
            <w:sdtContent>
              <w:p w14:paraId="21B52A8A"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631482609"/>
              <w:placeholder>
                <w:docPart w:val="F274AA4F432D47C2A4D4863D935E155E"/>
              </w:placeholder>
            </w:sdtPr>
            <w:sdtEndPr/>
            <w:sdtContent>
              <w:sdt>
                <w:sdtPr>
                  <w:id w:val="943502884"/>
                  <w:placeholder>
                    <w:docPart w:val="2E189F61FD84438D870E374307A0C44F"/>
                  </w:placeholder>
                  <w:dropDownList>
                    <w:listItem w:value="Choose an item."/>
                    <w:listItem w:displayText="Yes" w:value="Yes"/>
                    <w:listItem w:displayText="No" w:value="No"/>
                  </w:dropDownList>
                </w:sdtPr>
                <w:sdtEndPr/>
                <w:sdtContent>
                  <w:p w14:paraId="3E2DB7EA" w14:textId="77777777" w:rsidR="00A73B61" w:rsidRDefault="00A73B61" w:rsidP="00F53852">
                    <w:pPr>
                      <w:spacing w:after="0"/>
                      <w:ind w:left="142" w:hanging="142"/>
                    </w:pPr>
                    <w:r>
                      <w:t>No</w:t>
                    </w:r>
                  </w:p>
                </w:sdtContent>
              </w:sdt>
            </w:sdtContent>
          </w:sdt>
        </w:tc>
        <w:tc>
          <w:tcPr>
            <w:tcW w:w="1842" w:type="dxa"/>
          </w:tcPr>
          <w:sdt>
            <w:sdtPr>
              <w:id w:val="818623048"/>
              <w:placeholder>
                <w:docPart w:val="A3EF356F0DBE4AD18F61EF2FD7DBA37F"/>
              </w:placeholder>
            </w:sdtPr>
            <w:sdtEndPr/>
            <w:sdtContent>
              <w:sdt>
                <w:sdtPr>
                  <w:id w:val="1131439430"/>
                  <w:placeholder>
                    <w:docPart w:val="E14B1C07EB5C4DFEB1349D4A59891DDA"/>
                  </w:placeholder>
                  <w:showingPlcHdr/>
                  <w:dropDownList>
                    <w:listItem w:value="Choose an item."/>
                    <w:listItem w:displayText="Exclude" w:value="Exclude"/>
                  </w:dropDownList>
                </w:sdtPr>
                <w:sdtEndPr/>
                <w:sdtContent>
                  <w:p w14:paraId="7AF571CB" w14:textId="77777777" w:rsidR="00A73B61" w:rsidRDefault="00A73B61" w:rsidP="00F53852">
                    <w:pPr>
                      <w:spacing w:after="0"/>
                      <w:ind w:left="142" w:hanging="142"/>
                    </w:pPr>
                    <w:r w:rsidRPr="00FF7911">
                      <w:rPr>
                        <w:rStyle w:val="PlaceholderText"/>
                      </w:rPr>
                      <w:t>Choose an item.</w:t>
                    </w:r>
                  </w:p>
                </w:sdtContent>
              </w:sdt>
            </w:sdtContent>
          </w:sdt>
        </w:tc>
      </w:tr>
      <w:tr w:rsidR="00A73B61" w14:paraId="1674F84F" w14:textId="77777777" w:rsidTr="00A73B61">
        <w:tc>
          <w:tcPr>
            <w:tcW w:w="2547" w:type="dxa"/>
          </w:tcPr>
          <w:p w14:paraId="7B7A22BF" w14:textId="77777777" w:rsidR="00A73B61" w:rsidRDefault="00A73B61" w:rsidP="00F53852">
            <w:pPr>
              <w:spacing w:after="0"/>
            </w:pPr>
            <w:r>
              <w:t>Subject</w:t>
            </w:r>
          </w:p>
        </w:tc>
        <w:tc>
          <w:tcPr>
            <w:tcW w:w="2835" w:type="dxa"/>
          </w:tcPr>
          <w:sdt>
            <w:sdtPr>
              <w:id w:val="-350424266"/>
              <w:placeholder>
                <w:docPart w:val="1E520E1D5D794939B6FD54410577C5C2"/>
              </w:placeholder>
              <w:showingPlcHdr/>
            </w:sdtPr>
            <w:sdtEndPr/>
            <w:sdtContent>
              <w:p w14:paraId="1793EE21"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584002385"/>
              <w:placeholder>
                <w:docPart w:val="662FE81C2C13452DBB0DBA354660FA0A"/>
              </w:placeholder>
            </w:sdtPr>
            <w:sdtEndPr/>
            <w:sdtContent>
              <w:sdt>
                <w:sdtPr>
                  <w:id w:val="-1791350766"/>
                  <w:placeholder>
                    <w:docPart w:val="9A037048C89F451FA1FEBB53AB23A432"/>
                  </w:placeholder>
                  <w:dropDownList>
                    <w:listItem w:value="Choose an item."/>
                    <w:listItem w:displayText="Yes" w:value="Yes"/>
                    <w:listItem w:displayText="No" w:value="No"/>
                  </w:dropDownList>
                </w:sdtPr>
                <w:sdtEndPr/>
                <w:sdtContent>
                  <w:p w14:paraId="21231B77" w14:textId="77777777" w:rsidR="00A73B61" w:rsidRDefault="00A73B61" w:rsidP="00F53852">
                    <w:pPr>
                      <w:spacing w:after="0"/>
                      <w:ind w:left="142" w:hanging="142"/>
                    </w:pPr>
                    <w:r>
                      <w:t>No</w:t>
                    </w:r>
                  </w:p>
                </w:sdtContent>
              </w:sdt>
            </w:sdtContent>
          </w:sdt>
        </w:tc>
        <w:tc>
          <w:tcPr>
            <w:tcW w:w="1842" w:type="dxa"/>
          </w:tcPr>
          <w:sdt>
            <w:sdtPr>
              <w:id w:val="1826321760"/>
              <w:placeholder>
                <w:docPart w:val="754988A220294724920FA5CE7415AE6A"/>
              </w:placeholder>
            </w:sdtPr>
            <w:sdtEndPr/>
            <w:sdtContent>
              <w:sdt>
                <w:sdtPr>
                  <w:id w:val="992061939"/>
                  <w:placeholder>
                    <w:docPart w:val="E1C68FA29C8E438F9908F8F667EA563E"/>
                  </w:placeholder>
                  <w:showingPlcHdr/>
                  <w:dropDownList>
                    <w:listItem w:value="Choose an item."/>
                    <w:listItem w:displayText="Exclude" w:value="Exclude"/>
                  </w:dropDownList>
                </w:sdtPr>
                <w:sdtEndPr/>
                <w:sdtContent>
                  <w:p w14:paraId="5AE175E7" w14:textId="77777777" w:rsidR="00A73B61" w:rsidRDefault="00A73B61" w:rsidP="00F53852">
                    <w:pPr>
                      <w:spacing w:after="0"/>
                      <w:ind w:left="142" w:hanging="142"/>
                    </w:pPr>
                    <w:r w:rsidRPr="00FF7911">
                      <w:rPr>
                        <w:rStyle w:val="PlaceholderText"/>
                      </w:rPr>
                      <w:t>Choose an item.</w:t>
                    </w:r>
                  </w:p>
                </w:sdtContent>
              </w:sdt>
            </w:sdtContent>
          </w:sdt>
        </w:tc>
      </w:tr>
      <w:tr w:rsidR="00A73B61" w14:paraId="31CB272B" w14:textId="77777777" w:rsidTr="00A73B61">
        <w:tc>
          <w:tcPr>
            <w:tcW w:w="2547" w:type="dxa"/>
          </w:tcPr>
          <w:p w14:paraId="2066BCED" w14:textId="77777777" w:rsidR="00A73B61" w:rsidRDefault="00A73B61" w:rsidP="00F53852">
            <w:pPr>
              <w:spacing w:after="0"/>
            </w:pPr>
            <w:r>
              <w:t>Term</w:t>
            </w:r>
          </w:p>
        </w:tc>
        <w:tc>
          <w:tcPr>
            <w:tcW w:w="2835" w:type="dxa"/>
          </w:tcPr>
          <w:sdt>
            <w:sdtPr>
              <w:id w:val="2057044550"/>
              <w:placeholder>
                <w:docPart w:val="9DEEEFD3C72E446C9EABAC836AFC3A12"/>
              </w:placeholder>
              <w:showingPlcHdr/>
            </w:sdtPr>
            <w:sdtEndPr/>
            <w:sdtContent>
              <w:p w14:paraId="206A9BDA"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414088597"/>
              <w:placeholder>
                <w:docPart w:val="26E7465B8CA2449285ADF7D9F555AD3F"/>
              </w:placeholder>
            </w:sdtPr>
            <w:sdtEndPr/>
            <w:sdtContent>
              <w:sdt>
                <w:sdtPr>
                  <w:id w:val="865719744"/>
                  <w:placeholder>
                    <w:docPart w:val="9D96DBA37E12407A934393CEEF496BE6"/>
                  </w:placeholder>
                  <w:dropDownList>
                    <w:listItem w:value="Choose an item."/>
                    <w:listItem w:displayText="Yes" w:value="Yes"/>
                    <w:listItem w:displayText="No" w:value="No"/>
                  </w:dropDownList>
                </w:sdtPr>
                <w:sdtEndPr/>
                <w:sdtContent>
                  <w:p w14:paraId="34E9C62C" w14:textId="77777777" w:rsidR="00A73B61" w:rsidRDefault="00A73B61" w:rsidP="00F53852">
                    <w:pPr>
                      <w:spacing w:after="0"/>
                      <w:ind w:left="142" w:hanging="142"/>
                    </w:pPr>
                    <w:r>
                      <w:t>No</w:t>
                    </w:r>
                  </w:p>
                </w:sdtContent>
              </w:sdt>
            </w:sdtContent>
          </w:sdt>
        </w:tc>
        <w:tc>
          <w:tcPr>
            <w:tcW w:w="1842" w:type="dxa"/>
          </w:tcPr>
          <w:sdt>
            <w:sdtPr>
              <w:id w:val="-1877919917"/>
              <w:placeholder>
                <w:docPart w:val="73BBF696495C44A19359A23E13E3371A"/>
              </w:placeholder>
            </w:sdtPr>
            <w:sdtEndPr/>
            <w:sdtContent>
              <w:sdt>
                <w:sdtPr>
                  <w:id w:val="-879861148"/>
                  <w:placeholder>
                    <w:docPart w:val="43E617339D3643DEB33A30B23D4B4F10"/>
                  </w:placeholder>
                  <w:showingPlcHdr/>
                  <w:dropDownList>
                    <w:listItem w:value="Choose an item."/>
                    <w:listItem w:displayText="Exclude" w:value="Exclude"/>
                  </w:dropDownList>
                </w:sdtPr>
                <w:sdtEndPr/>
                <w:sdtContent>
                  <w:p w14:paraId="076466DF" w14:textId="77777777" w:rsidR="00A73B61" w:rsidRDefault="00A73B61" w:rsidP="00F53852">
                    <w:pPr>
                      <w:spacing w:after="0"/>
                      <w:ind w:left="142" w:hanging="142"/>
                    </w:pPr>
                    <w:r w:rsidRPr="00FF7911">
                      <w:rPr>
                        <w:rStyle w:val="PlaceholderText"/>
                      </w:rPr>
                      <w:t>Choose an item.</w:t>
                    </w:r>
                  </w:p>
                </w:sdtContent>
              </w:sdt>
            </w:sdtContent>
          </w:sdt>
        </w:tc>
      </w:tr>
      <w:tr w:rsidR="00A73B61" w14:paraId="10BC423E" w14:textId="77777777" w:rsidTr="00A73B61">
        <w:tc>
          <w:tcPr>
            <w:tcW w:w="2547" w:type="dxa"/>
          </w:tcPr>
          <w:p w14:paraId="59AA7243" w14:textId="77777777" w:rsidR="00A73B61" w:rsidRDefault="00A73B61" w:rsidP="00F53852">
            <w:pPr>
              <w:spacing w:after="0"/>
            </w:pPr>
            <w:r>
              <w:t>ObjectName</w:t>
            </w:r>
          </w:p>
        </w:tc>
        <w:tc>
          <w:tcPr>
            <w:tcW w:w="2835" w:type="dxa"/>
          </w:tcPr>
          <w:sdt>
            <w:sdtPr>
              <w:id w:val="151111634"/>
              <w:placeholder>
                <w:docPart w:val="6898E7EDB29E4228A9C08EBD0D0FC2C8"/>
              </w:placeholder>
            </w:sdtPr>
            <w:sdtEndPr/>
            <w:sdtContent>
              <w:p w14:paraId="7AEE65C7" w14:textId="77777777" w:rsidR="00A73B61" w:rsidRDefault="00A73B61" w:rsidP="00F53852">
                <w:pPr>
                  <w:spacing w:after="0"/>
                  <w:ind w:left="142" w:hanging="142"/>
                </w:pPr>
                <w:r>
                  <w:t>Object Name</w:t>
                </w:r>
              </w:p>
            </w:sdtContent>
          </w:sdt>
        </w:tc>
        <w:tc>
          <w:tcPr>
            <w:tcW w:w="1843" w:type="dxa"/>
          </w:tcPr>
          <w:sdt>
            <w:sdtPr>
              <w:id w:val="-1807621315"/>
              <w:placeholder>
                <w:docPart w:val="ED6582AE2D3340B99F78E3F24CFCD237"/>
              </w:placeholder>
            </w:sdtPr>
            <w:sdtEndPr/>
            <w:sdtContent>
              <w:sdt>
                <w:sdtPr>
                  <w:id w:val="4870060"/>
                  <w:placeholder>
                    <w:docPart w:val="CD848F949D454BF3855E37482B44B46C"/>
                  </w:placeholder>
                  <w:dropDownList>
                    <w:listItem w:value="Choose an item."/>
                    <w:listItem w:displayText="Yes" w:value="Yes"/>
                    <w:listItem w:displayText="No" w:value="No"/>
                  </w:dropDownList>
                </w:sdtPr>
                <w:sdtEndPr/>
                <w:sdtContent>
                  <w:p w14:paraId="26C383A6" w14:textId="77777777" w:rsidR="00A73B61" w:rsidRDefault="00A73B61" w:rsidP="00F53852">
                    <w:pPr>
                      <w:spacing w:after="0"/>
                      <w:ind w:left="142" w:hanging="142"/>
                    </w:pPr>
                    <w:r>
                      <w:t>No</w:t>
                    </w:r>
                  </w:p>
                </w:sdtContent>
              </w:sdt>
            </w:sdtContent>
          </w:sdt>
        </w:tc>
        <w:tc>
          <w:tcPr>
            <w:tcW w:w="1842" w:type="dxa"/>
          </w:tcPr>
          <w:sdt>
            <w:sdtPr>
              <w:id w:val="997008242"/>
              <w:placeholder>
                <w:docPart w:val="6D488485EBBC4A42A5FD040DB43FC9C5"/>
              </w:placeholder>
            </w:sdtPr>
            <w:sdtEndPr/>
            <w:sdtContent>
              <w:sdt>
                <w:sdtPr>
                  <w:id w:val="442956911"/>
                  <w:placeholder>
                    <w:docPart w:val="34206DA546D448EFB9E02A5DB77D6666"/>
                  </w:placeholder>
                  <w:showingPlcHdr/>
                  <w:dropDownList>
                    <w:listItem w:value="Choose an item."/>
                    <w:listItem w:displayText="Exclude" w:value="Exclude"/>
                  </w:dropDownList>
                </w:sdtPr>
                <w:sdtEndPr/>
                <w:sdtContent>
                  <w:p w14:paraId="359E30A0" w14:textId="77777777" w:rsidR="00A73B61" w:rsidRDefault="00A73B61" w:rsidP="00F53852">
                    <w:pPr>
                      <w:spacing w:after="0"/>
                      <w:ind w:left="142" w:hanging="142"/>
                    </w:pPr>
                    <w:r w:rsidRPr="00FF7911">
                      <w:rPr>
                        <w:rStyle w:val="PlaceholderText"/>
                      </w:rPr>
                      <w:t>Choose an item.</w:t>
                    </w:r>
                  </w:p>
                </w:sdtContent>
              </w:sdt>
            </w:sdtContent>
          </w:sdt>
        </w:tc>
      </w:tr>
      <w:tr w:rsidR="00A73B61" w14:paraId="054241D4" w14:textId="77777777" w:rsidTr="00A73B61">
        <w:tc>
          <w:tcPr>
            <w:tcW w:w="2547" w:type="dxa"/>
          </w:tcPr>
          <w:p w14:paraId="21460F61" w14:textId="77777777" w:rsidR="00A73B61" w:rsidRDefault="00A73B61" w:rsidP="00F53852">
            <w:pPr>
              <w:spacing w:after="0"/>
            </w:pPr>
            <w:r>
              <w:t>RelatedMaterial</w:t>
            </w:r>
          </w:p>
        </w:tc>
        <w:tc>
          <w:tcPr>
            <w:tcW w:w="2835" w:type="dxa"/>
          </w:tcPr>
          <w:sdt>
            <w:sdtPr>
              <w:id w:val="-243339862"/>
              <w:placeholder>
                <w:docPart w:val="41A8E42C724248EEB31C946A12490E9C"/>
              </w:placeholder>
            </w:sdtPr>
            <w:sdtEndPr/>
            <w:sdtContent>
              <w:p w14:paraId="17C8C153" w14:textId="77777777" w:rsidR="00A73B61" w:rsidRDefault="00A73B61" w:rsidP="00F53852">
                <w:pPr>
                  <w:spacing w:after="0"/>
                  <w:ind w:left="142" w:hanging="142"/>
                </w:pPr>
                <w:r>
                  <w:t>Related Material</w:t>
                </w:r>
              </w:p>
            </w:sdtContent>
          </w:sdt>
        </w:tc>
        <w:tc>
          <w:tcPr>
            <w:tcW w:w="1843" w:type="dxa"/>
          </w:tcPr>
          <w:sdt>
            <w:sdtPr>
              <w:id w:val="-642344957"/>
              <w:placeholder>
                <w:docPart w:val="488D0715587E4EB0A78B334D455FDC3D"/>
              </w:placeholder>
            </w:sdtPr>
            <w:sdtEndPr/>
            <w:sdtContent>
              <w:sdt>
                <w:sdtPr>
                  <w:id w:val="300194377"/>
                  <w:placeholder>
                    <w:docPart w:val="96F701289F75441EBE323D768660F2B5"/>
                  </w:placeholder>
                  <w:dropDownList>
                    <w:listItem w:value="Choose an item."/>
                    <w:listItem w:displayText="Yes" w:value="Yes"/>
                    <w:listItem w:displayText="No" w:value="No"/>
                  </w:dropDownList>
                </w:sdtPr>
                <w:sdtEndPr/>
                <w:sdtContent>
                  <w:p w14:paraId="0BAD52C4" w14:textId="77777777" w:rsidR="00A73B61" w:rsidRDefault="00A73B61" w:rsidP="00F53852">
                    <w:pPr>
                      <w:spacing w:after="0"/>
                      <w:ind w:left="142" w:hanging="142"/>
                    </w:pPr>
                    <w:r>
                      <w:t>No</w:t>
                    </w:r>
                  </w:p>
                </w:sdtContent>
              </w:sdt>
            </w:sdtContent>
          </w:sdt>
        </w:tc>
        <w:tc>
          <w:tcPr>
            <w:tcW w:w="1842" w:type="dxa"/>
          </w:tcPr>
          <w:sdt>
            <w:sdtPr>
              <w:id w:val="-661392885"/>
              <w:placeholder>
                <w:docPart w:val="0D9F3562D732474FA23D1E585C40B4EC"/>
              </w:placeholder>
            </w:sdtPr>
            <w:sdtEndPr/>
            <w:sdtContent>
              <w:sdt>
                <w:sdtPr>
                  <w:id w:val="124816424"/>
                  <w:placeholder>
                    <w:docPart w:val="A58A8A21DCD04E708E1CEEA54534CD82"/>
                  </w:placeholder>
                  <w:showingPlcHdr/>
                  <w:dropDownList>
                    <w:listItem w:value="Choose an item."/>
                    <w:listItem w:displayText="Exclude" w:value="Exclude"/>
                  </w:dropDownList>
                </w:sdtPr>
                <w:sdtEndPr/>
                <w:sdtContent>
                  <w:p w14:paraId="134CD2DE" w14:textId="77777777" w:rsidR="00A73B61" w:rsidRDefault="00A73B61" w:rsidP="00F53852">
                    <w:pPr>
                      <w:spacing w:after="0"/>
                      <w:ind w:left="142" w:hanging="142"/>
                    </w:pPr>
                    <w:r w:rsidRPr="00FF7911">
                      <w:rPr>
                        <w:rStyle w:val="PlaceholderText"/>
                      </w:rPr>
                      <w:t>Choose an item.</w:t>
                    </w:r>
                  </w:p>
                </w:sdtContent>
              </w:sdt>
            </w:sdtContent>
          </w:sdt>
        </w:tc>
      </w:tr>
      <w:tr w:rsidR="00A73B61" w14:paraId="5469A101" w14:textId="77777777" w:rsidTr="00A73B61">
        <w:tc>
          <w:tcPr>
            <w:tcW w:w="2547" w:type="dxa"/>
          </w:tcPr>
          <w:p w14:paraId="59E417D0" w14:textId="77777777" w:rsidR="00A73B61" w:rsidRDefault="00A73B61" w:rsidP="00F53852">
            <w:pPr>
              <w:spacing w:after="0"/>
            </w:pPr>
            <w:r>
              <w:t>PhysicalDescription</w:t>
            </w:r>
          </w:p>
        </w:tc>
        <w:tc>
          <w:tcPr>
            <w:tcW w:w="2835" w:type="dxa"/>
          </w:tcPr>
          <w:sdt>
            <w:sdtPr>
              <w:id w:val="962842647"/>
              <w:placeholder>
                <w:docPart w:val="FCF51EB88BDA432A9DACF17CC9E15CF0"/>
              </w:placeholder>
            </w:sdtPr>
            <w:sdtEndPr/>
            <w:sdtContent>
              <w:p w14:paraId="1E727070" w14:textId="77777777" w:rsidR="00A73B61" w:rsidRDefault="00A73B61" w:rsidP="00F53852">
                <w:pPr>
                  <w:spacing w:after="0"/>
                  <w:ind w:left="142" w:hanging="142"/>
                </w:pPr>
                <w:r>
                  <w:t>Physical Description</w:t>
                </w:r>
              </w:p>
            </w:sdtContent>
          </w:sdt>
        </w:tc>
        <w:tc>
          <w:tcPr>
            <w:tcW w:w="1843" w:type="dxa"/>
          </w:tcPr>
          <w:sdt>
            <w:sdtPr>
              <w:id w:val="1176461462"/>
              <w:placeholder>
                <w:docPart w:val="94607781DC224020ABAD177AF1252485"/>
              </w:placeholder>
            </w:sdtPr>
            <w:sdtEndPr/>
            <w:sdtContent>
              <w:sdt>
                <w:sdtPr>
                  <w:id w:val="-1362352273"/>
                  <w:placeholder>
                    <w:docPart w:val="C720FD83E0AF413BACA34B1426D07255"/>
                  </w:placeholder>
                  <w:dropDownList>
                    <w:listItem w:value="Choose an item."/>
                    <w:listItem w:displayText="Yes" w:value="Yes"/>
                    <w:listItem w:displayText="No" w:value="No"/>
                  </w:dropDownList>
                </w:sdtPr>
                <w:sdtEndPr/>
                <w:sdtContent>
                  <w:p w14:paraId="2750456A" w14:textId="77777777" w:rsidR="00A73B61" w:rsidRDefault="00A73B61" w:rsidP="00F53852">
                    <w:pPr>
                      <w:spacing w:after="0"/>
                      <w:ind w:left="142" w:hanging="142"/>
                    </w:pPr>
                    <w:r>
                      <w:t>No</w:t>
                    </w:r>
                  </w:p>
                </w:sdtContent>
              </w:sdt>
            </w:sdtContent>
          </w:sdt>
        </w:tc>
        <w:tc>
          <w:tcPr>
            <w:tcW w:w="1842" w:type="dxa"/>
          </w:tcPr>
          <w:sdt>
            <w:sdtPr>
              <w:id w:val="1570226366"/>
              <w:placeholder>
                <w:docPart w:val="BD4376B3BF9047968569DED6D23946E4"/>
              </w:placeholder>
            </w:sdtPr>
            <w:sdtEndPr/>
            <w:sdtContent>
              <w:sdt>
                <w:sdtPr>
                  <w:id w:val="-1811541595"/>
                  <w:placeholder>
                    <w:docPart w:val="C073988248A7411B8E434E47CE74002F"/>
                  </w:placeholder>
                  <w:showingPlcHdr/>
                  <w:dropDownList>
                    <w:listItem w:value="Choose an item."/>
                    <w:listItem w:displayText="Exclude" w:value="Exclude"/>
                  </w:dropDownList>
                </w:sdtPr>
                <w:sdtEndPr/>
                <w:sdtContent>
                  <w:p w14:paraId="4D83CD59" w14:textId="77777777" w:rsidR="00A73B61" w:rsidRDefault="00A73B61" w:rsidP="00F53852">
                    <w:pPr>
                      <w:spacing w:after="0"/>
                      <w:ind w:left="142" w:hanging="142"/>
                    </w:pPr>
                    <w:r w:rsidRPr="00FF7911">
                      <w:rPr>
                        <w:rStyle w:val="PlaceholderText"/>
                      </w:rPr>
                      <w:t>Choose an item.</w:t>
                    </w:r>
                  </w:p>
                </w:sdtContent>
              </w:sdt>
            </w:sdtContent>
          </w:sdt>
        </w:tc>
      </w:tr>
      <w:tr w:rsidR="00A73B61" w14:paraId="6FC765EF" w14:textId="77777777" w:rsidTr="00A73B61">
        <w:tc>
          <w:tcPr>
            <w:tcW w:w="2547" w:type="dxa"/>
          </w:tcPr>
          <w:p w14:paraId="73527CC0" w14:textId="77777777" w:rsidR="00A73B61" w:rsidRDefault="00A73B61" w:rsidP="00F53852">
            <w:pPr>
              <w:spacing w:after="0"/>
            </w:pPr>
            <w:r>
              <w:t>Format</w:t>
            </w:r>
          </w:p>
        </w:tc>
        <w:tc>
          <w:tcPr>
            <w:tcW w:w="2835" w:type="dxa"/>
          </w:tcPr>
          <w:sdt>
            <w:sdtPr>
              <w:id w:val="622969142"/>
              <w:placeholder>
                <w:docPart w:val="AAE5D9E643B44D98A4B8DD0F5B6AD662"/>
              </w:placeholder>
              <w:showingPlcHdr/>
            </w:sdtPr>
            <w:sdtEndPr/>
            <w:sdtContent>
              <w:p w14:paraId="3E88C657"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785268042"/>
              <w:placeholder>
                <w:docPart w:val="44DC755FF13E484698BE361A750FFE09"/>
              </w:placeholder>
            </w:sdtPr>
            <w:sdtEndPr/>
            <w:sdtContent>
              <w:sdt>
                <w:sdtPr>
                  <w:id w:val="-1111363281"/>
                  <w:placeholder>
                    <w:docPart w:val="666F5A1A6DC8487D9A5DB10680D0D561"/>
                  </w:placeholder>
                  <w:dropDownList>
                    <w:listItem w:value="Choose an item."/>
                    <w:listItem w:displayText="Yes" w:value="Yes"/>
                    <w:listItem w:displayText="No" w:value="No"/>
                  </w:dropDownList>
                </w:sdtPr>
                <w:sdtEndPr/>
                <w:sdtContent>
                  <w:p w14:paraId="202DC35C" w14:textId="77777777" w:rsidR="00A73B61" w:rsidRDefault="00A73B61" w:rsidP="00F53852">
                    <w:pPr>
                      <w:spacing w:after="0"/>
                      <w:ind w:left="142" w:hanging="142"/>
                    </w:pPr>
                    <w:r>
                      <w:t>No</w:t>
                    </w:r>
                  </w:p>
                </w:sdtContent>
              </w:sdt>
            </w:sdtContent>
          </w:sdt>
        </w:tc>
        <w:tc>
          <w:tcPr>
            <w:tcW w:w="1842" w:type="dxa"/>
          </w:tcPr>
          <w:sdt>
            <w:sdtPr>
              <w:id w:val="403966681"/>
              <w:placeholder>
                <w:docPart w:val="568684EDE02F4785819C86B6AFF20362"/>
              </w:placeholder>
            </w:sdtPr>
            <w:sdtEndPr/>
            <w:sdtContent>
              <w:sdt>
                <w:sdtPr>
                  <w:id w:val="1964297105"/>
                  <w:placeholder>
                    <w:docPart w:val="57A7801C47B44B67B9251ED5C05A9AFE"/>
                  </w:placeholder>
                  <w:showingPlcHdr/>
                  <w:dropDownList>
                    <w:listItem w:value="Choose an item."/>
                    <w:listItem w:displayText="Exclude" w:value="Exclude"/>
                  </w:dropDownList>
                </w:sdtPr>
                <w:sdtEndPr/>
                <w:sdtContent>
                  <w:p w14:paraId="16AC6C67" w14:textId="77777777" w:rsidR="00A73B61" w:rsidRDefault="00A73B61" w:rsidP="00F53852">
                    <w:pPr>
                      <w:spacing w:after="0"/>
                      <w:ind w:left="142" w:hanging="142"/>
                    </w:pPr>
                    <w:r w:rsidRPr="00FF7911">
                      <w:rPr>
                        <w:rStyle w:val="PlaceholderText"/>
                      </w:rPr>
                      <w:t>Choose an item.</w:t>
                    </w:r>
                  </w:p>
                </w:sdtContent>
              </w:sdt>
            </w:sdtContent>
          </w:sdt>
        </w:tc>
      </w:tr>
      <w:tr w:rsidR="00A73B61" w14:paraId="7CD18C49" w14:textId="77777777" w:rsidTr="00A73B61">
        <w:tc>
          <w:tcPr>
            <w:tcW w:w="2547" w:type="dxa"/>
          </w:tcPr>
          <w:p w14:paraId="4F9E7CB5" w14:textId="77777777" w:rsidR="00A73B61" w:rsidRDefault="00A73B61" w:rsidP="00F53852">
            <w:pPr>
              <w:spacing w:after="0"/>
            </w:pPr>
            <w:r>
              <w:t>Category</w:t>
            </w:r>
          </w:p>
        </w:tc>
        <w:tc>
          <w:tcPr>
            <w:tcW w:w="2835" w:type="dxa"/>
          </w:tcPr>
          <w:sdt>
            <w:sdtPr>
              <w:id w:val="-606577232"/>
              <w:placeholder>
                <w:docPart w:val="5FA8F274372D41E48D8016716607ADF1"/>
              </w:placeholder>
              <w:showingPlcHdr/>
            </w:sdtPr>
            <w:sdtEndPr/>
            <w:sdtContent>
              <w:p w14:paraId="0E230166"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747109173"/>
              <w:placeholder>
                <w:docPart w:val="974D238E6C984B90B5257517F0DBEB11"/>
              </w:placeholder>
            </w:sdtPr>
            <w:sdtEndPr/>
            <w:sdtContent>
              <w:sdt>
                <w:sdtPr>
                  <w:id w:val="433248241"/>
                  <w:placeholder>
                    <w:docPart w:val="F44065F01BC548368CF803DEFE159CB7"/>
                  </w:placeholder>
                  <w:dropDownList>
                    <w:listItem w:value="Choose an item."/>
                    <w:listItem w:displayText="Yes" w:value="Yes"/>
                    <w:listItem w:displayText="No" w:value="No"/>
                  </w:dropDownList>
                </w:sdtPr>
                <w:sdtEndPr/>
                <w:sdtContent>
                  <w:p w14:paraId="6FF97121" w14:textId="77777777" w:rsidR="00A73B61" w:rsidRDefault="00A73B61" w:rsidP="00F53852">
                    <w:pPr>
                      <w:spacing w:after="0"/>
                      <w:ind w:left="142" w:hanging="142"/>
                    </w:pPr>
                    <w:r>
                      <w:t>No</w:t>
                    </w:r>
                  </w:p>
                </w:sdtContent>
              </w:sdt>
            </w:sdtContent>
          </w:sdt>
        </w:tc>
        <w:tc>
          <w:tcPr>
            <w:tcW w:w="1842" w:type="dxa"/>
          </w:tcPr>
          <w:sdt>
            <w:sdtPr>
              <w:id w:val="1455759063"/>
              <w:placeholder>
                <w:docPart w:val="BC49162BBEE94744934A4850566CE3B7"/>
              </w:placeholder>
            </w:sdtPr>
            <w:sdtEndPr/>
            <w:sdtContent>
              <w:sdt>
                <w:sdtPr>
                  <w:id w:val="1858471528"/>
                  <w:placeholder>
                    <w:docPart w:val="B0D02B5490944C76B6F8F6CDB2DB0ED4"/>
                  </w:placeholder>
                  <w:showingPlcHdr/>
                  <w:dropDownList>
                    <w:listItem w:value="Choose an item."/>
                    <w:listItem w:displayText="Exclude" w:value="Exclude"/>
                  </w:dropDownList>
                </w:sdtPr>
                <w:sdtEndPr/>
                <w:sdtContent>
                  <w:p w14:paraId="4F75FF57" w14:textId="77777777" w:rsidR="00A73B61" w:rsidRDefault="00A73B61" w:rsidP="00F53852">
                    <w:pPr>
                      <w:spacing w:after="0"/>
                      <w:ind w:left="142" w:hanging="142"/>
                    </w:pPr>
                    <w:r w:rsidRPr="00FF7911">
                      <w:rPr>
                        <w:rStyle w:val="PlaceholderText"/>
                      </w:rPr>
                      <w:t>Choose an item.</w:t>
                    </w:r>
                  </w:p>
                </w:sdtContent>
              </w:sdt>
            </w:sdtContent>
          </w:sdt>
        </w:tc>
      </w:tr>
      <w:tr w:rsidR="00A73B61" w14:paraId="2CB5873F" w14:textId="77777777" w:rsidTr="00A73B61">
        <w:tc>
          <w:tcPr>
            <w:tcW w:w="2547" w:type="dxa"/>
          </w:tcPr>
          <w:p w14:paraId="0DFFCB00" w14:textId="77777777" w:rsidR="00A73B61" w:rsidRDefault="00A73B61" w:rsidP="00F53852">
            <w:pPr>
              <w:spacing w:after="0"/>
            </w:pPr>
            <w:r>
              <w:t>URL</w:t>
            </w:r>
          </w:p>
        </w:tc>
        <w:tc>
          <w:tcPr>
            <w:tcW w:w="2835" w:type="dxa"/>
          </w:tcPr>
          <w:sdt>
            <w:sdtPr>
              <w:id w:val="-1216579706"/>
              <w:placeholder>
                <w:docPart w:val="233B964185E74F58963FB1C85E8434F2"/>
              </w:placeholder>
              <w:showingPlcHdr/>
            </w:sdtPr>
            <w:sdtEndPr/>
            <w:sdtContent>
              <w:p w14:paraId="291B89DB"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496487586"/>
              <w:placeholder>
                <w:docPart w:val="E806B3C97FA743D3A27401330CCE44E4"/>
              </w:placeholder>
            </w:sdtPr>
            <w:sdtEndPr/>
            <w:sdtContent>
              <w:sdt>
                <w:sdtPr>
                  <w:id w:val="-1567408496"/>
                  <w:placeholder>
                    <w:docPart w:val="ECD298F3F95C45F182371F7FF0F8FB6D"/>
                  </w:placeholder>
                  <w:dropDownList>
                    <w:listItem w:value="Choose an item."/>
                    <w:listItem w:displayText="Yes" w:value="Yes"/>
                    <w:listItem w:displayText="No" w:value="No"/>
                  </w:dropDownList>
                </w:sdtPr>
                <w:sdtEndPr/>
                <w:sdtContent>
                  <w:p w14:paraId="20845BA5" w14:textId="77777777" w:rsidR="00A73B61" w:rsidRDefault="00A73B61" w:rsidP="00F53852">
                    <w:pPr>
                      <w:spacing w:after="0"/>
                      <w:ind w:left="142" w:hanging="142"/>
                    </w:pPr>
                    <w:r>
                      <w:t>No</w:t>
                    </w:r>
                  </w:p>
                </w:sdtContent>
              </w:sdt>
            </w:sdtContent>
          </w:sdt>
        </w:tc>
        <w:tc>
          <w:tcPr>
            <w:tcW w:w="1842" w:type="dxa"/>
          </w:tcPr>
          <w:sdt>
            <w:sdtPr>
              <w:id w:val="-299843553"/>
              <w:placeholder>
                <w:docPart w:val="5835BA38C2DA47009A4FF02604C2EC82"/>
              </w:placeholder>
            </w:sdtPr>
            <w:sdtEndPr/>
            <w:sdtContent>
              <w:sdt>
                <w:sdtPr>
                  <w:id w:val="-875227356"/>
                  <w:placeholder>
                    <w:docPart w:val="D0A1015F2E134A87AA6F79C47C5A170C"/>
                  </w:placeholder>
                  <w:showingPlcHdr/>
                  <w:dropDownList>
                    <w:listItem w:value="Choose an item."/>
                    <w:listItem w:displayText="Exclude" w:value="Exclude"/>
                  </w:dropDownList>
                </w:sdtPr>
                <w:sdtEndPr/>
                <w:sdtContent>
                  <w:p w14:paraId="10BC8E8E" w14:textId="77777777" w:rsidR="00A73B61" w:rsidRDefault="00A73B61" w:rsidP="00F53852">
                    <w:pPr>
                      <w:spacing w:after="0"/>
                      <w:ind w:left="142" w:hanging="142"/>
                    </w:pPr>
                    <w:r w:rsidRPr="00FF7911">
                      <w:rPr>
                        <w:rStyle w:val="PlaceholderText"/>
                      </w:rPr>
                      <w:t>Choose an item.</w:t>
                    </w:r>
                  </w:p>
                </w:sdtContent>
              </w:sdt>
            </w:sdtContent>
          </w:sdt>
        </w:tc>
      </w:tr>
      <w:tr w:rsidR="00A73B61" w14:paraId="3486C413" w14:textId="77777777" w:rsidTr="00A73B61">
        <w:tc>
          <w:tcPr>
            <w:tcW w:w="2547" w:type="dxa"/>
          </w:tcPr>
          <w:p w14:paraId="4B12556D" w14:textId="77777777" w:rsidR="00A73B61" w:rsidRDefault="00A73B61" w:rsidP="00F53852">
            <w:pPr>
              <w:spacing w:after="0"/>
            </w:pPr>
            <w:r>
              <w:t>Image</w:t>
            </w:r>
          </w:p>
        </w:tc>
        <w:tc>
          <w:tcPr>
            <w:tcW w:w="2835" w:type="dxa"/>
          </w:tcPr>
          <w:sdt>
            <w:sdtPr>
              <w:id w:val="-388413939"/>
              <w:placeholder>
                <w:docPart w:val="B14CE1F8D39C4180BFA05F7B0C872879"/>
              </w:placeholder>
              <w:showingPlcHdr/>
            </w:sdtPr>
            <w:sdtEndPr/>
            <w:sdtContent>
              <w:p w14:paraId="196412C3"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719548225"/>
              <w:placeholder>
                <w:docPart w:val="BE5A4C8EC5E847E3BB7FE23DB05F51E5"/>
              </w:placeholder>
            </w:sdtPr>
            <w:sdtEndPr/>
            <w:sdtContent>
              <w:sdt>
                <w:sdtPr>
                  <w:id w:val="-963572334"/>
                  <w:placeholder>
                    <w:docPart w:val="85FDFCDEF04A4F3F939A7ACA6386D98F"/>
                  </w:placeholder>
                  <w:dropDownList>
                    <w:listItem w:value="Choose an item."/>
                    <w:listItem w:displayText="Yes" w:value="Yes"/>
                    <w:listItem w:displayText="No" w:value="No"/>
                  </w:dropDownList>
                </w:sdtPr>
                <w:sdtEndPr/>
                <w:sdtContent>
                  <w:p w14:paraId="2F30865A" w14:textId="77777777" w:rsidR="00A73B61" w:rsidRDefault="00A73B61" w:rsidP="00F53852">
                    <w:pPr>
                      <w:spacing w:after="0"/>
                      <w:ind w:left="142" w:hanging="142"/>
                    </w:pPr>
                    <w:r>
                      <w:t>No</w:t>
                    </w:r>
                  </w:p>
                </w:sdtContent>
              </w:sdt>
            </w:sdtContent>
          </w:sdt>
        </w:tc>
        <w:tc>
          <w:tcPr>
            <w:tcW w:w="1842" w:type="dxa"/>
          </w:tcPr>
          <w:sdt>
            <w:sdtPr>
              <w:id w:val="-808403692"/>
              <w:placeholder>
                <w:docPart w:val="CEC06FF591324E17BE3E1D9EC815657F"/>
              </w:placeholder>
            </w:sdtPr>
            <w:sdtEndPr/>
            <w:sdtContent>
              <w:sdt>
                <w:sdtPr>
                  <w:id w:val="442882373"/>
                  <w:placeholder>
                    <w:docPart w:val="3065602CC0154DE08EAD598FDF743F03"/>
                  </w:placeholder>
                  <w:showingPlcHdr/>
                  <w:dropDownList>
                    <w:listItem w:value="Choose an item."/>
                    <w:listItem w:displayText="Exclude" w:value="Exclude"/>
                  </w:dropDownList>
                </w:sdtPr>
                <w:sdtEndPr/>
                <w:sdtContent>
                  <w:p w14:paraId="739EF76B" w14:textId="77777777" w:rsidR="00A73B61" w:rsidRDefault="00A73B61" w:rsidP="00F53852">
                    <w:pPr>
                      <w:spacing w:after="0"/>
                      <w:ind w:left="142" w:hanging="142"/>
                    </w:pPr>
                    <w:r w:rsidRPr="00FF7911">
                      <w:rPr>
                        <w:rStyle w:val="PlaceholderText"/>
                      </w:rPr>
                      <w:t>Choose an item.</w:t>
                    </w:r>
                  </w:p>
                </w:sdtContent>
              </w:sdt>
            </w:sdtContent>
          </w:sdt>
        </w:tc>
      </w:tr>
      <w:tr w:rsidR="00A73B61" w14:paraId="14A845F7" w14:textId="77777777" w:rsidTr="00A73B61">
        <w:tc>
          <w:tcPr>
            <w:tcW w:w="2547" w:type="dxa"/>
          </w:tcPr>
          <w:p w14:paraId="311CDEA6" w14:textId="77777777" w:rsidR="00A73B61" w:rsidRDefault="00A73B61" w:rsidP="00F53852">
            <w:pPr>
              <w:spacing w:after="0"/>
            </w:pPr>
            <w:r>
              <w:t>Thumbnail</w:t>
            </w:r>
          </w:p>
        </w:tc>
        <w:tc>
          <w:tcPr>
            <w:tcW w:w="2835" w:type="dxa"/>
          </w:tcPr>
          <w:sdt>
            <w:sdtPr>
              <w:id w:val="2074544987"/>
              <w:placeholder>
                <w:docPart w:val="967D308A187C4DD2919F515872A364BA"/>
              </w:placeholder>
              <w:showingPlcHdr/>
            </w:sdtPr>
            <w:sdtEndPr/>
            <w:sdtContent>
              <w:p w14:paraId="3B9666AA"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600722717"/>
              <w:placeholder>
                <w:docPart w:val="2E1BF4B3CF364E4E84814540D5C91374"/>
              </w:placeholder>
            </w:sdtPr>
            <w:sdtEndPr/>
            <w:sdtContent>
              <w:sdt>
                <w:sdtPr>
                  <w:id w:val="788734"/>
                  <w:placeholder>
                    <w:docPart w:val="502592AFFCA642448D4373F22A2B794A"/>
                  </w:placeholder>
                  <w:dropDownList>
                    <w:listItem w:value="Choose an item."/>
                    <w:listItem w:displayText="Yes" w:value="Yes"/>
                    <w:listItem w:displayText="No" w:value="No"/>
                  </w:dropDownList>
                </w:sdtPr>
                <w:sdtEndPr/>
                <w:sdtContent>
                  <w:p w14:paraId="13ED51DD" w14:textId="77777777" w:rsidR="00A73B61" w:rsidRDefault="00A73B61" w:rsidP="00F53852">
                    <w:pPr>
                      <w:spacing w:after="0"/>
                      <w:ind w:left="142" w:hanging="142"/>
                    </w:pPr>
                    <w:r>
                      <w:t>No</w:t>
                    </w:r>
                  </w:p>
                </w:sdtContent>
              </w:sdt>
            </w:sdtContent>
          </w:sdt>
        </w:tc>
        <w:tc>
          <w:tcPr>
            <w:tcW w:w="1842" w:type="dxa"/>
          </w:tcPr>
          <w:sdt>
            <w:sdtPr>
              <w:id w:val="-984611332"/>
              <w:placeholder>
                <w:docPart w:val="3EB3760F3EB64C1C9D37CC52EE589E9C"/>
              </w:placeholder>
            </w:sdtPr>
            <w:sdtEndPr/>
            <w:sdtContent>
              <w:sdt>
                <w:sdtPr>
                  <w:id w:val="-848939829"/>
                  <w:placeholder>
                    <w:docPart w:val="AC19F96CB3084E70A58C78E2EB3F86DA"/>
                  </w:placeholder>
                  <w:showingPlcHdr/>
                  <w:dropDownList>
                    <w:listItem w:value="Choose an item."/>
                    <w:listItem w:displayText="Exclude" w:value="Exclude"/>
                  </w:dropDownList>
                </w:sdtPr>
                <w:sdtEndPr/>
                <w:sdtContent>
                  <w:p w14:paraId="126A576A" w14:textId="77777777" w:rsidR="00A73B61" w:rsidRDefault="00A73B61" w:rsidP="00F53852">
                    <w:pPr>
                      <w:spacing w:after="0"/>
                      <w:ind w:left="142" w:hanging="142"/>
                    </w:pPr>
                    <w:r w:rsidRPr="00FF7911">
                      <w:rPr>
                        <w:rStyle w:val="PlaceholderText"/>
                      </w:rPr>
                      <w:t>Choose an item.</w:t>
                    </w:r>
                  </w:p>
                </w:sdtContent>
              </w:sdt>
            </w:sdtContent>
          </w:sdt>
        </w:tc>
      </w:tr>
      <w:tr w:rsidR="00A73B61" w14:paraId="782B8C2D" w14:textId="77777777" w:rsidTr="00A73B61">
        <w:tc>
          <w:tcPr>
            <w:tcW w:w="2547" w:type="dxa"/>
          </w:tcPr>
          <w:p w14:paraId="1690E103" w14:textId="77777777" w:rsidR="00A73B61" w:rsidRDefault="00A73B61" w:rsidP="00F53852">
            <w:pPr>
              <w:spacing w:after="0"/>
            </w:pPr>
            <w:r>
              <w:t>Document</w:t>
            </w:r>
          </w:p>
        </w:tc>
        <w:tc>
          <w:tcPr>
            <w:tcW w:w="2835" w:type="dxa"/>
          </w:tcPr>
          <w:sdt>
            <w:sdtPr>
              <w:id w:val="-1106343866"/>
              <w:placeholder>
                <w:docPart w:val="E079997E6D194D2785CCF3B7038187FD"/>
              </w:placeholder>
              <w:showingPlcHdr/>
            </w:sdtPr>
            <w:sdtEndPr/>
            <w:sdtContent>
              <w:p w14:paraId="4F14E01E"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390034411"/>
              <w:placeholder>
                <w:docPart w:val="EC97473F0BEC40838DA37EAC1A4DC83E"/>
              </w:placeholder>
            </w:sdtPr>
            <w:sdtEndPr/>
            <w:sdtContent>
              <w:sdt>
                <w:sdtPr>
                  <w:id w:val="1306194265"/>
                  <w:placeholder>
                    <w:docPart w:val="D99F8E5B01384048B06B87347F059D33"/>
                  </w:placeholder>
                  <w:dropDownList>
                    <w:listItem w:value="Choose an item."/>
                    <w:listItem w:displayText="Yes" w:value="Yes"/>
                    <w:listItem w:displayText="No" w:value="No"/>
                  </w:dropDownList>
                </w:sdtPr>
                <w:sdtEndPr/>
                <w:sdtContent>
                  <w:p w14:paraId="6EE6C94B" w14:textId="77777777" w:rsidR="00A73B61" w:rsidRDefault="00A73B61" w:rsidP="00F53852">
                    <w:pPr>
                      <w:spacing w:after="0"/>
                      <w:ind w:left="142" w:hanging="142"/>
                    </w:pPr>
                    <w:r>
                      <w:t>No</w:t>
                    </w:r>
                  </w:p>
                </w:sdtContent>
              </w:sdt>
            </w:sdtContent>
          </w:sdt>
        </w:tc>
        <w:tc>
          <w:tcPr>
            <w:tcW w:w="1842" w:type="dxa"/>
          </w:tcPr>
          <w:sdt>
            <w:sdtPr>
              <w:id w:val="1720934603"/>
              <w:placeholder>
                <w:docPart w:val="66C804995BB445D6A244AB4E470EE380"/>
              </w:placeholder>
            </w:sdtPr>
            <w:sdtEndPr/>
            <w:sdtContent>
              <w:sdt>
                <w:sdtPr>
                  <w:id w:val="-1281019159"/>
                  <w:placeholder>
                    <w:docPart w:val="69BE643AB55442629A941780FA9AD852"/>
                  </w:placeholder>
                  <w:showingPlcHdr/>
                  <w:dropDownList>
                    <w:listItem w:value="Choose an item."/>
                    <w:listItem w:displayText="Exclude" w:value="Exclude"/>
                  </w:dropDownList>
                </w:sdtPr>
                <w:sdtEndPr/>
                <w:sdtContent>
                  <w:p w14:paraId="26C53FC1" w14:textId="77777777" w:rsidR="00A73B61" w:rsidRDefault="00A73B61" w:rsidP="00F53852">
                    <w:pPr>
                      <w:spacing w:after="0"/>
                      <w:ind w:left="142" w:hanging="142"/>
                    </w:pPr>
                    <w:r w:rsidRPr="00FF7911">
                      <w:rPr>
                        <w:rStyle w:val="PlaceholderText"/>
                      </w:rPr>
                      <w:t>Choose an item.</w:t>
                    </w:r>
                  </w:p>
                </w:sdtContent>
              </w:sdt>
            </w:sdtContent>
          </w:sdt>
        </w:tc>
      </w:tr>
      <w:tr w:rsidR="00A73B61" w14:paraId="64E6D33A" w14:textId="77777777" w:rsidTr="00A73B61">
        <w:tc>
          <w:tcPr>
            <w:tcW w:w="2547" w:type="dxa"/>
          </w:tcPr>
          <w:p w14:paraId="39AD9BF9" w14:textId="77777777" w:rsidR="00A73B61" w:rsidRDefault="00A73B61" w:rsidP="00F53852">
            <w:pPr>
              <w:spacing w:after="0"/>
            </w:pPr>
            <w:r>
              <w:t>Multimedia</w:t>
            </w:r>
          </w:p>
        </w:tc>
        <w:tc>
          <w:tcPr>
            <w:tcW w:w="2835" w:type="dxa"/>
          </w:tcPr>
          <w:sdt>
            <w:sdtPr>
              <w:id w:val="-1414383063"/>
              <w:placeholder>
                <w:docPart w:val="8E284F3492C34B61B88E84CD66FEAD5B"/>
              </w:placeholder>
              <w:showingPlcHdr/>
            </w:sdtPr>
            <w:sdtEndPr/>
            <w:sdtContent>
              <w:p w14:paraId="54458296"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88700387"/>
              <w:placeholder>
                <w:docPart w:val="5ECD09587C714327B35EDA06E94C94C0"/>
              </w:placeholder>
            </w:sdtPr>
            <w:sdtEndPr/>
            <w:sdtContent>
              <w:sdt>
                <w:sdtPr>
                  <w:id w:val="586198985"/>
                  <w:placeholder>
                    <w:docPart w:val="C9D446E578B14AEA8D0E17E80222FA1E"/>
                  </w:placeholder>
                  <w:dropDownList>
                    <w:listItem w:value="Choose an item."/>
                    <w:listItem w:displayText="Yes" w:value="Yes"/>
                    <w:listItem w:displayText="No" w:value="No"/>
                  </w:dropDownList>
                </w:sdtPr>
                <w:sdtEndPr/>
                <w:sdtContent>
                  <w:p w14:paraId="09AF9A40" w14:textId="77777777" w:rsidR="00A73B61" w:rsidRDefault="00A73B61" w:rsidP="00F53852">
                    <w:pPr>
                      <w:spacing w:after="0"/>
                      <w:ind w:left="142" w:hanging="142"/>
                    </w:pPr>
                    <w:r>
                      <w:t>No</w:t>
                    </w:r>
                  </w:p>
                </w:sdtContent>
              </w:sdt>
            </w:sdtContent>
          </w:sdt>
        </w:tc>
        <w:tc>
          <w:tcPr>
            <w:tcW w:w="1842" w:type="dxa"/>
          </w:tcPr>
          <w:sdt>
            <w:sdtPr>
              <w:id w:val="595446849"/>
              <w:placeholder>
                <w:docPart w:val="580B763BF36F41B3AB510A335DC65726"/>
              </w:placeholder>
            </w:sdtPr>
            <w:sdtEndPr/>
            <w:sdtContent>
              <w:sdt>
                <w:sdtPr>
                  <w:id w:val="1074406284"/>
                  <w:placeholder>
                    <w:docPart w:val="325367BE09064FA6B36EEBB81A141CC1"/>
                  </w:placeholder>
                  <w:showingPlcHdr/>
                  <w:dropDownList>
                    <w:listItem w:value="Choose an item."/>
                    <w:listItem w:displayText="Exclude" w:value="Exclude"/>
                  </w:dropDownList>
                </w:sdtPr>
                <w:sdtEndPr/>
                <w:sdtContent>
                  <w:p w14:paraId="30BD2FFD" w14:textId="77777777" w:rsidR="00A73B61" w:rsidRDefault="00A73B61" w:rsidP="00F53852">
                    <w:pPr>
                      <w:spacing w:after="0"/>
                      <w:ind w:left="142" w:hanging="142"/>
                    </w:pPr>
                    <w:r w:rsidRPr="00FF7911">
                      <w:rPr>
                        <w:rStyle w:val="PlaceholderText"/>
                      </w:rPr>
                      <w:t>Choose an item.</w:t>
                    </w:r>
                  </w:p>
                </w:sdtContent>
              </w:sdt>
            </w:sdtContent>
          </w:sdt>
        </w:tc>
      </w:tr>
      <w:tr w:rsidR="00A73B61" w14:paraId="387F7C27" w14:textId="77777777" w:rsidTr="00A73B61">
        <w:tc>
          <w:tcPr>
            <w:tcW w:w="2547" w:type="dxa"/>
          </w:tcPr>
          <w:p w14:paraId="06423B81" w14:textId="77777777" w:rsidR="00A73B61" w:rsidRDefault="00A73B61" w:rsidP="00F53852">
            <w:pPr>
              <w:spacing w:after="0"/>
            </w:pPr>
            <w:r>
              <w:t>Person_Code</w:t>
            </w:r>
          </w:p>
        </w:tc>
        <w:tc>
          <w:tcPr>
            <w:tcW w:w="2835" w:type="dxa"/>
          </w:tcPr>
          <w:sdt>
            <w:sdtPr>
              <w:id w:val="525223275"/>
              <w:placeholder>
                <w:docPart w:val="855755E8A5C24B54B7778305A3E540DF"/>
              </w:placeholder>
              <w:showingPlcHdr/>
            </w:sdtPr>
            <w:sdtEndPr/>
            <w:sdtContent>
              <w:p w14:paraId="35F178C3"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132169070"/>
              <w:placeholder>
                <w:docPart w:val="050E3ABB6716440C978F459873048C8A"/>
              </w:placeholder>
            </w:sdtPr>
            <w:sdtEndPr/>
            <w:sdtContent>
              <w:sdt>
                <w:sdtPr>
                  <w:id w:val="-460199922"/>
                  <w:placeholder>
                    <w:docPart w:val="C7BB8EDFF95E4FF4BA27A8257F910859"/>
                  </w:placeholder>
                  <w:dropDownList>
                    <w:listItem w:value="Choose an item."/>
                    <w:listItem w:displayText="Yes" w:value="Yes"/>
                    <w:listItem w:displayText="No" w:value="No"/>
                  </w:dropDownList>
                </w:sdtPr>
                <w:sdtEndPr/>
                <w:sdtContent>
                  <w:p w14:paraId="0BB2B3D3" w14:textId="77777777" w:rsidR="00A73B61" w:rsidRDefault="00A73B61" w:rsidP="00F53852">
                    <w:pPr>
                      <w:spacing w:after="0"/>
                      <w:ind w:left="142" w:hanging="142"/>
                    </w:pPr>
                    <w:r>
                      <w:t>No</w:t>
                    </w:r>
                  </w:p>
                </w:sdtContent>
              </w:sdt>
            </w:sdtContent>
          </w:sdt>
        </w:tc>
        <w:tc>
          <w:tcPr>
            <w:tcW w:w="1842" w:type="dxa"/>
          </w:tcPr>
          <w:sdt>
            <w:sdtPr>
              <w:id w:val="2032988582"/>
              <w:placeholder>
                <w:docPart w:val="C265A9AEEEE5461A8763078E27260FEE"/>
              </w:placeholder>
            </w:sdtPr>
            <w:sdtEndPr/>
            <w:sdtContent>
              <w:sdt>
                <w:sdtPr>
                  <w:id w:val="-606501315"/>
                  <w:placeholder>
                    <w:docPart w:val="DD1C47E2945D45809510615365659F79"/>
                  </w:placeholder>
                  <w:showingPlcHdr/>
                  <w:dropDownList>
                    <w:listItem w:value="Choose an item."/>
                    <w:listItem w:displayText="Exclude" w:value="Exclude"/>
                  </w:dropDownList>
                </w:sdtPr>
                <w:sdtEndPr/>
                <w:sdtContent>
                  <w:p w14:paraId="61A9571A" w14:textId="77777777" w:rsidR="00A73B61" w:rsidRDefault="00A73B61" w:rsidP="00F53852">
                    <w:pPr>
                      <w:spacing w:after="0"/>
                      <w:ind w:left="142" w:hanging="142"/>
                    </w:pPr>
                    <w:r w:rsidRPr="00FF7911">
                      <w:rPr>
                        <w:rStyle w:val="PlaceholderText"/>
                      </w:rPr>
                      <w:t>Choose an item.</w:t>
                    </w:r>
                  </w:p>
                </w:sdtContent>
              </w:sdt>
            </w:sdtContent>
          </w:sdt>
        </w:tc>
      </w:tr>
      <w:tr w:rsidR="00A73B61" w14:paraId="6CBC484C" w14:textId="77777777" w:rsidTr="00A73B61">
        <w:tc>
          <w:tcPr>
            <w:tcW w:w="2547" w:type="dxa"/>
          </w:tcPr>
          <w:p w14:paraId="0DCAB9BD" w14:textId="77777777" w:rsidR="00A73B61" w:rsidRDefault="00A73B61" w:rsidP="00F53852">
            <w:pPr>
              <w:spacing w:after="0"/>
            </w:pPr>
            <w:r>
              <w:t>Place_Code</w:t>
            </w:r>
          </w:p>
        </w:tc>
        <w:tc>
          <w:tcPr>
            <w:tcW w:w="2835" w:type="dxa"/>
          </w:tcPr>
          <w:sdt>
            <w:sdtPr>
              <w:id w:val="-1290587670"/>
              <w:placeholder>
                <w:docPart w:val="7EA705F2F080406B811920A70A3029D3"/>
              </w:placeholder>
              <w:showingPlcHdr/>
            </w:sdtPr>
            <w:sdtEndPr/>
            <w:sdtContent>
              <w:p w14:paraId="35444BC5" w14:textId="77777777" w:rsidR="00A73B61" w:rsidRDefault="00A73B61" w:rsidP="00F53852">
                <w:pPr>
                  <w:spacing w:after="0"/>
                  <w:ind w:left="142" w:hanging="142"/>
                </w:pPr>
                <w:r w:rsidRPr="00EE78E6">
                  <w:rPr>
                    <w:rStyle w:val="PlaceholderText"/>
                  </w:rPr>
                  <w:t>Click here to enter text.</w:t>
                </w:r>
              </w:p>
            </w:sdtContent>
          </w:sdt>
        </w:tc>
        <w:tc>
          <w:tcPr>
            <w:tcW w:w="1843" w:type="dxa"/>
          </w:tcPr>
          <w:sdt>
            <w:sdtPr>
              <w:id w:val="1987516815"/>
              <w:placeholder>
                <w:docPart w:val="3EFD6CEA2BDD49F19BE20A6544042F94"/>
              </w:placeholder>
            </w:sdtPr>
            <w:sdtEndPr/>
            <w:sdtContent>
              <w:sdt>
                <w:sdtPr>
                  <w:id w:val="-927116651"/>
                  <w:placeholder>
                    <w:docPart w:val="89388DE786E94BE3A0D11B91739A2673"/>
                  </w:placeholder>
                  <w:dropDownList>
                    <w:listItem w:value="Choose an item."/>
                    <w:listItem w:displayText="Yes" w:value="Yes"/>
                    <w:listItem w:displayText="No" w:value="No"/>
                  </w:dropDownList>
                </w:sdtPr>
                <w:sdtEndPr/>
                <w:sdtContent>
                  <w:p w14:paraId="181BA2AE" w14:textId="77777777" w:rsidR="00A73B61" w:rsidRDefault="00A73B61" w:rsidP="00F53852">
                    <w:pPr>
                      <w:spacing w:after="0"/>
                      <w:ind w:left="142" w:hanging="142"/>
                    </w:pPr>
                    <w:r>
                      <w:t>No</w:t>
                    </w:r>
                  </w:p>
                </w:sdtContent>
              </w:sdt>
            </w:sdtContent>
          </w:sdt>
        </w:tc>
        <w:tc>
          <w:tcPr>
            <w:tcW w:w="1842" w:type="dxa"/>
          </w:tcPr>
          <w:sdt>
            <w:sdtPr>
              <w:id w:val="-909003252"/>
              <w:placeholder>
                <w:docPart w:val="438E12F6C096479D83F62B5345257254"/>
              </w:placeholder>
            </w:sdtPr>
            <w:sdtEndPr/>
            <w:sdtContent>
              <w:sdt>
                <w:sdtPr>
                  <w:id w:val="1250851024"/>
                  <w:placeholder>
                    <w:docPart w:val="9D236F4DC2F6433B9516B91B21614897"/>
                  </w:placeholder>
                  <w:showingPlcHdr/>
                  <w:dropDownList>
                    <w:listItem w:value="Choose an item."/>
                    <w:listItem w:displayText="Exclude" w:value="Exclude"/>
                  </w:dropDownList>
                </w:sdtPr>
                <w:sdtEndPr/>
                <w:sdtContent>
                  <w:p w14:paraId="773CA614" w14:textId="77777777" w:rsidR="00A73B61" w:rsidRDefault="00A73B61" w:rsidP="00F53852">
                    <w:pPr>
                      <w:spacing w:after="0"/>
                      <w:ind w:left="142" w:hanging="142"/>
                    </w:pPr>
                    <w:r w:rsidRPr="00FF7911">
                      <w:rPr>
                        <w:rStyle w:val="PlaceholderText"/>
                      </w:rPr>
                      <w:t>Choose an item.</w:t>
                    </w:r>
                  </w:p>
                </w:sdtContent>
              </w:sdt>
            </w:sdtContent>
          </w:sdt>
        </w:tc>
      </w:tr>
    </w:tbl>
    <w:p w14:paraId="0E2E6F58" w14:textId="77777777" w:rsidR="00A73B61" w:rsidRDefault="00A73B61" w:rsidP="00F53852">
      <w:pPr>
        <w:pStyle w:val="Heading3"/>
      </w:pPr>
      <w:r>
        <w:t>Customer-chosen</w:t>
      </w:r>
    </w:p>
    <w:tbl>
      <w:tblPr>
        <w:tblStyle w:val="TableGrid"/>
        <w:tblW w:w="0" w:type="auto"/>
        <w:tblLook w:val="04A0" w:firstRow="1" w:lastRow="0" w:firstColumn="1" w:lastColumn="0" w:noHBand="0" w:noVBand="1"/>
      </w:tblPr>
      <w:tblGrid>
        <w:gridCol w:w="3003"/>
        <w:gridCol w:w="3003"/>
        <w:gridCol w:w="3004"/>
      </w:tblGrid>
      <w:tr w:rsidR="00A73B61" w:rsidRPr="0085583A" w14:paraId="7D21C37E" w14:textId="77777777" w:rsidTr="00A73B61">
        <w:tc>
          <w:tcPr>
            <w:tcW w:w="3003" w:type="dxa"/>
          </w:tcPr>
          <w:p w14:paraId="26722D74" w14:textId="77777777" w:rsidR="00A73B61" w:rsidRPr="0085583A" w:rsidRDefault="00A73B61" w:rsidP="00F53852">
            <w:pPr>
              <w:spacing w:after="0" w:line="276" w:lineRule="auto"/>
              <w:rPr>
                <w:b/>
              </w:rPr>
            </w:pPr>
            <w:r w:rsidRPr="0085583A">
              <w:rPr>
                <w:b/>
              </w:rPr>
              <w:t>Field name</w:t>
            </w:r>
          </w:p>
        </w:tc>
        <w:tc>
          <w:tcPr>
            <w:tcW w:w="3003" w:type="dxa"/>
          </w:tcPr>
          <w:p w14:paraId="0546949C" w14:textId="77777777" w:rsidR="00A73B61" w:rsidRPr="0085583A" w:rsidRDefault="00A73B61" w:rsidP="00F53852">
            <w:pPr>
              <w:spacing w:after="0" w:line="276" w:lineRule="auto"/>
              <w:rPr>
                <w:b/>
              </w:rPr>
            </w:pPr>
            <w:r w:rsidRPr="0085583A">
              <w:rPr>
                <w:b/>
              </w:rPr>
              <w:t>Label displayed to user</w:t>
            </w:r>
            <w:r>
              <w:rPr>
                <w:b/>
              </w:rPr>
              <w:t xml:space="preserve"> (optional)</w:t>
            </w:r>
          </w:p>
        </w:tc>
        <w:tc>
          <w:tcPr>
            <w:tcW w:w="3004" w:type="dxa"/>
          </w:tcPr>
          <w:p w14:paraId="7FBFD380" w14:textId="77777777" w:rsidR="00A73B61" w:rsidRPr="0085583A" w:rsidRDefault="00A73B61" w:rsidP="00F53852">
            <w:pPr>
              <w:spacing w:after="0" w:line="276" w:lineRule="auto"/>
              <w:rPr>
                <w:b/>
              </w:rPr>
            </w:pPr>
            <w:r>
              <w:rPr>
                <w:b/>
              </w:rPr>
              <w:t>Clicking links to hierarchy?</w:t>
            </w:r>
          </w:p>
        </w:tc>
      </w:tr>
      <w:tr w:rsidR="00A73B61" w14:paraId="7A092DDF" w14:textId="77777777" w:rsidTr="00A73B61">
        <w:tc>
          <w:tcPr>
            <w:tcW w:w="3003" w:type="dxa"/>
          </w:tcPr>
          <w:sdt>
            <w:sdtPr>
              <w:id w:val="-2124691011"/>
              <w:placeholder>
                <w:docPart w:val="1A6923ABE7E5441BAA1326E9B7275A05"/>
              </w:placeholder>
              <w:showingPlcHdr/>
            </w:sdtPr>
            <w:sdtEndPr/>
            <w:sdtContent>
              <w:p w14:paraId="1355AB7E" w14:textId="77777777" w:rsidR="00A73B61" w:rsidRDefault="00A73B61" w:rsidP="00F53852">
                <w:pPr>
                  <w:spacing w:after="0"/>
                </w:pPr>
                <w:r w:rsidRPr="00EE78E6">
                  <w:rPr>
                    <w:rStyle w:val="PlaceholderText"/>
                  </w:rPr>
                  <w:t>Click here to enter text.</w:t>
                </w:r>
              </w:p>
            </w:sdtContent>
          </w:sdt>
        </w:tc>
        <w:tc>
          <w:tcPr>
            <w:tcW w:w="3003" w:type="dxa"/>
          </w:tcPr>
          <w:sdt>
            <w:sdtPr>
              <w:id w:val="-833760070"/>
              <w:placeholder>
                <w:docPart w:val="14893ABEF1A84C99930C350457B5A851"/>
              </w:placeholder>
              <w:showingPlcHdr/>
            </w:sdtPr>
            <w:sdtEndPr/>
            <w:sdtContent>
              <w:p w14:paraId="58A0B7D8" w14:textId="77777777" w:rsidR="00A73B61" w:rsidRDefault="00A73B61" w:rsidP="00F53852">
                <w:pPr>
                  <w:spacing w:after="0"/>
                  <w:ind w:left="142" w:hanging="142"/>
                </w:pPr>
                <w:r w:rsidRPr="00EE78E6">
                  <w:rPr>
                    <w:rStyle w:val="PlaceholderText"/>
                  </w:rPr>
                  <w:t>Click here to enter text.</w:t>
                </w:r>
              </w:p>
            </w:sdtContent>
          </w:sdt>
        </w:tc>
        <w:tc>
          <w:tcPr>
            <w:tcW w:w="3004" w:type="dxa"/>
          </w:tcPr>
          <w:sdt>
            <w:sdtPr>
              <w:id w:val="1564829506"/>
              <w:placeholder>
                <w:docPart w:val="730029972A454980B180660537EFAB01"/>
              </w:placeholder>
            </w:sdtPr>
            <w:sdtEndPr/>
            <w:sdtContent>
              <w:sdt>
                <w:sdtPr>
                  <w:id w:val="-1510211987"/>
                  <w:placeholder>
                    <w:docPart w:val="1A279C0B3BEC40DE9AD148D4012685E5"/>
                  </w:placeholder>
                  <w:showingPlcHdr/>
                  <w:dropDownList>
                    <w:listItem w:value="Choose an item."/>
                    <w:listItem w:displayText="Yes" w:value="Yes"/>
                    <w:listItem w:displayText="No" w:value="No"/>
                  </w:dropDownList>
                </w:sdtPr>
                <w:sdtEndPr/>
                <w:sdtContent>
                  <w:p w14:paraId="28B9C6B7" w14:textId="77777777" w:rsidR="00A73B61" w:rsidRDefault="00A73B61" w:rsidP="00F53852">
                    <w:pPr>
                      <w:spacing w:after="0"/>
                      <w:ind w:left="142" w:hanging="142"/>
                    </w:pPr>
                    <w:r w:rsidRPr="00FF7911">
                      <w:rPr>
                        <w:rStyle w:val="PlaceholderText"/>
                      </w:rPr>
                      <w:t>Choose an item.</w:t>
                    </w:r>
                  </w:p>
                </w:sdtContent>
              </w:sdt>
            </w:sdtContent>
          </w:sdt>
        </w:tc>
      </w:tr>
      <w:tr w:rsidR="00A73B61" w14:paraId="1F1CA9E9" w14:textId="77777777" w:rsidTr="00A73B61">
        <w:tc>
          <w:tcPr>
            <w:tcW w:w="3003" w:type="dxa"/>
          </w:tcPr>
          <w:sdt>
            <w:sdtPr>
              <w:id w:val="382452346"/>
              <w:placeholder>
                <w:docPart w:val="DE0D976F74A54F4A9DC2AE3D7234E6A6"/>
              </w:placeholder>
              <w:showingPlcHdr/>
            </w:sdtPr>
            <w:sdtEndPr/>
            <w:sdtContent>
              <w:p w14:paraId="4D31CA95" w14:textId="77777777" w:rsidR="00A73B61" w:rsidRDefault="00A73B61" w:rsidP="00F53852">
                <w:pPr>
                  <w:spacing w:after="0"/>
                </w:pPr>
                <w:r w:rsidRPr="00EE78E6">
                  <w:rPr>
                    <w:rStyle w:val="PlaceholderText"/>
                  </w:rPr>
                  <w:t>Click here to enter text.</w:t>
                </w:r>
              </w:p>
            </w:sdtContent>
          </w:sdt>
        </w:tc>
        <w:tc>
          <w:tcPr>
            <w:tcW w:w="3003" w:type="dxa"/>
          </w:tcPr>
          <w:sdt>
            <w:sdtPr>
              <w:id w:val="524523459"/>
              <w:placeholder>
                <w:docPart w:val="16EBA241201E4B4BADA82A0BE2794990"/>
              </w:placeholder>
              <w:showingPlcHdr/>
            </w:sdtPr>
            <w:sdtEndPr/>
            <w:sdtContent>
              <w:p w14:paraId="0A3598AA" w14:textId="77777777" w:rsidR="00A73B61" w:rsidRDefault="00A73B61" w:rsidP="00F53852">
                <w:pPr>
                  <w:spacing w:after="0"/>
                  <w:ind w:left="142" w:hanging="142"/>
                </w:pPr>
                <w:r w:rsidRPr="00EE78E6">
                  <w:rPr>
                    <w:rStyle w:val="PlaceholderText"/>
                  </w:rPr>
                  <w:t>Click here to enter text.</w:t>
                </w:r>
              </w:p>
            </w:sdtContent>
          </w:sdt>
        </w:tc>
        <w:tc>
          <w:tcPr>
            <w:tcW w:w="3004" w:type="dxa"/>
          </w:tcPr>
          <w:sdt>
            <w:sdtPr>
              <w:id w:val="1877659497"/>
              <w:placeholder>
                <w:docPart w:val="D690503EC8B64CABBDD5032084406ACA"/>
              </w:placeholder>
            </w:sdtPr>
            <w:sdtEndPr/>
            <w:sdtContent>
              <w:sdt>
                <w:sdtPr>
                  <w:id w:val="1382444815"/>
                  <w:placeholder>
                    <w:docPart w:val="C14094A881F34AC4B80CA2CD6A50C30D"/>
                  </w:placeholder>
                  <w:showingPlcHdr/>
                  <w:dropDownList>
                    <w:listItem w:value="Choose an item."/>
                    <w:listItem w:displayText="Yes" w:value="Yes"/>
                    <w:listItem w:displayText="No" w:value="No"/>
                  </w:dropDownList>
                </w:sdtPr>
                <w:sdtEndPr/>
                <w:sdtContent>
                  <w:p w14:paraId="452E5FC4" w14:textId="77777777" w:rsidR="00A73B61" w:rsidRDefault="00A73B61" w:rsidP="00F53852">
                    <w:pPr>
                      <w:spacing w:after="0"/>
                      <w:ind w:left="142" w:hanging="142"/>
                    </w:pPr>
                    <w:r w:rsidRPr="00FF7911">
                      <w:rPr>
                        <w:rStyle w:val="PlaceholderText"/>
                      </w:rPr>
                      <w:t>Choose an item.</w:t>
                    </w:r>
                  </w:p>
                </w:sdtContent>
              </w:sdt>
            </w:sdtContent>
          </w:sdt>
        </w:tc>
      </w:tr>
      <w:tr w:rsidR="00A73B61" w14:paraId="6146A961" w14:textId="77777777" w:rsidTr="00A73B61">
        <w:tc>
          <w:tcPr>
            <w:tcW w:w="3003" w:type="dxa"/>
          </w:tcPr>
          <w:sdt>
            <w:sdtPr>
              <w:id w:val="-292830929"/>
              <w:placeholder>
                <w:docPart w:val="A9C4B4DCAE17488184C0765E3AE8841B"/>
              </w:placeholder>
              <w:showingPlcHdr/>
            </w:sdtPr>
            <w:sdtEndPr/>
            <w:sdtContent>
              <w:p w14:paraId="29AF22F7" w14:textId="77777777" w:rsidR="00A73B61" w:rsidRDefault="00A73B61" w:rsidP="00F53852">
                <w:pPr>
                  <w:spacing w:after="0"/>
                  <w:ind w:left="142" w:hanging="142"/>
                </w:pPr>
                <w:r w:rsidRPr="00EE78E6">
                  <w:rPr>
                    <w:rStyle w:val="PlaceholderText"/>
                  </w:rPr>
                  <w:t>Click here to enter text.</w:t>
                </w:r>
              </w:p>
            </w:sdtContent>
          </w:sdt>
        </w:tc>
        <w:tc>
          <w:tcPr>
            <w:tcW w:w="3003" w:type="dxa"/>
          </w:tcPr>
          <w:sdt>
            <w:sdtPr>
              <w:id w:val="-2045980637"/>
              <w:placeholder>
                <w:docPart w:val="0EA9A439D8ED4AB5ACB2D2612D8E8C2C"/>
              </w:placeholder>
              <w:showingPlcHdr/>
            </w:sdtPr>
            <w:sdtEndPr/>
            <w:sdtContent>
              <w:p w14:paraId="3EDD36F8" w14:textId="77777777" w:rsidR="00A73B61" w:rsidRDefault="00A73B61" w:rsidP="00F53852">
                <w:pPr>
                  <w:spacing w:after="0"/>
                  <w:ind w:left="142" w:hanging="142"/>
                </w:pPr>
                <w:r w:rsidRPr="00EE78E6">
                  <w:rPr>
                    <w:rStyle w:val="PlaceholderText"/>
                  </w:rPr>
                  <w:t>Click here to enter text.</w:t>
                </w:r>
              </w:p>
            </w:sdtContent>
          </w:sdt>
        </w:tc>
        <w:tc>
          <w:tcPr>
            <w:tcW w:w="3004" w:type="dxa"/>
          </w:tcPr>
          <w:sdt>
            <w:sdtPr>
              <w:id w:val="1088817051"/>
              <w:placeholder>
                <w:docPart w:val="F77CFACF943C4F698ECE4B3B67C29903"/>
              </w:placeholder>
            </w:sdtPr>
            <w:sdtEndPr/>
            <w:sdtContent>
              <w:sdt>
                <w:sdtPr>
                  <w:id w:val="582185800"/>
                  <w:placeholder>
                    <w:docPart w:val="17DCADEB7DF2465D9D379967CE8275AF"/>
                  </w:placeholder>
                  <w:showingPlcHdr/>
                  <w:dropDownList>
                    <w:listItem w:value="Choose an item."/>
                    <w:listItem w:displayText="Yes" w:value="Yes"/>
                    <w:listItem w:displayText="No" w:value="No"/>
                  </w:dropDownList>
                </w:sdtPr>
                <w:sdtEndPr/>
                <w:sdtContent>
                  <w:p w14:paraId="4792AEBF" w14:textId="77777777" w:rsidR="00A73B61" w:rsidRDefault="00A73B61" w:rsidP="00F53852">
                    <w:pPr>
                      <w:spacing w:after="0"/>
                      <w:ind w:left="142" w:hanging="142"/>
                    </w:pPr>
                    <w:r w:rsidRPr="00FF7911">
                      <w:rPr>
                        <w:rStyle w:val="PlaceholderText"/>
                      </w:rPr>
                      <w:t>Choose an item.</w:t>
                    </w:r>
                  </w:p>
                </w:sdtContent>
              </w:sdt>
            </w:sdtContent>
          </w:sdt>
        </w:tc>
      </w:tr>
      <w:tr w:rsidR="00A73B61" w14:paraId="6ACAF423" w14:textId="77777777" w:rsidTr="00A73B61">
        <w:tc>
          <w:tcPr>
            <w:tcW w:w="3003" w:type="dxa"/>
          </w:tcPr>
          <w:sdt>
            <w:sdtPr>
              <w:id w:val="-26498187"/>
              <w:placeholder>
                <w:docPart w:val="21063B4047CB46EEADB83CB1E9B9EE9E"/>
              </w:placeholder>
              <w:showingPlcHdr/>
            </w:sdtPr>
            <w:sdtEndPr/>
            <w:sdtContent>
              <w:p w14:paraId="6EDCDFD4" w14:textId="77777777" w:rsidR="00A73B61" w:rsidRDefault="00A73B61" w:rsidP="00F53852">
                <w:pPr>
                  <w:spacing w:after="0"/>
                  <w:ind w:left="142" w:hanging="142"/>
                </w:pPr>
                <w:r w:rsidRPr="00EE78E6">
                  <w:rPr>
                    <w:rStyle w:val="PlaceholderText"/>
                  </w:rPr>
                  <w:t>Click here to enter text.</w:t>
                </w:r>
              </w:p>
            </w:sdtContent>
          </w:sdt>
        </w:tc>
        <w:tc>
          <w:tcPr>
            <w:tcW w:w="3003" w:type="dxa"/>
          </w:tcPr>
          <w:sdt>
            <w:sdtPr>
              <w:id w:val="204526051"/>
              <w:placeholder>
                <w:docPart w:val="25A41A0896FC420FB69ACA518FCC7D22"/>
              </w:placeholder>
              <w:showingPlcHdr/>
            </w:sdtPr>
            <w:sdtEndPr/>
            <w:sdtContent>
              <w:p w14:paraId="2A83AFF1" w14:textId="77777777" w:rsidR="00A73B61" w:rsidRDefault="00A73B61" w:rsidP="00F53852">
                <w:pPr>
                  <w:spacing w:after="0"/>
                  <w:ind w:left="142" w:hanging="142"/>
                </w:pPr>
                <w:r w:rsidRPr="00EE78E6">
                  <w:rPr>
                    <w:rStyle w:val="PlaceholderText"/>
                  </w:rPr>
                  <w:t>Click here to enter text.</w:t>
                </w:r>
              </w:p>
            </w:sdtContent>
          </w:sdt>
        </w:tc>
        <w:tc>
          <w:tcPr>
            <w:tcW w:w="3004" w:type="dxa"/>
          </w:tcPr>
          <w:sdt>
            <w:sdtPr>
              <w:id w:val="1362711798"/>
              <w:placeholder>
                <w:docPart w:val="A7D9982E1B254C65B0B93173A557028C"/>
              </w:placeholder>
            </w:sdtPr>
            <w:sdtEndPr/>
            <w:sdtContent>
              <w:sdt>
                <w:sdtPr>
                  <w:id w:val="-1142337438"/>
                  <w:placeholder>
                    <w:docPart w:val="108F6BD3CB4045AEB0415A75D080BB57"/>
                  </w:placeholder>
                  <w:showingPlcHdr/>
                  <w:dropDownList>
                    <w:listItem w:value="Choose an item."/>
                    <w:listItem w:displayText="Yes" w:value="Yes"/>
                    <w:listItem w:displayText="No" w:value="No"/>
                  </w:dropDownList>
                </w:sdtPr>
                <w:sdtEndPr/>
                <w:sdtContent>
                  <w:p w14:paraId="190187FF" w14:textId="77777777" w:rsidR="00A73B61" w:rsidRDefault="00A73B61" w:rsidP="00F53852">
                    <w:pPr>
                      <w:spacing w:after="0"/>
                      <w:ind w:left="142" w:hanging="142"/>
                    </w:pPr>
                    <w:r w:rsidRPr="00FF7911">
                      <w:rPr>
                        <w:rStyle w:val="PlaceholderText"/>
                      </w:rPr>
                      <w:t>Choose an item.</w:t>
                    </w:r>
                  </w:p>
                </w:sdtContent>
              </w:sdt>
            </w:sdtContent>
          </w:sdt>
        </w:tc>
      </w:tr>
    </w:tbl>
    <w:p w14:paraId="0704CCE4" w14:textId="77777777" w:rsidR="00A73B61" w:rsidRDefault="0002382F" w:rsidP="00A73B61">
      <w:pPr>
        <w:pStyle w:val="Heading2"/>
      </w:pPr>
      <w:hyperlink r:id="rId22" w:history="1">
        <w:r w:rsidR="00A73B61" w:rsidRPr="004D3633">
          <w:rPr>
            <w:rStyle w:val="Hyperlink"/>
          </w:rPr>
          <w:t xml:space="preserve">Hierarchy </w:t>
        </w:r>
        <w:r w:rsidR="008712A5">
          <w:rPr>
            <w:rStyle w:val="Hyperlink"/>
          </w:rPr>
          <w:t>f</w:t>
        </w:r>
        <w:r w:rsidR="00A73B61" w:rsidRPr="004D3633">
          <w:rPr>
            <w:rStyle w:val="Hyperlink"/>
          </w:rPr>
          <w:t>ields</w:t>
        </w:r>
      </w:hyperlink>
    </w:p>
    <w:p w14:paraId="5E350923" w14:textId="77777777" w:rsidR="00A73B61" w:rsidRDefault="00A73B61" w:rsidP="00A73B61">
      <w:r>
        <w:t>The hierarchy browser always displays data from the field used to make the hierarchy (usually RefNo). After that, it displays the Title, but you can choose one or more fields to display instead.</w:t>
      </w:r>
    </w:p>
    <w:tbl>
      <w:tblPr>
        <w:tblStyle w:val="TableGrid"/>
        <w:tblW w:w="0" w:type="auto"/>
        <w:tblInd w:w="-5" w:type="dxa"/>
        <w:tblLook w:val="04A0" w:firstRow="1" w:lastRow="0" w:firstColumn="1" w:lastColumn="0" w:noHBand="0" w:noVBand="1"/>
      </w:tblPr>
      <w:tblGrid>
        <w:gridCol w:w="2410"/>
        <w:gridCol w:w="2977"/>
        <w:gridCol w:w="3544"/>
      </w:tblGrid>
      <w:tr w:rsidR="00A73B61" w:rsidRPr="0085583A" w14:paraId="3B709D97" w14:textId="77777777" w:rsidTr="00A73B61">
        <w:tc>
          <w:tcPr>
            <w:tcW w:w="2410" w:type="dxa"/>
          </w:tcPr>
          <w:p w14:paraId="33AC7A67" w14:textId="77777777" w:rsidR="00A73B61" w:rsidRPr="0085583A" w:rsidRDefault="00A73B61" w:rsidP="00A73B61">
            <w:pPr>
              <w:ind w:left="142" w:hanging="142"/>
              <w:rPr>
                <w:b/>
                <w:noProof/>
                <w:lang w:eastAsia="en-GB"/>
              </w:rPr>
            </w:pPr>
            <w:r w:rsidRPr="0085583A">
              <w:rPr>
                <w:b/>
                <w:noProof/>
                <w:lang w:eastAsia="en-GB"/>
              </w:rPr>
              <w:t>Element</w:t>
            </w:r>
          </w:p>
        </w:tc>
        <w:tc>
          <w:tcPr>
            <w:tcW w:w="2977" w:type="dxa"/>
          </w:tcPr>
          <w:p w14:paraId="7AE09077" w14:textId="77777777" w:rsidR="00A73B61" w:rsidRPr="0085583A" w:rsidRDefault="00A73B61" w:rsidP="00A73B61">
            <w:pPr>
              <w:ind w:left="142" w:hanging="142"/>
              <w:rPr>
                <w:b/>
                <w:noProof/>
                <w:lang w:eastAsia="en-GB"/>
              </w:rPr>
            </w:pPr>
            <w:r w:rsidRPr="0085583A">
              <w:rPr>
                <w:b/>
                <w:noProof/>
                <w:lang w:eastAsia="en-GB"/>
              </w:rPr>
              <w:t>Default</w:t>
            </w:r>
          </w:p>
        </w:tc>
        <w:tc>
          <w:tcPr>
            <w:tcW w:w="3544" w:type="dxa"/>
          </w:tcPr>
          <w:p w14:paraId="14131746" w14:textId="77777777" w:rsidR="00A73B61" w:rsidRPr="0085583A" w:rsidRDefault="00A73B61" w:rsidP="00A73B61">
            <w:pPr>
              <w:ind w:left="142" w:hanging="142"/>
              <w:rPr>
                <w:b/>
                <w:noProof/>
                <w:lang w:eastAsia="en-GB"/>
              </w:rPr>
            </w:pPr>
            <w:r w:rsidRPr="0085583A">
              <w:rPr>
                <w:b/>
                <w:noProof/>
                <w:lang w:eastAsia="en-GB"/>
              </w:rPr>
              <w:t>Custom</w:t>
            </w:r>
          </w:p>
        </w:tc>
      </w:tr>
      <w:tr w:rsidR="00A73B61" w14:paraId="3CC76A30" w14:textId="77777777" w:rsidTr="00A73B61">
        <w:tc>
          <w:tcPr>
            <w:tcW w:w="2410" w:type="dxa"/>
          </w:tcPr>
          <w:p w14:paraId="6A5A766E" w14:textId="77777777" w:rsidR="00A73B61" w:rsidRDefault="00A73B61" w:rsidP="00A73B61">
            <w:pPr>
              <w:ind w:left="142" w:hanging="142"/>
              <w:rPr>
                <w:noProof/>
                <w:lang w:eastAsia="en-GB"/>
              </w:rPr>
            </w:pPr>
            <w:r>
              <w:rPr>
                <w:noProof/>
                <w:lang w:eastAsia="en-GB"/>
              </w:rPr>
              <w:t>Fields to display</w:t>
            </w:r>
          </w:p>
        </w:tc>
        <w:tc>
          <w:tcPr>
            <w:tcW w:w="2977" w:type="dxa"/>
          </w:tcPr>
          <w:p w14:paraId="2B7E4C3A" w14:textId="77777777" w:rsidR="00A73B61" w:rsidRDefault="00A73B61" w:rsidP="00A73B61">
            <w:pPr>
              <w:ind w:left="142" w:hanging="142"/>
              <w:rPr>
                <w:noProof/>
                <w:lang w:eastAsia="en-GB"/>
              </w:rPr>
            </w:pPr>
            <w:r>
              <w:rPr>
                <w:noProof/>
                <w:lang w:eastAsia="en-GB"/>
              </w:rPr>
              <w:t>Title</w:t>
            </w:r>
          </w:p>
        </w:tc>
        <w:tc>
          <w:tcPr>
            <w:tcW w:w="3544" w:type="dxa"/>
          </w:tcPr>
          <w:sdt>
            <w:sdtPr>
              <w:id w:val="-805305935"/>
              <w:placeholder>
                <w:docPart w:val="11A5490F694D41BBB3F05B0189652EDE"/>
              </w:placeholder>
              <w:showingPlcHdr/>
            </w:sdtPr>
            <w:sdtEndPr/>
            <w:sdtContent>
              <w:p w14:paraId="273F26FC" w14:textId="77777777" w:rsidR="00A73B61" w:rsidRDefault="00A73B61" w:rsidP="00A73B61">
                <w:pPr>
                  <w:ind w:left="142" w:hanging="142"/>
                </w:pPr>
                <w:r w:rsidRPr="00EE78E6">
                  <w:rPr>
                    <w:rStyle w:val="PlaceholderText"/>
                  </w:rPr>
                  <w:t>Click here to enter text.</w:t>
                </w:r>
              </w:p>
            </w:sdtContent>
          </w:sdt>
        </w:tc>
      </w:tr>
    </w:tbl>
    <w:p w14:paraId="494188B5" w14:textId="77777777" w:rsidR="008712A5" w:rsidRDefault="008712A5" w:rsidP="00A73B61">
      <w:pPr>
        <w:pStyle w:val="Heading2"/>
      </w:pPr>
    </w:p>
    <w:p w14:paraId="7226565A" w14:textId="77777777" w:rsidR="008712A5" w:rsidRDefault="008712A5" w:rsidP="008712A5">
      <w:pPr>
        <w:rPr>
          <w:rFonts w:eastAsiaTheme="majorEastAsia" w:cstheme="majorBidi"/>
          <w:color w:val="051020" w:themeColor="text1"/>
          <w:sz w:val="40"/>
          <w:szCs w:val="26"/>
        </w:rPr>
      </w:pPr>
      <w:r>
        <w:br w:type="page"/>
      </w:r>
    </w:p>
    <w:p w14:paraId="43CBA94A" w14:textId="77777777" w:rsidR="0023538D" w:rsidRDefault="00A73B61" w:rsidP="00A73B61">
      <w:pPr>
        <w:pStyle w:val="Heading2"/>
      </w:pPr>
      <w:r>
        <w:lastRenderedPageBreak/>
        <w:t>Image</w:t>
      </w:r>
      <w:r w:rsidR="0023538D">
        <w:t xml:space="preserve"> </w:t>
      </w:r>
      <w:r w:rsidR="008712A5">
        <w:t>w</w:t>
      </w:r>
      <w:r w:rsidR="0023538D">
        <w:t>atermarks</w:t>
      </w:r>
    </w:p>
    <w:p w14:paraId="772A599D" w14:textId="257C5F05" w:rsidR="0023538D" w:rsidRDefault="0023538D" w:rsidP="0023538D">
      <w:r>
        <w:t xml:space="preserve">To protect copyright, images can be watermarked with an image, text, both, </w:t>
      </w:r>
      <w:proofErr w:type="gramStart"/>
      <w:r>
        <w:t>or</w:t>
      </w:r>
      <w:proofErr w:type="gramEnd"/>
      <w:r>
        <w:t xml:space="preserve"> none.</w:t>
      </w:r>
    </w:p>
    <w:tbl>
      <w:tblPr>
        <w:tblStyle w:val="TableGrid"/>
        <w:tblW w:w="0" w:type="auto"/>
        <w:tblInd w:w="-5" w:type="dxa"/>
        <w:tblLook w:val="04A0" w:firstRow="1" w:lastRow="0" w:firstColumn="1" w:lastColumn="0" w:noHBand="0" w:noVBand="1"/>
      </w:tblPr>
      <w:tblGrid>
        <w:gridCol w:w="3119"/>
        <w:gridCol w:w="2268"/>
        <w:gridCol w:w="3544"/>
      </w:tblGrid>
      <w:tr w:rsidR="0023538D" w:rsidRPr="0085583A" w14:paraId="133A4CB5" w14:textId="77777777" w:rsidTr="0023538D">
        <w:tc>
          <w:tcPr>
            <w:tcW w:w="3119" w:type="dxa"/>
          </w:tcPr>
          <w:p w14:paraId="2EBCE528" w14:textId="77777777" w:rsidR="0023538D" w:rsidRPr="0085583A" w:rsidRDefault="0023538D" w:rsidP="00EB5491">
            <w:pPr>
              <w:ind w:left="142" w:hanging="142"/>
              <w:rPr>
                <w:b/>
                <w:noProof/>
                <w:lang w:eastAsia="en-GB"/>
              </w:rPr>
            </w:pPr>
            <w:r w:rsidRPr="0085583A">
              <w:rPr>
                <w:b/>
                <w:noProof/>
                <w:lang w:eastAsia="en-GB"/>
              </w:rPr>
              <w:t>Element</w:t>
            </w:r>
          </w:p>
        </w:tc>
        <w:tc>
          <w:tcPr>
            <w:tcW w:w="2268" w:type="dxa"/>
          </w:tcPr>
          <w:p w14:paraId="1FAFF298" w14:textId="77777777" w:rsidR="0023538D" w:rsidRPr="0085583A" w:rsidRDefault="0023538D" w:rsidP="00EB5491">
            <w:pPr>
              <w:ind w:left="142" w:hanging="142"/>
              <w:rPr>
                <w:b/>
                <w:noProof/>
                <w:lang w:eastAsia="en-GB"/>
              </w:rPr>
            </w:pPr>
            <w:r w:rsidRPr="0085583A">
              <w:rPr>
                <w:b/>
                <w:noProof/>
                <w:lang w:eastAsia="en-GB"/>
              </w:rPr>
              <w:t>Default</w:t>
            </w:r>
          </w:p>
        </w:tc>
        <w:tc>
          <w:tcPr>
            <w:tcW w:w="3544" w:type="dxa"/>
          </w:tcPr>
          <w:p w14:paraId="3BFA7A80" w14:textId="77777777" w:rsidR="0023538D" w:rsidRPr="0085583A" w:rsidRDefault="0023538D" w:rsidP="00EB5491">
            <w:pPr>
              <w:ind w:left="142" w:hanging="142"/>
              <w:rPr>
                <w:b/>
                <w:noProof/>
                <w:lang w:eastAsia="en-GB"/>
              </w:rPr>
            </w:pPr>
            <w:r w:rsidRPr="0085583A">
              <w:rPr>
                <w:b/>
                <w:noProof/>
                <w:lang w:eastAsia="en-GB"/>
              </w:rPr>
              <w:t>Custom</w:t>
            </w:r>
          </w:p>
        </w:tc>
      </w:tr>
      <w:tr w:rsidR="0023538D" w14:paraId="3557F392" w14:textId="77777777" w:rsidTr="0023538D">
        <w:tc>
          <w:tcPr>
            <w:tcW w:w="3119" w:type="dxa"/>
          </w:tcPr>
          <w:p w14:paraId="3E9D64D1" w14:textId="77777777" w:rsidR="0023538D" w:rsidRDefault="0023538D" w:rsidP="00EB5491">
            <w:pPr>
              <w:ind w:left="142" w:hanging="142"/>
              <w:rPr>
                <w:noProof/>
                <w:lang w:eastAsia="en-GB"/>
              </w:rPr>
            </w:pPr>
            <w:r>
              <w:rPr>
                <w:noProof/>
                <w:lang w:eastAsia="en-GB"/>
              </w:rPr>
              <w:t>Copyright message</w:t>
            </w:r>
          </w:p>
        </w:tc>
        <w:tc>
          <w:tcPr>
            <w:tcW w:w="2268" w:type="dxa"/>
          </w:tcPr>
          <w:p w14:paraId="37316E15" w14:textId="77777777" w:rsidR="0023538D" w:rsidRDefault="0023538D" w:rsidP="00EB5491">
            <w:pPr>
              <w:ind w:left="142" w:hanging="142"/>
              <w:rPr>
                <w:noProof/>
                <w:lang w:eastAsia="en-GB"/>
              </w:rPr>
            </w:pPr>
            <w:r w:rsidRPr="0023538D">
              <w:rPr>
                <w:noProof/>
                <w:lang w:eastAsia="en-GB"/>
              </w:rPr>
              <w:t>© Copyright</w:t>
            </w:r>
          </w:p>
        </w:tc>
        <w:tc>
          <w:tcPr>
            <w:tcW w:w="3544" w:type="dxa"/>
          </w:tcPr>
          <w:sdt>
            <w:sdtPr>
              <w:id w:val="-1853551537"/>
              <w:placeholder>
                <w:docPart w:val="B704FE1081EF4524A8BE98C2A01CA556"/>
              </w:placeholder>
            </w:sdtPr>
            <w:sdtEndPr/>
            <w:sdtContent>
              <w:sdt>
                <w:sdtPr>
                  <w:id w:val="-2035883463"/>
                  <w:placeholder>
                    <w:docPart w:val="CBBAAE7240C94C7B8B97FEA860A85DF0"/>
                  </w:placeholder>
                  <w:showingPlcHdr/>
                  <w:dropDownList>
                    <w:listItem w:value="Choose an item."/>
                    <w:listItem w:displayText="Yes" w:value="Yes"/>
                    <w:listItem w:displayText="No" w:value="No"/>
                  </w:dropDownList>
                </w:sdtPr>
                <w:sdtEndPr/>
                <w:sdtContent>
                  <w:p w14:paraId="7E58F264" w14:textId="77777777" w:rsidR="0023538D" w:rsidRDefault="0023538D" w:rsidP="00EB5491">
                    <w:pPr>
                      <w:ind w:left="142" w:hanging="142"/>
                    </w:pPr>
                    <w:r w:rsidRPr="00FF7911">
                      <w:rPr>
                        <w:rStyle w:val="PlaceholderText"/>
                      </w:rPr>
                      <w:t>Choose an item.</w:t>
                    </w:r>
                  </w:p>
                </w:sdtContent>
              </w:sdt>
            </w:sdtContent>
          </w:sdt>
        </w:tc>
      </w:tr>
      <w:tr w:rsidR="0023538D" w14:paraId="6476EE23" w14:textId="77777777" w:rsidTr="0023538D">
        <w:tc>
          <w:tcPr>
            <w:tcW w:w="3119" w:type="dxa"/>
          </w:tcPr>
          <w:p w14:paraId="0A27EAA7" w14:textId="77777777" w:rsidR="0023538D" w:rsidRPr="00F42E59" w:rsidRDefault="0023538D" w:rsidP="0023538D">
            <w:pPr>
              <w:spacing w:after="0"/>
              <w:ind w:left="142" w:hanging="142"/>
              <w:rPr>
                <w:noProof/>
                <w:lang w:eastAsia="en-GB"/>
              </w:rPr>
            </w:pPr>
            <w:r>
              <w:rPr>
                <w:noProof/>
                <w:lang w:eastAsia="en-GB"/>
              </w:rPr>
              <w:t>Watermark file name</w:t>
            </w:r>
            <w:r>
              <w:rPr>
                <w:noProof/>
                <w:lang w:eastAsia="en-GB"/>
              </w:rPr>
              <w:br/>
            </w:r>
            <w:r>
              <w:rPr>
                <w:i/>
                <w:sz w:val="16"/>
              </w:rPr>
              <w:t>Best if .png</w:t>
            </w:r>
          </w:p>
        </w:tc>
        <w:tc>
          <w:tcPr>
            <w:tcW w:w="2268" w:type="dxa"/>
          </w:tcPr>
          <w:p w14:paraId="3861CE80" w14:textId="77777777" w:rsidR="0023538D" w:rsidRDefault="0023538D" w:rsidP="0023538D">
            <w:pPr>
              <w:ind w:left="142" w:hanging="142"/>
              <w:rPr>
                <w:noProof/>
                <w:lang w:eastAsia="en-GB"/>
              </w:rPr>
            </w:pPr>
            <w:r>
              <w:rPr>
                <w:noProof/>
                <w:lang w:eastAsia="en-GB"/>
              </w:rPr>
              <w:t>watermark.png</w:t>
            </w:r>
          </w:p>
        </w:tc>
        <w:tc>
          <w:tcPr>
            <w:tcW w:w="3544" w:type="dxa"/>
          </w:tcPr>
          <w:sdt>
            <w:sdtPr>
              <w:id w:val="-165484487"/>
              <w:placeholder>
                <w:docPart w:val="8C90C5CDC86A4EBD84C54779617468FE"/>
              </w:placeholder>
              <w:showingPlcHdr/>
            </w:sdtPr>
            <w:sdtEndPr/>
            <w:sdtContent>
              <w:p w14:paraId="1B3BE96E" w14:textId="77777777" w:rsidR="0023538D" w:rsidRDefault="0023538D" w:rsidP="0023538D">
                <w:pPr>
                  <w:ind w:left="142" w:hanging="142"/>
                </w:pPr>
                <w:r w:rsidRPr="00EE78E6">
                  <w:rPr>
                    <w:rStyle w:val="PlaceholderText"/>
                  </w:rPr>
                  <w:t>Click here to enter text.</w:t>
                </w:r>
              </w:p>
            </w:sdtContent>
          </w:sdt>
        </w:tc>
      </w:tr>
      <w:tr w:rsidR="0023538D" w14:paraId="1C515DB4" w14:textId="77777777" w:rsidTr="0023538D">
        <w:tc>
          <w:tcPr>
            <w:tcW w:w="3119" w:type="dxa"/>
          </w:tcPr>
          <w:p w14:paraId="419A9200" w14:textId="77777777" w:rsidR="0023538D" w:rsidRDefault="0023538D" w:rsidP="0023538D">
            <w:pPr>
              <w:rPr>
                <w:noProof/>
                <w:lang w:eastAsia="en-GB"/>
              </w:rPr>
            </w:pPr>
            <w:r>
              <w:rPr>
                <w:noProof/>
                <w:lang w:eastAsia="en-GB"/>
              </w:rPr>
              <w:t>Watermark vert. position</w:t>
            </w:r>
          </w:p>
        </w:tc>
        <w:tc>
          <w:tcPr>
            <w:tcW w:w="2268" w:type="dxa"/>
          </w:tcPr>
          <w:p w14:paraId="61DFE94F" w14:textId="77777777" w:rsidR="0023538D" w:rsidRDefault="0023538D" w:rsidP="0023538D">
            <w:pPr>
              <w:ind w:left="142" w:hanging="142"/>
              <w:rPr>
                <w:noProof/>
                <w:lang w:eastAsia="en-GB"/>
              </w:rPr>
            </w:pPr>
            <w:r>
              <w:rPr>
                <w:noProof/>
                <w:lang w:eastAsia="en-GB"/>
              </w:rPr>
              <w:t>Bottom</w:t>
            </w:r>
          </w:p>
        </w:tc>
        <w:tc>
          <w:tcPr>
            <w:tcW w:w="3544" w:type="dxa"/>
          </w:tcPr>
          <w:sdt>
            <w:sdtPr>
              <w:id w:val="-223295126"/>
              <w:placeholder>
                <w:docPart w:val="877E39A9831A4651A8608069549101F4"/>
              </w:placeholder>
            </w:sdtPr>
            <w:sdtEndPr/>
            <w:sdtContent>
              <w:sdt>
                <w:sdtPr>
                  <w:id w:val="1227728469"/>
                  <w:placeholder>
                    <w:docPart w:val="C9B5FAC77B584493878689B0517C4200"/>
                  </w:placeholder>
                  <w:showingPlcHdr/>
                  <w:dropDownList>
                    <w:listItem w:value="Choose an item."/>
                    <w:listItem w:displayText="Top" w:value="Top"/>
                    <w:listItem w:displayText="Centre" w:value="Centre"/>
                    <w:listItem w:displayText="Bottom" w:value="Bottom"/>
                  </w:dropDownList>
                </w:sdtPr>
                <w:sdtEndPr/>
                <w:sdtContent>
                  <w:p w14:paraId="66065756" w14:textId="77777777" w:rsidR="0023538D" w:rsidRDefault="0023538D" w:rsidP="0023538D">
                    <w:pPr>
                      <w:ind w:left="142" w:hanging="142"/>
                    </w:pPr>
                    <w:r w:rsidRPr="00FF7911">
                      <w:rPr>
                        <w:rStyle w:val="PlaceholderText"/>
                      </w:rPr>
                      <w:t>Choose an item.</w:t>
                    </w:r>
                  </w:p>
                </w:sdtContent>
              </w:sdt>
            </w:sdtContent>
          </w:sdt>
        </w:tc>
      </w:tr>
      <w:tr w:rsidR="0023538D" w14:paraId="6F6CC384" w14:textId="77777777" w:rsidTr="0023538D">
        <w:tc>
          <w:tcPr>
            <w:tcW w:w="3119" w:type="dxa"/>
          </w:tcPr>
          <w:p w14:paraId="78848599" w14:textId="77777777" w:rsidR="0023538D" w:rsidRDefault="0023538D" w:rsidP="00EB5491">
            <w:pPr>
              <w:ind w:left="142" w:hanging="142"/>
              <w:rPr>
                <w:noProof/>
                <w:lang w:eastAsia="en-GB"/>
              </w:rPr>
            </w:pPr>
            <w:r>
              <w:rPr>
                <w:noProof/>
                <w:lang w:eastAsia="en-GB"/>
              </w:rPr>
              <w:t>Watermark horiz. position</w:t>
            </w:r>
          </w:p>
        </w:tc>
        <w:tc>
          <w:tcPr>
            <w:tcW w:w="2268" w:type="dxa"/>
          </w:tcPr>
          <w:p w14:paraId="0F063C2A" w14:textId="77777777" w:rsidR="0023538D" w:rsidRDefault="0023538D" w:rsidP="00EB5491">
            <w:pPr>
              <w:ind w:left="142" w:hanging="142"/>
              <w:rPr>
                <w:noProof/>
                <w:lang w:eastAsia="en-GB"/>
              </w:rPr>
            </w:pPr>
            <w:r>
              <w:rPr>
                <w:noProof/>
                <w:lang w:eastAsia="en-GB"/>
              </w:rPr>
              <w:t>Right</w:t>
            </w:r>
          </w:p>
        </w:tc>
        <w:tc>
          <w:tcPr>
            <w:tcW w:w="3544" w:type="dxa"/>
          </w:tcPr>
          <w:sdt>
            <w:sdtPr>
              <w:id w:val="-1177654611"/>
              <w:placeholder>
                <w:docPart w:val="7875BB4D70474F3D9BF3C8FCB9A24096"/>
              </w:placeholder>
            </w:sdtPr>
            <w:sdtEndPr/>
            <w:sdtContent>
              <w:sdt>
                <w:sdtPr>
                  <w:id w:val="-898058001"/>
                  <w:placeholder>
                    <w:docPart w:val="3AECBAB6D1FD44A29B932F8BB7943AA7"/>
                  </w:placeholder>
                  <w:showingPlcHdr/>
                  <w:dropDownList>
                    <w:listItem w:value="Choose an item."/>
                    <w:listItem w:displayText="Left" w:value="Left"/>
                    <w:listItem w:displayText="Centre" w:value="Centre"/>
                    <w:listItem w:displayText="Right" w:value="Right"/>
                  </w:dropDownList>
                </w:sdtPr>
                <w:sdtEndPr/>
                <w:sdtContent>
                  <w:p w14:paraId="7D3EDB37" w14:textId="77777777" w:rsidR="0023538D" w:rsidRDefault="0023538D" w:rsidP="00EB5491">
                    <w:pPr>
                      <w:ind w:left="142" w:hanging="142"/>
                    </w:pPr>
                    <w:r w:rsidRPr="00FF7911">
                      <w:rPr>
                        <w:rStyle w:val="PlaceholderText"/>
                      </w:rPr>
                      <w:t>Choose an item.</w:t>
                    </w:r>
                  </w:p>
                </w:sdtContent>
              </w:sdt>
            </w:sdtContent>
          </w:sdt>
        </w:tc>
      </w:tr>
      <w:tr w:rsidR="00024238" w14:paraId="21E83EC4" w14:textId="77777777" w:rsidTr="0023538D">
        <w:tc>
          <w:tcPr>
            <w:tcW w:w="3119" w:type="dxa"/>
          </w:tcPr>
          <w:p w14:paraId="3A958694" w14:textId="77777777" w:rsidR="00024238" w:rsidRDefault="00024238" w:rsidP="00024238">
            <w:pPr>
              <w:ind w:left="142" w:hanging="142"/>
              <w:rPr>
                <w:noProof/>
                <w:lang w:eastAsia="en-GB"/>
              </w:rPr>
            </w:pPr>
            <w:r>
              <w:rPr>
                <w:noProof/>
                <w:lang w:eastAsia="en-GB"/>
              </w:rPr>
              <w:t xml:space="preserve">Apply to which image? </w:t>
            </w:r>
          </w:p>
        </w:tc>
        <w:tc>
          <w:tcPr>
            <w:tcW w:w="2268" w:type="dxa"/>
          </w:tcPr>
          <w:p w14:paraId="1558BDB3" w14:textId="77777777" w:rsidR="00024238" w:rsidRDefault="00024238" w:rsidP="00024238">
            <w:pPr>
              <w:ind w:left="142" w:hanging="142"/>
              <w:rPr>
                <w:noProof/>
                <w:lang w:eastAsia="en-GB"/>
              </w:rPr>
            </w:pPr>
            <w:r>
              <w:rPr>
                <w:noProof/>
                <w:lang w:eastAsia="en-GB"/>
              </w:rPr>
              <w:t>Both</w:t>
            </w:r>
          </w:p>
        </w:tc>
        <w:tc>
          <w:tcPr>
            <w:tcW w:w="3544" w:type="dxa"/>
          </w:tcPr>
          <w:sdt>
            <w:sdtPr>
              <w:id w:val="1742592607"/>
              <w:placeholder>
                <w:docPart w:val="A0A61AEB188249FA95BC3065AB33978C"/>
              </w:placeholder>
            </w:sdtPr>
            <w:sdtEndPr/>
            <w:sdtContent>
              <w:sdt>
                <w:sdtPr>
                  <w:id w:val="-430503217"/>
                  <w:placeholder>
                    <w:docPart w:val="A32509288474452A8D9720A05038A0D9"/>
                  </w:placeholder>
                  <w:showingPlcHdr/>
                  <w:dropDownList>
                    <w:listItem w:value="Choose an item."/>
                    <w:listItem w:displayText="Just thumbnail" w:value="Just thumbnail"/>
                    <w:listItem w:displayText="Just full-sized" w:value="Just full-sized"/>
                    <w:listItem w:displayText="Both" w:value="Both"/>
                  </w:dropDownList>
                </w:sdtPr>
                <w:sdtEndPr/>
                <w:sdtContent>
                  <w:p w14:paraId="08723F04" w14:textId="77777777" w:rsidR="00024238" w:rsidRDefault="00024238" w:rsidP="00024238">
                    <w:pPr>
                      <w:ind w:left="142" w:hanging="142"/>
                    </w:pPr>
                    <w:r w:rsidRPr="00FF7911">
                      <w:rPr>
                        <w:rStyle w:val="PlaceholderText"/>
                      </w:rPr>
                      <w:t>Choose an item.</w:t>
                    </w:r>
                  </w:p>
                </w:sdtContent>
              </w:sdt>
            </w:sdtContent>
          </w:sdt>
        </w:tc>
      </w:tr>
    </w:tbl>
    <w:p w14:paraId="65BCB586" w14:textId="77777777" w:rsidR="008712A5" w:rsidRDefault="008712A5" w:rsidP="00F53852"/>
    <w:p w14:paraId="138CCB18" w14:textId="77777777" w:rsidR="008712A5" w:rsidRDefault="008712A5">
      <w:pPr>
        <w:spacing w:after="200" w:line="276" w:lineRule="auto"/>
      </w:pPr>
      <w:r>
        <w:br w:type="page"/>
      </w:r>
    </w:p>
    <w:p w14:paraId="1B582366" w14:textId="77777777" w:rsidR="00576C0B" w:rsidRDefault="008712A5" w:rsidP="008712A5">
      <w:pPr>
        <w:pStyle w:val="Heading2"/>
      </w:pPr>
      <w:r>
        <w:lastRenderedPageBreak/>
        <w:t>Additional changes</w:t>
      </w:r>
    </w:p>
    <w:p w14:paraId="1F52C511" w14:textId="77777777" w:rsidR="008712A5" w:rsidRDefault="008712A5" w:rsidP="008712A5">
      <w:r>
        <w:t>By default, CalmView displays data from the Catalogue database. It can also be configured to use other databases (the Names database and Places database are the most common choices).</w:t>
      </w:r>
    </w:p>
    <w:p w14:paraId="455EDBD1" w14:textId="77777777" w:rsidR="008712A5" w:rsidRDefault="008712A5" w:rsidP="008712A5">
      <w:r>
        <w:t>Other databases to include (Tick for yes):</w:t>
      </w:r>
    </w:p>
    <w:tbl>
      <w:tblPr>
        <w:tblStyle w:val="TableGrid"/>
        <w:tblW w:w="9067" w:type="dxa"/>
        <w:tblLook w:val="04A0" w:firstRow="1" w:lastRow="0" w:firstColumn="1" w:lastColumn="0" w:noHBand="0" w:noVBand="1"/>
      </w:tblPr>
      <w:tblGrid>
        <w:gridCol w:w="1271"/>
        <w:gridCol w:w="1418"/>
        <w:gridCol w:w="2976"/>
        <w:gridCol w:w="3402"/>
      </w:tblGrid>
      <w:tr w:rsidR="008712A5" w14:paraId="1367949E" w14:textId="77777777" w:rsidTr="008712A5">
        <w:tc>
          <w:tcPr>
            <w:tcW w:w="1271" w:type="dxa"/>
          </w:tcPr>
          <w:p w14:paraId="6323B512" w14:textId="77777777" w:rsidR="008712A5" w:rsidRDefault="0002382F" w:rsidP="008712A5">
            <w:sdt>
              <w:sdtPr>
                <w:id w:val="750628312"/>
                <w14:checkbox>
                  <w14:checked w14:val="0"/>
                  <w14:checkedState w14:val="2612" w14:font="MS Gothic"/>
                  <w14:uncheckedState w14:val="2610" w14:font="MS Gothic"/>
                </w14:checkbox>
              </w:sdtPr>
              <w:sdtEndPr/>
              <w:sdtContent>
                <w:r w:rsidR="008712A5">
                  <w:rPr>
                    <w:rFonts w:ascii="MS Gothic" w:eastAsia="MS Gothic" w:hAnsi="MS Gothic" w:hint="eastAsia"/>
                  </w:rPr>
                  <w:t>☐</w:t>
                </w:r>
              </w:sdtContent>
            </w:sdt>
            <w:r w:rsidR="008712A5">
              <w:t xml:space="preserve"> Names</w:t>
            </w:r>
          </w:p>
        </w:tc>
        <w:tc>
          <w:tcPr>
            <w:tcW w:w="1418" w:type="dxa"/>
          </w:tcPr>
          <w:p w14:paraId="6BE64CB4" w14:textId="77777777" w:rsidR="008712A5" w:rsidRDefault="0002382F" w:rsidP="008712A5">
            <w:sdt>
              <w:sdtPr>
                <w:id w:val="-598491543"/>
                <w14:checkbox>
                  <w14:checked w14:val="0"/>
                  <w14:checkedState w14:val="2612" w14:font="MS Gothic"/>
                  <w14:uncheckedState w14:val="2610" w14:font="MS Gothic"/>
                </w14:checkbox>
              </w:sdtPr>
              <w:sdtEndPr/>
              <w:sdtContent>
                <w:r w:rsidR="008712A5">
                  <w:rPr>
                    <w:rFonts w:ascii="MS Gothic" w:eastAsia="MS Gothic" w:hAnsi="MS Gothic" w:hint="eastAsia"/>
                  </w:rPr>
                  <w:t>☐</w:t>
                </w:r>
              </w:sdtContent>
            </w:sdt>
            <w:r w:rsidR="008712A5">
              <w:t xml:space="preserve"> Places</w:t>
            </w:r>
          </w:p>
        </w:tc>
        <w:tc>
          <w:tcPr>
            <w:tcW w:w="2976" w:type="dxa"/>
          </w:tcPr>
          <w:p w14:paraId="7D197512" w14:textId="77777777" w:rsidR="008712A5" w:rsidRDefault="0002382F" w:rsidP="008712A5">
            <w:pPr>
              <w:ind w:left="142" w:hanging="142"/>
            </w:pPr>
            <w:sdt>
              <w:sdtPr>
                <w:id w:val="578409875"/>
                <w14:checkbox>
                  <w14:checked w14:val="0"/>
                  <w14:checkedState w14:val="2612" w14:font="MS Gothic"/>
                  <w14:uncheckedState w14:val="2610" w14:font="MS Gothic"/>
                </w14:checkbox>
              </w:sdtPr>
              <w:sdtEndPr/>
              <w:sdtContent>
                <w:r w:rsidR="008712A5">
                  <w:rPr>
                    <w:rFonts w:ascii="MS Gothic" w:eastAsia="MS Gothic" w:hAnsi="MS Gothic" w:hint="eastAsia"/>
                  </w:rPr>
                  <w:t>☐</w:t>
                </w:r>
              </w:sdtContent>
            </w:sdt>
            <w:r w:rsidR="008712A5">
              <w:t xml:space="preserve"> </w:t>
            </w:r>
            <w:sdt>
              <w:sdtPr>
                <w:id w:val="-1460329877"/>
                <w:placeholder>
                  <w:docPart w:val="C386ACE0DF2340F0845038DD51C73E3C"/>
                </w:placeholder>
                <w:showingPlcHdr/>
              </w:sdtPr>
              <w:sdtEndPr/>
              <w:sdtContent>
                <w:r w:rsidR="008712A5" w:rsidRPr="00EE78E6">
                  <w:rPr>
                    <w:rStyle w:val="PlaceholderText"/>
                  </w:rPr>
                  <w:t>Click here to enter text.</w:t>
                </w:r>
              </w:sdtContent>
            </w:sdt>
          </w:p>
        </w:tc>
        <w:tc>
          <w:tcPr>
            <w:tcW w:w="3402" w:type="dxa"/>
          </w:tcPr>
          <w:p w14:paraId="54AD3218" w14:textId="77777777" w:rsidR="008712A5" w:rsidRDefault="0002382F" w:rsidP="008712A5">
            <w:pPr>
              <w:ind w:left="142" w:hanging="142"/>
            </w:pPr>
            <w:sdt>
              <w:sdtPr>
                <w:id w:val="-594175481"/>
                <w14:checkbox>
                  <w14:checked w14:val="0"/>
                  <w14:checkedState w14:val="2612" w14:font="MS Gothic"/>
                  <w14:uncheckedState w14:val="2610" w14:font="MS Gothic"/>
                </w14:checkbox>
              </w:sdtPr>
              <w:sdtEndPr/>
              <w:sdtContent>
                <w:r w:rsidR="008712A5">
                  <w:rPr>
                    <w:rFonts w:ascii="MS Gothic" w:eastAsia="MS Gothic" w:hAnsi="MS Gothic" w:hint="eastAsia"/>
                  </w:rPr>
                  <w:t>☐</w:t>
                </w:r>
              </w:sdtContent>
            </w:sdt>
            <w:r w:rsidR="008712A5">
              <w:t xml:space="preserve"> </w:t>
            </w:r>
            <w:sdt>
              <w:sdtPr>
                <w:id w:val="1687172518"/>
                <w:placeholder>
                  <w:docPart w:val="0A798699BACD43AB88EC220FA1880A0C"/>
                </w:placeholder>
                <w:showingPlcHdr/>
              </w:sdtPr>
              <w:sdtEndPr/>
              <w:sdtContent>
                <w:r w:rsidR="008712A5" w:rsidRPr="00EE78E6">
                  <w:rPr>
                    <w:rStyle w:val="PlaceholderText"/>
                  </w:rPr>
                  <w:t>Click here to enter text.</w:t>
                </w:r>
              </w:sdtContent>
            </w:sdt>
          </w:p>
        </w:tc>
      </w:tr>
    </w:tbl>
    <w:p w14:paraId="3A5D1B96" w14:textId="24BF0E3E" w:rsidR="00B277CF" w:rsidRDefault="008712A5" w:rsidP="008712A5">
      <w:r>
        <w:t>If there are any other changes you would like made, please include them in the box below</w:t>
      </w:r>
      <w:r w:rsidR="00DC4C2D">
        <w:t>. This could include</w:t>
      </w:r>
      <w:r w:rsidR="000946A6">
        <w:t>:</w:t>
      </w:r>
      <w:r w:rsidR="00DC4C2D">
        <w:t xml:space="preserve"> </w:t>
      </w:r>
    </w:p>
    <w:p w14:paraId="105573F2" w14:textId="6982F386" w:rsidR="00B277CF" w:rsidRDefault="00FB383C" w:rsidP="00B277CF">
      <w:pPr>
        <w:pStyle w:val="ListParagraph"/>
        <w:numPr>
          <w:ilvl w:val="0"/>
          <w:numId w:val="2"/>
        </w:numPr>
      </w:pPr>
      <w:r>
        <w:t>adding other pages (for example, an ‘About the Catalogue’ page</w:t>
      </w:r>
      <w:r w:rsidR="00B277CF">
        <w:t xml:space="preserve"> or</w:t>
      </w:r>
      <w:r>
        <w:t xml:space="preserve"> ‘How to Search’ page</w:t>
      </w:r>
      <w:r w:rsidR="00B277CF">
        <w:t>),</w:t>
      </w:r>
    </w:p>
    <w:p w14:paraId="07BD3955" w14:textId="6E2CEAD8" w:rsidR="008712A5" w:rsidRDefault="00B277CF" w:rsidP="00B277CF">
      <w:pPr>
        <w:pStyle w:val="ListParagraph"/>
        <w:numPr>
          <w:ilvl w:val="0"/>
          <w:numId w:val="2"/>
        </w:numPr>
      </w:pPr>
      <w:r>
        <w:t xml:space="preserve">adding text to any </w:t>
      </w:r>
      <w:r w:rsidR="00581272">
        <w:t xml:space="preserve">page (for example, </w:t>
      </w:r>
      <w:r w:rsidR="004A26A2">
        <w:t>a blurb explaining the ‘Advanced Search’)</w:t>
      </w:r>
    </w:p>
    <w:p w14:paraId="045B9DAB" w14:textId="7A140CF5" w:rsidR="004A26A2" w:rsidRDefault="000946A6" w:rsidP="00B277CF">
      <w:pPr>
        <w:pStyle w:val="ListParagraph"/>
        <w:numPr>
          <w:ilvl w:val="0"/>
          <w:numId w:val="2"/>
        </w:numPr>
      </w:pPr>
      <w:r>
        <w:t>changing anything else that doesn’t seem right</w:t>
      </w:r>
    </w:p>
    <w:p w14:paraId="6E42123B" w14:textId="55B9B6FC" w:rsidR="008B53FE" w:rsidRDefault="008B53FE" w:rsidP="008B53FE">
      <w:r>
        <w:t xml:space="preserve">Please note: this is no </w:t>
      </w:r>
      <w:r w:rsidR="000F46F2">
        <w:t xml:space="preserve">guarantee that a </w:t>
      </w:r>
      <w:proofErr w:type="gramStart"/>
      <w:r w:rsidR="000F46F2">
        <w:t>particular change</w:t>
      </w:r>
      <w:proofErr w:type="gramEnd"/>
      <w:r w:rsidR="000F46F2">
        <w:t xml:space="preserve"> can be made</w:t>
      </w:r>
      <w:r>
        <w:t>.</w:t>
      </w:r>
    </w:p>
    <w:tbl>
      <w:tblPr>
        <w:tblStyle w:val="TableGrid"/>
        <w:tblW w:w="0" w:type="auto"/>
        <w:tblLook w:val="04A0" w:firstRow="1" w:lastRow="0" w:firstColumn="1" w:lastColumn="0" w:noHBand="0" w:noVBand="1"/>
      </w:tblPr>
      <w:tblGrid>
        <w:gridCol w:w="9010"/>
      </w:tblGrid>
      <w:tr w:rsidR="008712A5" w14:paraId="09C6CCE7" w14:textId="77777777" w:rsidTr="000366E6">
        <w:trPr>
          <w:trHeight w:val="9574"/>
        </w:trPr>
        <w:tc>
          <w:tcPr>
            <w:tcW w:w="9010" w:type="dxa"/>
          </w:tcPr>
          <w:sdt>
            <w:sdtPr>
              <w:id w:val="2020886750"/>
              <w:placeholder>
                <w:docPart w:val="BDEC524275374E64BA95394DF74C1F7A"/>
              </w:placeholder>
              <w:showingPlcHdr/>
            </w:sdtPr>
            <w:sdtEndPr/>
            <w:sdtContent>
              <w:p w14:paraId="014D33BF" w14:textId="77777777" w:rsidR="008712A5" w:rsidRDefault="008712A5" w:rsidP="001F2ED0">
                <w:pPr>
                  <w:ind w:left="142" w:hanging="142"/>
                </w:pPr>
                <w:r w:rsidRPr="00EE78E6">
                  <w:rPr>
                    <w:rStyle w:val="PlaceholderText"/>
                  </w:rPr>
                  <w:t>Click here to enter text.</w:t>
                </w:r>
              </w:p>
            </w:sdtContent>
          </w:sdt>
        </w:tc>
      </w:tr>
    </w:tbl>
    <w:p w14:paraId="2AAF7B55" w14:textId="77777777" w:rsidR="008712A5" w:rsidRPr="000366E6" w:rsidRDefault="008712A5" w:rsidP="00F3357D">
      <w:pPr>
        <w:rPr>
          <w:sz w:val="2"/>
          <w:szCs w:val="2"/>
        </w:rPr>
      </w:pPr>
    </w:p>
    <w:sectPr w:rsidR="008712A5" w:rsidRPr="000366E6" w:rsidSect="008712A5">
      <w:headerReference w:type="default" r:id="rId23"/>
      <w:footerReference w:type="default" r:id="rId24"/>
      <w:headerReference w:type="first" r:id="rId25"/>
      <w:footerReference w:type="first" r:id="rId26"/>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A0C59" w14:textId="77777777" w:rsidR="0002382F" w:rsidRDefault="0002382F" w:rsidP="006B4BBD">
      <w:pPr>
        <w:spacing w:after="0" w:line="240" w:lineRule="auto"/>
      </w:pPr>
      <w:r>
        <w:separator/>
      </w:r>
    </w:p>
  </w:endnote>
  <w:endnote w:type="continuationSeparator" w:id="0">
    <w:p w14:paraId="142C3710" w14:textId="77777777" w:rsidR="0002382F" w:rsidRDefault="0002382F" w:rsidP="006B4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ED2E9" w14:textId="77777777" w:rsidR="00A73B61" w:rsidRDefault="008712A5">
    <w:pPr>
      <w:pStyle w:val="Footer"/>
    </w:pPr>
    <w:r>
      <w:fldChar w:fldCharType="begin"/>
    </w:r>
    <w:r>
      <w:instrText xml:space="preserve"> PAGE   \* MERGEFORMAT </w:instrText>
    </w:r>
    <w:r>
      <w:fldChar w:fldCharType="separate"/>
    </w:r>
    <w:r>
      <w:rPr>
        <w:noProof/>
      </w:rPr>
      <w:t>1</w:t>
    </w:r>
    <w:r>
      <w:rPr>
        <w:noProof/>
      </w:rPr>
      <w:fldChar w:fldCharType="end"/>
    </w:r>
    <w:r w:rsidR="00A73B61" w:rsidRPr="00F7615B">
      <w:rPr>
        <w:noProof/>
        <w:lang w:eastAsia="en-GB"/>
      </w:rPr>
      <mc:AlternateContent>
        <mc:Choice Requires="wps">
          <w:drawing>
            <wp:anchor distT="0" distB="0" distL="114300" distR="114300" simplePos="0" relativeHeight="251659263" behindDoc="0" locked="0" layoutInCell="1" allowOverlap="1" wp14:anchorId="0DB0AECC" wp14:editId="4C68A1D8">
              <wp:simplePos x="0" y="0"/>
              <wp:positionH relativeFrom="column">
                <wp:posOffset>1185044</wp:posOffset>
              </wp:positionH>
              <wp:positionV relativeFrom="paragraph">
                <wp:posOffset>19685</wp:posOffset>
              </wp:positionV>
              <wp:extent cx="5011006"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11006" cy="704850"/>
                      </a:xfrm>
                      <a:prstGeom prst="rect">
                        <a:avLst/>
                      </a:prstGeom>
                      <a:solidFill>
                        <a:schemeClr val="lt1"/>
                      </a:solidFill>
                      <a:ln w="6350">
                        <a:noFill/>
                      </a:ln>
                    </wps:spPr>
                    <wps:txbx>
                      <w:txbxContent>
                        <w:p w14:paraId="3A5123FB" w14:textId="77777777" w:rsidR="00A73B61" w:rsidRDefault="00A73B61" w:rsidP="0025364D">
                          <w:pPr>
                            <w:jc w:val="right"/>
                            <w:rPr>
                              <w:sz w:val="18"/>
                              <w:szCs w:val="18"/>
                            </w:rPr>
                          </w:pPr>
                          <w:r>
                            <w:rPr>
                              <w:sz w:val="18"/>
                              <w:szCs w:val="18"/>
                            </w:rPr>
                            <w:t>Axiell ALM Ltd, Nottingham One, 120 Canal Street, Nottingham NG1 7HG</w:t>
                          </w:r>
                        </w:p>
                        <w:p w14:paraId="55DE397C" w14:textId="77777777" w:rsidR="00A73B61" w:rsidRDefault="00A73B61" w:rsidP="0025364D">
                          <w:pPr>
                            <w:jc w:val="right"/>
                            <w:rPr>
                              <w:sz w:val="18"/>
                              <w:szCs w:val="18"/>
                            </w:rPr>
                          </w:pPr>
                          <w:r w:rsidRPr="00576C0B">
                            <w:rPr>
                              <w:sz w:val="16"/>
                              <w:szCs w:val="18"/>
                            </w:rPr>
                            <w:t>Axiell ALM Ltd Registered in England No. 07680482</w:t>
                          </w:r>
                          <w:r w:rsidRPr="00576C0B">
                            <w:rPr>
                              <w:sz w:val="16"/>
                              <w:szCs w:val="18"/>
                            </w:rPr>
                            <w:br/>
                            <w:t>Registered Office: Witan Gate House, 500-600 Witan Gate West, Milton Keynes, Buckinghamshire, MK9 1SH</w:t>
                          </w:r>
                        </w:p>
                        <w:p w14:paraId="49503A10" w14:textId="77777777" w:rsidR="00A73B61" w:rsidRPr="00920717" w:rsidRDefault="00A73B61" w:rsidP="0025364D">
                          <w:pPr>
                            <w:jc w:val="right"/>
                            <w:rPr>
                              <w:sz w:val="18"/>
                              <w:szCs w:val="18"/>
                            </w:rPr>
                          </w:pPr>
                        </w:p>
                        <w:p w14:paraId="25D066DC" w14:textId="77777777" w:rsidR="00A73B61" w:rsidRDefault="00A73B61" w:rsidP="0025364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0AECC" id="_x0000_t202" coordsize="21600,21600" o:spt="202" path="m,l,21600r21600,l21600,xe">
              <v:stroke joinstyle="miter"/>
              <v:path gradientshapeok="t" o:connecttype="rect"/>
            </v:shapetype>
            <v:shape id="Text Box 1" o:spid="_x0000_s1037" type="#_x0000_t202" style="position:absolute;margin-left:93.3pt;margin-top:1.55pt;width:394.55pt;height:55.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" fillcolor="white [3201]" stroked="f" strokeweight=".5pt">
              <v:textbox>
                <w:txbxContent>
                  <w:p w14:paraId="3A5123FB" w14:textId="77777777" w:rsidR="00A73B61" w:rsidRDefault="00A73B61" w:rsidP="0025364D">
                    <w:pPr>
                      <w:jc w:val="right"/>
                      <w:rPr>
                        <w:sz w:val="18"/>
                        <w:szCs w:val="18"/>
                      </w:rPr>
                    </w:pPr>
                    <w:r>
                      <w:rPr>
                        <w:sz w:val="18"/>
                        <w:szCs w:val="18"/>
                      </w:rPr>
                      <w:t>Axiell ALM Ltd, Nottingham One, 120 Canal Street, Nottingham NG1 7HG</w:t>
                    </w:r>
                  </w:p>
                  <w:p w14:paraId="55DE397C" w14:textId="77777777" w:rsidR="00A73B61" w:rsidRDefault="00A73B61" w:rsidP="0025364D">
                    <w:pPr>
                      <w:jc w:val="right"/>
                      <w:rPr>
                        <w:sz w:val="18"/>
                        <w:szCs w:val="18"/>
                      </w:rPr>
                    </w:pPr>
                    <w:r w:rsidRPr="00576C0B">
                      <w:rPr>
                        <w:sz w:val="16"/>
                        <w:szCs w:val="18"/>
                      </w:rPr>
                      <w:t>Axiell ALM Ltd Registered in England No. 07680482</w:t>
                    </w:r>
                    <w:r w:rsidRPr="00576C0B">
                      <w:rPr>
                        <w:sz w:val="16"/>
                        <w:szCs w:val="18"/>
                      </w:rPr>
                      <w:br/>
                      <w:t>Registered Office: Witan Gate House, 500-600 Witan Gate West, Milton Keynes, Buckinghamshire, MK9 1SH</w:t>
                    </w:r>
                  </w:p>
                  <w:p w14:paraId="49503A10" w14:textId="77777777" w:rsidR="00A73B61" w:rsidRPr="00920717" w:rsidRDefault="00A73B61" w:rsidP="0025364D">
                    <w:pPr>
                      <w:jc w:val="right"/>
                      <w:rPr>
                        <w:sz w:val="18"/>
                        <w:szCs w:val="18"/>
                      </w:rPr>
                    </w:pPr>
                  </w:p>
                  <w:p w14:paraId="25D066DC" w14:textId="77777777" w:rsidR="00A73B61" w:rsidRDefault="00A73B61" w:rsidP="0025364D">
                    <w:pPr>
                      <w:jc w:val="right"/>
                    </w:pPr>
                  </w:p>
                </w:txbxContent>
              </v:textbox>
            </v:shape>
          </w:pict>
        </mc:Fallback>
      </mc:AlternateContent>
    </w:r>
  </w:p>
  <w:p w14:paraId="4706C0BE" w14:textId="77777777" w:rsidR="00A73B61" w:rsidRDefault="00A73B61">
    <w:pPr>
      <w:pStyle w:val="Footer"/>
    </w:pPr>
  </w:p>
  <w:p w14:paraId="691D030D" w14:textId="77777777" w:rsidR="00A73B61" w:rsidRDefault="00A73B61">
    <w:pPr>
      <w:pStyle w:val="Footer"/>
    </w:pPr>
    <w:r w:rsidRPr="006B4BBD">
      <w:rPr>
        <w:noProof/>
        <w:lang w:eastAsia="en-GB"/>
      </w:rPr>
      <w:drawing>
        <wp:anchor distT="0" distB="0" distL="114300" distR="114300" simplePos="0" relativeHeight="251660288" behindDoc="0" locked="0" layoutInCell="1" allowOverlap="1" wp14:anchorId="287DE32E" wp14:editId="2E663A2B">
          <wp:simplePos x="0" y="0"/>
          <wp:positionH relativeFrom="column">
            <wp:posOffset>-635</wp:posOffset>
          </wp:positionH>
          <wp:positionV relativeFrom="paragraph">
            <wp:posOffset>43949</wp:posOffset>
          </wp:positionV>
          <wp:extent cx="700405" cy="15240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0405" cy="152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1D44" w14:textId="77777777" w:rsidR="00A73B61" w:rsidRDefault="00A73B61">
    <w:pPr>
      <w:pStyle w:val="Footer"/>
    </w:pPr>
    <w:r w:rsidRPr="00F7615B">
      <w:rPr>
        <w:noProof/>
        <w:lang w:eastAsia="en-GB"/>
      </w:rPr>
      <mc:AlternateContent>
        <mc:Choice Requires="wps">
          <w:drawing>
            <wp:anchor distT="0" distB="0" distL="114300" distR="114300" simplePos="0" relativeHeight="251673600" behindDoc="0" locked="0" layoutInCell="1" allowOverlap="1" wp14:anchorId="287DE334" wp14:editId="4CBCB206">
              <wp:simplePos x="0" y="0"/>
              <wp:positionH relativeFrom="column">
                <wp:posOffset>1035050</wp:posOffset>
              </wp:positionH>
              <wp:positionV relativeFrom="paragraph">
                <wp:posOffset>-287655</wp:posOffset>
              </wp:positionV>
              <wp:extent cx="5170805" cy="704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70805" cy="704850"/>
                      </a:xfrm>
                      <a:prstGeom prst="rect">
                        <a:avLst/>
                      </a:prstGeom>
                      <a:solidFill>
                        <a:schemeClr val="lt1"/>
                      </a:solidFill>
                      <a:ln w="6350">
                        <a:noFill/>
                      </a:ln>
                    </wps:spPr>
                    <wps:txbx>
                      <w:txbxContent>
                        <w:p w14:paraId="67B965C2" w14:textId="77777777" w:rsidR="00A73B61" w:rsidRDefault="00A73B61" w:rsidP="0053395E">
                          <w:pPr>
                            <w:jc w:val="right"/>
                            <w:rPr>
                              <w:sz w:val="18"/>
                              <w:szCs w:val="18"/>
                            </w:rPr>
                          </w:pPr>
                          <w:r>
                            <w:rPr>
                              <w:sz w:val="18"/>
                              <w:szCs w:val="18"/>
                            </w:rPr>
                            <w:t>Axiell ALM Ltd, Nottingham One, 120 Canal Street, Nottingham NG1 7HG</w:t>
                          </w:r>
                        </w:p>
                        <w:p w14:paraId="4E81B212" w14:textId="77777777" w:rsidR="00A73B61" w:rsidRDefault="00A73B61" w:rsidP="0053395E">
                          <w:pPr>
                            <w:jc w:val="right"/>
                            <w:rPr>
                              <w:sz w:val="18"/>
                              <w:szCs w:val="18"/>
                            </w:rPr>
                          </w:pPr>
                          <w:r w:rsidRPr="00576C0B">
                            <w:rPr>
                              <w:sz w:val="16"/>
                              <w:szCs w:val="18"/>
                            </w:rPr>
                            <w:t>Axiell ALM Ltd Registered in England No. 07680482</w:t>
                          </w:r>
                          <w:r w:rsidRPr="00576C0B">
                            <w:rPr>
                              <w:sz w:val="16"/>
                              <w:szCs w:val="18"/>
                            </w:rPr>
                            <w:br/>
                            <w:t>Registered Office: Witan Gate House, 500-600 Witan Gate West, Milton Keynes, Buckinghamshire, MK9 1SH</w:t>
                          </w:r>
                        </w:p>
                        <w:p w14:paraId="60993A46" w14:textId="77777777" w:rsidR="00A73B61" w:rsidRPr="00920717" w:rsidRDefault="00A73B61" w:rsidP="0053395E">
                          <w:pPr>
                            <w:jc w:val="right"/>
                            <w:rPr>
                              <w:sz w:val="18"/>
                              <w:szCs w:val="18"/>
                            </w:rPr>
                          </w:pPr>
                        </w:p>
                        <w:p w14:paraId="715D722F" w14:textId="77777777" w:rsidR="00A73B61" w:rsidRDefault="00A73B61" w:rsidP="00F7615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DE334" id="_x0000_t202" coordsize="21600,21600" o:spt="202" path="m,l,21600r21600,l21600,xe">
              <v:stroke joinstyle="miter"/>
              <v:path gradientshapeok="t" o:connecttype="rect"/>
            </v:shapetype>
            <v:shape id="Text Box 13" o:spid="_x0000_s1038" type="#_x0000_t202" style="position:absolute;margin-left:81.5pt;margin-top:-22.65pt;width:407.15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" fillcolor="white [3201]" stroked="f" strokeweight=".5pt">
              <v:textbox>
                <w:txbxContent>
                  <w:p w14:paraId="67B965C2" w14:textId="77777777" w:rsidR="00A73B61" w:rsidRDefault="00A73B61" w:rsidP="0053395E">
                    <w:pPr>
                      <w:jc w:val="right"/>
                      <w:rPr>
                        <w:sz w:val="18"/>
                        <w:szCs w:val="18"/>
                      </w:rPr>
                    </w:pPr>
                    <w:r>
                      <w:rPr>
                        <w:sz w:val="18"/>
                        <w:szCs w:val="18"/>
                      </w:rPr>
                      <w:t>Axiell ALM Ltd, Nottingham One, 120 Canal Street, Nottingham NG1 7HG</w:t>
                    </w:r>
                  </w:p>
                  <w:p w14:paraId="4E81B212" w14:textId="77777777" w:rsidR="00A73B61" w:rsidRDefault="00A73B61" w:rsidP="0053395E">
                    <w:pPr>
                      <w:jc w:val="right"/>
                      <w:rPr>
                        <w:sz w:val="18"/>
                        <w:szCs w:val="18"/>
                      </w:rPr>
                    </w:pPr>
                    <w:r w:rsidRPr="00576C0B">
                      <w:rPr>
                        <w:sz w:val="16"/>
                        <w:szCs w:val="18"/>
                      </w:rPr>
                      <w:t>Axiell ALM Ltd Registered in England No. 07680482</w:t>
                    </w:r>
                    <w:r w:rsidRPr="00576C0B">
                      <w:rPr>
                        <w:sz w:val="16"/>
                        <w:szCs w:val="18"/>
                      </w:rPr>
                      <w:br/>
                      <w:t>Registered Office: Witan Gate House, 500-600 Witan Gate West, Milton Keynes, Buckinghamshire, MK9 1SH</w:t>
                    </w:r>
                  </w:p>
                  <w:p w14:paraId="60993A46" w14:textId="77777777" w:rsidR="00A73B61" w:rsidRPr="00920717" w:rsidRDefault="00A73B61" w:rsidP="0053395E">
                    <w:pPr>
                      <w:jc w:val="right"/>
                      <w:rPr>
                        <w:sz w:val="18"/>
                        <w:szCs w:val="18"/>
                      </w:rPr>
                    </w:pPr>
                  </w:p>
                  <w:p w14:paraId="715D722F" w14:textId="77777777" w:rsidR="00A73B61" w:rsidRDefault="00A73B61" w:rsidP="00F7615B">
                    <w:pPr>
                      <w:jc w:val="right"/>
                    </w:pPr>
                  </w:p>
                </w:txbxContent>
              </v:textbox>
            </v:shape>
          </w:pict>
        </mc:Fallback>
      </mc:AlternateContent>
    </w:r>
    <w:r w:rsidRPr="00F7615B">
      <w:rPr>
        <w:noProof/>
        <w:lang w:eastAsia="en-GB"/>
      </w:rPr>
      <w:drawing>
        <wp:anchor distT="0" distB="0" distL="114300" distR="114300" simplePos="0" relativeHeight="251674624" behindDoc="0" locked="0" layoutInCell="1" allowOverlap="1" wp14:anchorId="287DE336" wp14:editId="287DE337">
          <wp:simplePos x="0" y="0"/>
          <wp:positionH relativeFrom="column">
            <wp:posOffset>0</wp:posOffset>
          </wp:positionH>
          <wp:positionV relativeFrom="paragraph">
            <wp:posOffset>37465</wp:posOffset>
          </wp:positionV>
          <wp:extent cx="700405" cy="15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0405" cy="15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1F11D" w14:textId="77777777" w:rsidR="0002382F" w:rsidRDefault="0002382F" w:rsidP="006B4BBD">
      <w:pPr>
        <w:spacing w:after="0" w:line="240" w:lineRule="auto"/>
      </w:pPr>
      <w:r>
        <w:separator/>
      </w:r>
    </w:p>
  </w:footnote>
  <w:footnote w:type="continuationSeparator" w:id="0">
    <w:p w14:paraId="10D05C5A" w14:textId="77777777" w:rsidR="0002382F" w:rsidRDefault="0002382F" w:rsidP="006B4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2DFD" w14:textId="77777777" w:rsidR="00A73B61" w:rsidRDefault="00A73B61">
    <w:r w:rsidRPr="004C2696">
      <w:rPr>
        <w:noProof/>
        <w:lang w:eastAsia="en-GB"/>
      </w:rPr>
      <w:drawing>
        <wp:anchor distT="0" distB="0" distL="114300" distR="114300" simplePos="0" relativeHeight="251662336" behindDoc="0" locked="0" layoutInCell="1" allowOverlap="1" wp14:anchorId="287DE32C" wp14:editId="7DA8AF04">
          <wp:simplePos x="0" y="0"/>
          <wp:positionH relativeFrom="column">
            <wp:posOffset>5034915</wp:posOffset>
          </wp:positionH>
          <wp:positionV relativeFrom="paragraph">
            <wp:posOffset>-18549</wp:posOffset>
          </wp:positionV>
          <wp:extent cx="1035092" cy="3937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92" cy="393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3E76" w14:textId="77777777" w:rsidR="00A73B61" w:rsidRDefault="00A73B61" w:rsidP="00F7615B">
    <w:pPr>
      <w:ind w:firstLine="720"/>
    </w:pPr>
    <w:r w:rsidRPr="004C2696">
      <w:rPr>
        <w:noProof/>
        <w:lang w:eastAsia="en-GB"/>
      </w:rPr>
      <w:drawing>
        <wp:anchor distT="0" distB="0" distL="114300" distR="114300" simplePos="0" relativeHeight="251676672" behindDoc="0" locked="0" layoutInCell="1" allowOverlap="1" wp14:anchorId="287DE332" wp14:editId="6603E736">
          <wp:simplePos x="0" y="0"/>
          <wp:positionH relativeFrom="column">
            <wp:posOffset>5029200</wp:posOffset>
          </wp:positionH>
          <wp:positionV relativeFrom="paragraph">
            <wp:posOffset>-19685</wp:posOffset>
          </wp:positionV>
          <wp:extent cx="1035092" cy="3937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92" cy="393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7670E"/>
    <w:multiLevelType w:val="hybridMultilevel"/>
    <w:tmpl w:val="8EBA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706EB6"/>
    <w:multiLevelType w:val="multilevel"/>
    <w:tmpl w:val="0272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D5"/>
    <w:rsid w:val="0001178A"/>
    <w:rsid w:val="0002382F"/>
    <w:rsid w:val="00024238"/>
    <w:rsid w:val="000279D9"/>
    <w:rsid w:val="00030F7F"/>
    <w:rsid w:val="000366E6"/>
    <w:rsid w:val="000521DA"/>
    <w:rsid w:val="000946A6"/>
    <w:rsid w:val="00096C98"/>
    <w:rsid w:val="000C12BE"/>
    <w:rsid w:val="000F46F2"/>
    <w:rsid w:val="001003C2"/>
    <w:rsid w:val="00106020"/>
    <w:rsid w:val="00130B2F"/>
    <w:rsid w:val="001A3727"/>
    <w:rsid w:val="001E5109"/>
    <w:rsid w:val="0023538D"/>
    <w:rsid w:val="00244C43"/>
    <w:rsid w:val="00246570"/>
    <w:rsid w:val="0025364D"/>
    <w:rsid w:val="002571DC"/>
    <w:rsid w:val="002734E1"/>
    <w:rsid w:val="002A31AD"/>
    <w:rsid w:val="002B34E0"/>
    <w:rsid w:val="002E6CB5"/>
    <w:rsid w:val="00302675"/>
    <w:rsid w:val="00336520"/>
    <w:rsid w:val="00366F9F"/>
    <w:rsid w:val="003B1D23"/>
    <w:rsid w:val="003B2232"/>
    <w:rsid w:val="003E6663"/>
    <w:rsid w:val="003F0E89"/>
    <w:rsid w:val="00447C76"/>
    <w:rsid w:val="00450450"/>
    <w:rsid w:val="00495BA3"/>
    <w:rsid w:val="004A26A2"/>
    <w:rsid w:val="004A58C8"/>
    <w:rsid w:val="004A69A2"/>
    <w:rsid w:val="004B2DE4"/>
    <w:rsid w:val="004B77F7"/>
    <w:rsid w:val="004C2696"/>
    <w:rsid w:val="004D3633"/>
    <w:rsid w:val="004E6EA7"/>
    <w:rsid w:val="00514AD3"/>
    <w:rsid w:val="0053395E"/>
    <w:rsid w:val="005466E0"/>
    <w:rsid w:val="00576C0B"/>
    <w:rsid w:val="00581272"/>
    <w:rsid w:val="00677F7C"/>
    <w:rsid w:val="006B4BBD"/>
    <w:rsid w:val="006E7F02"/>
    <w:rsid w:val="006F3698"/>
    <w:rsid w:val="007050BF"/>
    <w:rsid w:val="007C56E2"/>
    <w:rsid w:val="007D2EF7"/>
    <w:rsid w:val="007F4849"/>
    <w:rsid w:val="00817BFB"/>
    <w:rsid w:val="0085583A"/>
    <w:rsid w:val="008712A5"/>
    <w:rsid w:val="00885CF8"/>
    <w:rsid w:val="00897006"/>
    <w:rsid w:val="008A6796"/>
    <w:rsid w:val="008B53FE"/>
    <w:rsid w:val="008F1808"/>
    <w:rsid w:val="008F3D19"/>
    <w:rsid w:val="008F679E"/>
    <w:rsid w:val="0091561A"/>
    <w:rsid w:val="00940994"/>
    <w:rsid w:val="00953836"/>
    <w:rsid w:val="00964BC3"/>
    <w:rsid w:val="00A154E2"/>
    <w:rsid w:val="00A4188D"/>
    <w:rsid w:val="00A53CA5"/>
    <w:rsid w:val="00A579D5"/>
    <w:rsid w:val="00A73B61"/>
    <w:rsid w:val="00AA5B02"/>
    <w:rsid w:val="00AD4D3F"/>
    <w:rsid w:val="00AF771A"/>
    <w:rsid w:val="00B23B08"/>
    <w:rsid w:val="00B277CF"/>
    <w:rsid w:val="00B44B1E"/>
    <w:rsid w:val="00B44F11"/>
    <w:rsid w:val="00B55C41"/>
    <w:rsid w:val="00B8112F"/>
    <w:rsid w:val="00BC382C"/>
    <w:rsid w:val="00BF086F"/>
    <w:rsid w:val="00BF430E"/>
    <w:rsid w:val="00C071BB"/>
    <w:rsid w:val="00C42DBA"/>
    <w:rsid w:val="00C525F6"/>
    <w:rsid w:val="00C616D3"/>
    <w:rsid w:val="00CA5B31"/>
    <w:rsid w:val="00CB7ADD"/>
    <w:rsid w:val="00CC263A"/>
    <w:rsid w:val="00CE16D0"/>
    <w:rsid w:val="00CF7BBA"/>
    <w:rsid w:val="00D749ED"/>
    <w:rsid w:val="00DC4C2D"/>
    <w:rsid w:val="00DE087B"/>
    <w:rsid w:val="00DF2D74"/>
    <w:rsid w:val="00E65806"/>
    <w:rsid w:val="00E836DF"/>
    <w:rsid w:val="00E87256"/>
    <w:rsid w:val="00E97269"/>
    <w:rsid w:val="00EA3C0A"/>
    <w:rsid w:val="00EE12D1"/>
    <w:rsid w:val="00EE2411"/>
    <w:rsid w:val="00F3357D"/>
    <w:rsid w:val="00F53852"/>
    <w:rsid w:val="00F61186"/>
    <w:rsid w:val="00F6670F"/>
    <w:rsid w:val="00F7615B"/>
    <w:rsid w:val="00F96CAE"/>
    <w:rsid w:val="00FA693F"/>
    <w:rsid w:val="00FB383C"/>
    <w:rsid w:val="00FB4830"/>
    <w:rsid w:val="00FD7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0BEEE"/>
  <w15:chartTrackingRefBased/>
  <w15:docId w15:val="{479F250D-4F56-4F11-9211-361F4719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6CB5"/>
    <w:pPr>
      <w:spacing w:after="100" w:line="259" w:lineRule="auto"/>
    </w:pPr>
  </w:style>
  <w:style w:type="paragraph" w:styleId="Heading1">
    <w:name w:val="heading 1"/>
    <w:basedOn w:val="Normal"/>
    <w:next w:val="Normal"/>
    <w:link w:val="Heading1Char"/>
    <w:uiPriority w:val="9"/>
    <w:qFormat/>
    <w:rsid w:val="00B44F11"/>
    <w:pPr>
      <w:keepNext/>
      <w:keepLines/>
      <w:spacing w:before="360" w:after="0" w:line="240" w:lineRule="auto"/>
      <w:outlineLvl w:val="0"/>
    </w:pPr>
    <w:rPr>
      <w:rFonts w:asciiTheme="majorHAnsi" w:eastAsiaTheme="majorEastAsia" w:hAnsiTheme="majorHAnsi" w:cstheme="majorBidi"/>
      <w:bCs/>
      <w:color w:val="051020" w:themeColor="text1"/>
      <w:spacing w:val="20"/>
      <w:sz w:val="40"/>
      <w:szCs w:val="28"/>
    </w:rPr>
  </w:style>
  <w:style w:type="paragraph" w:styleId="Heading2">
    <w:name w:val="heading 2"/>
    <w:basedOn w:val="Normal"/>
    <w:next w:val="Normal"/>
    <w:link w:val="Heading2Char"/>
    <w:uiPriority w:val="9"/>
    <w:unhideWhenUsed/>
    <w:qFormat/>
    <w:rsid w:val="008F3D19"/>
    <w:pPr>
      <w:keepNext/>
      <w:keepLines/>
      <w:spacing w:before="120" w:after="0" w:line="240" w:lineRule="auto"/>
      <w:outlineLvl w:val="1"/>
    </w:pPr>
    <w:rPr>
      <w:rFonts w:eastAsiaTheme="majorEastAsia" w:cstheme="majorBidi"/>
      <w:bCs/>
      <w:color w:val="051020" w:themeColor="text1"/>
      <w:sz w:val="40"/>
      <w:szCs w:val="26"/>
    </w:rPr>
  </w:style>
  <w:style w:type="paragraph" w:styleId="Heading3">
    <w:name w:val="heading 3"/>
    <w:basedOn w:val="Normal"/>
    <w:next w:val="Normal"/>
    <w:link w:val="Heading3Char"/>
    <w:uiPriority w:val="9"/>
    <w:unhideWhenUsed/>
    <w:qFormat/>
    <w:rsid w:val="00024238"/>
    <w:pPr>
      <w:keepNext/>
      <w:keepLines/>
      <w:spacing w:before="120" w:after="0" w:line="240" w:lineRule="auto"/>
      <w:outlineLvl w:val="2"/>
    </w:pPr>
    <w:rPr>
      <w:rFonts w:asciiTheme="majorHAnsi" w:eastAsiaTheme="majorEastAsia" w:hAnsiTheme="majorHAnsi" w:cstheme="majorBidi"/>
      <w:bCs/>
      <w:color w:val="162840" w:themeColor="text2"/>
      <w:spacing w:val="14"/>
      <w:sz w:val="28"/>
    </w:rPr>
  </w:style>
  <w:style w:type="paragraph" w:styleId="Heading4">
    <w:name w:val="heading 4"/>
    <w:basedOn w:val="Normal"/>
    <w:next w:val="Normal"/>
    <w:link w:val="Heading4Char"/>
    <w:uiPriority w:val="9"/>
    <w:unhideWhenUsed/>
    <w:qFormat/>
    <w:rsid w:val="008F3D19"/>
    <w:pPr>
      <w:keepNext/>
      <w:keepLines/>
      <w:spacing w:before="200" w:after="0"/>
      <w:outlineLvl w:val="3"/>
    </w:pPr>
    <w:rPr>
      <w:rFonts w:eastAsiaTheme="majorEastAsia" w:cstheme="majorBidi"/>
      <w:bCs/>
      <w:iCs/>
      <w:color w:val="000000"/>
      <w:sz w:val="28"/>
    </w:rPr>
  </w:style>
  <w:style w:type="paragraph" w:styleId="Heading5">
    <w:name w:val="heading 5"/>
    <w:basedOn w:val="Normal"/>
    <w:next w:val="Normal"/>
    <w:link w:val="Heading5Char"/>
    <w:uiPriority w:val="9"/>
    <w:unhideWhenUsed/>
    <w:qFormat/>
    <w:rsid w:val="008F3D19"/>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unhideWhenUsed/>
    <w:qFormat/>
    <w:rsid w:val="008F3D19"/>
    <w:pPr>
      <w:keepNext/>
      <w:keepLines/>
      <w:spacing w:before="200" w:after="0"/>
      <w:outlineLvl w:val="5"/>
    </w:pPr>
    <w:rPr>
      <w:rFonts w:asciiTheme="majorHAnsi" w:eastAsiaTheme="majorEastAsia" w:hAnsiTheme="majorHAnsi" w:cstheme="majorBidi"/>
      <w:iCs/>
      <w:color w:val="C84549" w:themeColor="accent1"/>
    </w:rPr>
  </w:style>
  <w:style w:type="paragraph" w:styleId="Heading7">
    <w:name w:val="heading 7"/>
    <w:basedOn w:val="Normal"/>
    <w:next w:val="Normal"/>
    <w:link w:val="Heading7Char"/>
    <w:uiPriority w:val="9"/>
    <w:unhideWhenUsed/>
    <w:qFormat/>
    <w:rsid w:val="004C2696"/>
    <w:pPr>
      <w:keepNext/>
      <w:keepLines/>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unhideWhenUsed/>
    <w:qFormat/>
    <w:rsid w:val="004C2696"/>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C2696"/>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7BBA"/>
    <w:rPr>
      <w:color w:val="1C8386" w:themeColor="accent3"/>
      <w:u w:val="single"/>
    </w:rPr>
  </w:style>
  <w:style w:type="paragraph" w:styleId="Title">
    <w:name w:val="Title"/>
    <w:basedOn w:val="Normal"/>
    <w:next w:val="Normal"/>
    <w:link w:val="TitleChar"/>
    <w:uiPriority w:val="10"/>
    <w:qFormat/>
    <w:rsid w:val="00B44F11"/>
    <w:pPr>
      <w:spacing w:after="120" w:line="240" w:lineRule="auto"/>
      <w:contextualSpacing/>
    </w:pPr>
    <w:rPr>
      <w:rFonts w:asciiTheme="majorHAnsi" w:eastAsiaTheme="majorEastAsia" w:hAnsiTheme="majorHAnsi" w:cstheme="majorBidi"/>
      <w:color w:val="051020" w:themeColor="text1"/>
      <w:spacing w:val="30"/>
      <w:kern w:val="28"/>
      <w:sz w:val="72"/>
      <w:szCs w:val="52"/>
    </w:rPr>
  </w:style>
  <w:style w:type="character" w:customStyle="1" w:styleId="TitleChar">
    <w:name w:val="Title Char"/>
    <w:basedOn w:val="DefaultParagraphFont"/>
    <w:link w:val="Title"/>
    <w:uiPriority w:val="10"/>
    <w:rsid w:val="00B44F11"/>
    <w:rPr>
      <w:rFonts w:asciiTheme="majorHAnsi" w:eastAsiaTheme="majorEastAsia" w:hAnsiTheme="majorHAnsi" w:cstheme="majorBidi"/>
      <w:color w:val="051020" w:themeColor="text1"/>
      <w:spacing w:val="30"/>
      <w:kern w:val="28"/>
      <w:sz w:val="72"/>
      <w:szCs w:val="52"/>
    </w:rPr>
  </w:style>
  <w:style w:type="character" w:customStyle="1" w:styleId="Heading1Char">
    <w:name w:val="Heading 1 Char"/>
    <w:basedOn w:val="DefaultParagraphFont"/>
    <w:link w:val="Heading1"/>
    <w:uiPriority w:val="9"/>
    <w:rsid w:val="00B44F11"/>
    <w:rPr>
      <w:rFonts w:asciiTheme="majorHAnsi" w:eastAsiaTheme="majorEastAsia" w:hAnsiTheme="majorHAnsi" w:cstheme="majorBidi"/>
      <w:bCs/>
      <w:color w:val="051020" w:themeColor="text1"/>
      <w:spacing w:val="20"/>
      <w:sz w:val="40"/>
      <w:szCs w:val="28"/>
    </w:rPr>
  </w:style>
  <w:style w:type="character" w:customStyle="1" w:styleId="Heading2Char">
    <w:name w:val="Heading 2 Char"/>
    <w:basedOn w:val="DefaultParagraphFont"/>
    <w:link w:val="Heading2"/>
    <w:uiPriority w:val="9"/>
    <w:rsid w:val="008F3D19"/>
    <w:rPr>
      <w:rFonts w:eastAsiaTheme="majorEastAsia" w:cstheme="majorBidi"/>
      <w:bCs/>
      <w:color w:val="051020" w:themeColor="text1"/>
      <w:sz w:val="40"/>
      <w:szCs w:val="26"/>
    </w:rPr>
  </w:style>
  <w:style w:type="character" w:customStyle="1" w:styleId="Heading3Char">
    <w:name w:val="Heading 3 Char"/>
    <w:basedOn w:val="DefaultParagraphFont"/>
    <w:link w:val="Heading3"/>
    <w:uiPriority w:val="9"/>
    <w:rsid w:val="00024238"/>
    <w:rPr>
      <w:rFonts w:asciiTheme="majorHAnsi" w:eastAsiaTheme="majorEastAsia" w:hAnsiTheme="majorHAnsi" w:cstheme="majorBidi"/>
      <w:bCs/>
      <w:color w:val="162840" w:themeColor="text2"/>
      <w:spacing w:val="14"/>
      <w:sz w:val="28"/>
    </w:rPr>
  </w:style>
  <w:style w:type="character" w:customStyle="1" w:styleId="Heading4Char">
    <w:name w:val="Heading 4 Char"/>
    <w:basedOn w:val="DefaultParagraphFont"/>
    <w:link w:val="Heading4"/>
    <w:uiPriority w:val="9"/>
    <w:rsid w:val="008F3D19"/>
    <w:rPr>
      <w:rFonts w:eastAsiaTheme="majorEastAsia" w:cstheme="majorBidi"/>
      <w:bCs/>
      <w:iCs/>
      <w:color w:val="000000"/>
      <w:sz w:val="28"/>
    </w:rPr>
  </w:style>
  <w:style w:type="character" w:customStyle="1" w:styleId="Heading5Char">
    <w:name w:val="Heading 5 Char"/>
    <w:basedOn w:val="DefaultParagraphFont"/>
    <w:link w:val="Heading5"/>
    <w:uiPriority w:val="9"/>
    <w:rsid w:val="008F3D1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8F3D19"/>
    <w:rPr>
      <w:rFonts w:asciiTheme="majorHAnsi" w:eastAsiaTheme="majorEastAsia" w:hAnsiTheme="majorHAnsi" w:cstheme="majorBidi"/>
      <w:iCs/>
      <w:color w:val="C84549" w:themeColor="accent1"/>
    </w:rPr>
  </w:style>
  <w:style w:type="character" w:customStyle="1" w:styleId="Heading7Char">
    <w:name w:val="Heading 7 Char"/>
    <w:basedOn w:val="DefaultParagraphFont"/>
    <w:link w:val="Heading7"/>
    <w:uiPriority w:val="9"/>
    <w:rsid w:val="004C2696"/>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4C2696"/>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C2696"/>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C2696"/>
    <w:pPr>
      <w:spacing w:line="240" w:lineRule="auto"/>
    </w:pPr>
    <w:rPr>
      <w:rFonts w:asciiTheme="majorHAnsi" w:eastAsiaTheme="minorEastAsia" w:hAnsiTheme="majorHAnsi"/>
      <w:bCs/>
      <w:smallCaps/>
      <w:color w:val="162840" w:themeColor="text2"/>
      <w:spacing w:val="6"/>
      <w:szCs w:val="18"/>
    </w:rPr>
  </w:style>
  <w:style w:type="paragraph" w:styleId="Subtitle">
    <w:name w:val="Subtitle"/>
    <w:basedOn w:val="Normal"/>
    <w:next w:val="Normal"/>
    <w:link w:val="SubtitleChar"/>
    <w:uiPriority w:val="11"/>
    <w:qFormat/>
    <w:rsid w:val="00B44F11"/>
    <w:pPr>
      <w:numPr>
        <w:ilvl w:val="1"/>
      </w:numPr>
    </w:pPr>
    <w:rPr>
      <w:rFonts w:eastAsiaTheme="majorEastAsia" w:cstheme="majorBidi"/>
      <w:iCs/>
      <w:color w:val="051020" w:themeColor="text1"/>
      <w:sz w:val="40"/>
      <w:szCs w:val="24"/>
    </w:rPr>
  </w:style>
  <w:style w:type="character" w:customStyle="1" w:styleId="SubtitleChar">
    <w:name w:val="Subtitle Char"/>
    <w:basedOn w:val="DefaultParagraphFont"/>
    <w:link w:val="Subtitle"/>
    <w:uiPriority w:val="11"/>
    <w:rsid w:val="00B44F11"/>
    <w:rPr>
      <w:rFonts w:eastAsiaTheme="majorEastAsia" w:cstheme="majorBidi"/>
      <w:iCs/>
      <w:color w:val="051020" w:themeColor="text1"/>
      <w:sz w:val="40"/>
      <w:szCs w:val="24"/>
    </w:rPr>
  </w:style>
  <w:style w:type="character" w:styleId="Strong">
    <w:name w:val="Strong"/>
    <w:basedOn w:val="DefaultParagraphFont"/>
    <w:uiPriority w:val="22"/>
    <w:qFormat/>
    <w:rsid w:val="004C2696"/>
    <w:rPr>
      <w:b w:val="0"/>
      <w:bCs/>
      <w:i/>
      <w:color w:val="162840" w:themeColor="text2"/>
    </w:rPr>
  </w:style>
  <w:style w:type="character" w:styleId="Emphasis">
    <w:name w:val="Emphasis"/>
    <w:basedOn w:val="DefaultParagraphFont"/>
    <w:uiPriority w:val="20"/>
    <w:qFormat/>
    <w:rsid w:val="004C2696"/>
    <w:rPr>
      <w:b/>
      <w:i/>
      <w:iCs/>
    </w:rPr>
  </w:style>
  <w:style w:type="character" w:customStyle="1" w:styleId="UnresolvedMention1">
    <w:name w:val="Unresolved Mention1"/>
    <w:basedOn w:val="DefaultParagraphFont"/>
    <w:uiPriority w:val="99"/>
    <w:semiHidden/>
    <w:unhideWhenUsed/>
    <w:rsid w:val="000521DA"/>
    <w:rPr>
      <w:color w:val="605E5C"/>
      <w:shd w:val="clear" w:color="auto" w:fill="E1DFDD"/>
    </w:rPr>
  </w:style>
  <w:style w:type="character" w:styleId="FollowedHyperlink">
    <w:name w:val="FollowedHyperlink"/>
    <w:basedOn w:val="DefaultParagraphFont"/>
    <w:uiPriority w:val="99"/>
    <w:semiHidden/>
    <w:unhideWhenUsed/>
    <w:rsid w:val="008F3D19"/>
    <w:rPr>
      <w:color w:val="1C8386" w:themeColor="followedHyperlink"/>
      <w:u w:val="single"/>
    </w:rPr>
  </w:style>
  <w:style w:type="paragraph" w:styleId="ListParagraph">
    <w:name w:val="List Paragraph"/>
    <w:basedOn w:val="Normal"/>
    <w:uiPriority w:val="34"/>
    <w:qFormat/>
    <w:rsid w:val="004C2696"/>
    <w:pPr>
      <w:spacing w:line="240" w:lineRule="auto"/>
      <w:ind w:left="720" w:hanging="288"/>
      <w:contextualSpacing/>
    </w:pPr>
    <w:rPr>
      <w:color w:val="162840" w:themeColor="text2"/>
    </w:rPr>
  </w:style>
  <w:style w:type="paragraph" w:styleId="Quote">
    <w:name w:val="Quote"/>
    <w:basedOn w:val="Normal"/>
    <w:next w:val="Normal"/>
    <w:link w:val="QuoteChar"/>
    <w:uiPriority w:val="29"/>
    <w:qFormat/>
    <w:rsid w:val="00CF7BBA"/>
    <w:pPr>
      <w:spacing w:after="0" w:line="360" w:lineRule="auto"/>
      <w:jc w:val="center"/>
    </w:pPr>
    <w:rPr>
      <w:rFonts w:asciiTheme="majorHAnsi" w:eastAsiaTheme="minorEastAsia" w:hAnsiTheme="majorHAnsi"/>
      <w:iCs/>
      <w:color w:val="051020" w:themeColor="text1"/>
      <w:sz w:val="26"/>
    </w:rPr>
  </w:style>
  <w:style w:type="character" w:customStyle="1" w:styleId="QuoteChar">
    <w:name w:val="Quote Char"/>
    <w:basedOn w:val="DefaultParagraphFont"/>
    <w:link w:val="Quote"/>
    <w:uiPriority w:val="29"/>
    <w:rsid w:val="00CF7BBA"/>
    <w:rPr>
      <w:rFonts w:asciiTheme="majorHAnsi" w:eastAsiaTheme="minorEastAsia" w:hAnsiTheme="majorHAnsi"/>
      <w:iCs/>
      <w:color w:val="051020" w:themeColor="text1"/>
      <w:sz w:val="26"/>
    </w:rPr>
  </w:style>
  <w:style w:type="paragraph" w:styleId="Header">
    <w:name w:val="header"/>
    <w:basedOn w:val="Normal"/>
    <w:link w:val="HeaderChar"/>
    <w:uiPriority w:val="99"/>
    <w:unhideWhenUsed/>
    <w:rsid w:val="008F3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D19"/>
  </w:style>
  <w:style w:type="character" w:styleId="SubtleEmphasis">
    <w:name w:val="Subtle Emphasis"/>
    <w:basedOn w:val="DefaultParagraphFont"/>
    <w:uiPriority w:val="19"/>
    <w:qFormat/>
    <w:rsid w:val="004C2696"/>
    <w:rPr>
      <w:i/>
      <w:iCs/>
      <w:color w:val="000000"/>
    </w:rPr>
  </w:style>
  <w:style w:type="character" w:styleId="IntenseEmphasis">
    <w:name w:val="Intense Emphasis"/>
    <w:basedOn w:val="DefaultParagraphFont"/>
    <w:uiPriority w:val="21"/>
    <w:qFormat/>
    <w:rsid w:val="000521DA"/>
    <w:rPr>
      <w:b w:val="0"/>
      <w:bCs/>
      <w:i w:val="0"/>
      <w:iCs/>
      <w:color w:val="1C8386" w:themeColor="accent3"/>
    </w:rPr>
  </w:style>
  <w:style w:type="character" w:styleId="SubtleReference">
    <w:name w:val="Subtle Reference"/>
    <w:basedOn w:val="DefaultParagraphFont"/>
    <w:uiPriority w:val="31"/>
    <w:qFormat/>
    <w:rsid w:val="004C2696"/>
    <w:rPr>
      <w:smallCaps/>
      <w:color w:val="000000"/>
      <w:u w:val="single"/>
    </w:rPr>
  </w:style>
  <w:style w:type="paragraph" w:styleId="TOCHeading">
    <w:name w:val="TOC Heading"/>
    <w:basedOn w:val="Heading1"/>
    <w:next w:val="Normal"/>
    <w:uiPriority w:val="39"/>
    <w:semiHidden/>
    <w:unhideWhenUsed/>
    <w:qFormat/>
    <w:rsid w:val="004C2696"/>
    <w:pPr>
      <w:spacing w:before="480" w:line="264" w:lineRule="auto"/>
      <w:outlineLvl w:val="9"/>
    </w:pPr>
    <w:rPr>
      <w:b/>
    </w:rPr>
  </w:style>
  <w:style w:type="paragraph" w:styleId="BalloonText">
    <w:name w:val="Balloon Text"/>
    <w:basedOn w:val="Normal"/>
    <w:link w:val="BalloonTextChar"/>
    <w:uiPriority w:val="99"/>
    <w:semiHidden/>
    <w:unhideWhenUsed/>
    <w:rsid w:val="004C269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2696"/>
    <w:rPr>
      <w:rFonts w:ascii="Times New Roman" w:hAnsi="Times New Roman" w:cs="Times New Roman"/>
      <w:sz w:val="18"/>
      <w:szCs w:val="18"/>
    </w:rPr>
  </w:style>
  <w:style w:type="paragraph" w:styleId="Footer">
    <w:name w:val="footer"/>
    <w:basedOn w:val="Normal"/>
    <w:link w:val="FooterChar"/>
    <w:uiPriority w:val="99"/>
    <w:unhideWhenUsed/>
    <w:rsid w:val="006B4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BBD"/>
    <w:rPr>
      <w:sz w:val="21"/>
    </w:rPr>
  </w:style>
  <w:style w:type="table" w:styleId="TableGrid">
    <w:name w:val="Table Grid"/>
    <w:basedOn w:val="TableNormal"/>
    <w:uiPriority w:val="39"/>
    <w:rsid w:val="00A57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79D5"/>
    <w:rPr>
      <w:color w:val="808080"/>
    </w:rPr>
  </w:style>
  <w:style w:type="paragraph" w:styleId="NormalWeb">
    <w:name w:val="Normal (Web)"/>
    <w:basedOn w:val="Normal"/>
    <w:uiPriority w:val="99"/>
    <w:unhideWhenUsed/>
    <w:rsid w:val="00F53852"/>
    <w:pPr>
      <w:spacing w:before="100" w:beforeAutospacing="1"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53852"/>
    <w:rPr>
      <w:color w:val="605E5C"/>
      <w:shd w:val="clear" w:color="auto" w:fill="E1DFDD"/>
    </w:rPr>
  </w:style>
  <w:style w:type="paragraph" w:styleId="NoSpacing">
    <w:name w:val="No Spacing"/>
    <w:uiPriority w:val="1"/>
    <w:qFormat/>
    <w:rsid w:val="00C616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912654">
      <w:bodyDiv w:val="1"/>
      <w:marLeft w:val="0"/>
      <w:marRight w:val="0"/>
      <w:marTop w:val="0"/>
      <w:marBottom w:val="0"/>
      <w:divBdr>
        <w:top w:val="none" w:sz="0" w:space="0" w:color="auto"/>
        <w:left w:val="none" w:sz="0" w:space="0" w:color="auto"/>
        <w:bottom w:val="none" w:sz="0" w:space="0" w:color="auto"/>
        <w:right w:val="none" w:sz="0" w:space="0" w:color="auto"/>
      </w:divBdr>
    </w:div>
    <w:div w:id="1123771527">
      <w:bodyDiv w:val="1"/>
      <w:marLeft w:val="0"/>
      <w:marRight w:val="0"/>
      <w:marTop w:val="0"/>
      <w:marBottom w:val="0"/>
      <w:divBdr>
        <w:top w:val="none" w:sz="0" w:space="0" w:color="auto"/>
        <w:left w:val="none" w:sz="0" w:space="0" w:color="auto"/>
        <w:bottom w:val="none" w:sz="0" w:space="0" w:color="auto"/>
        <w:right w:val="none" w:sz="0" w:space="0" w:color="auto"/>
      </w:divBdr>
    </w:div>
    <w:div w:id="162819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185.121.204.145/calmview5/Privacy.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185.121.204.145/calmview5/Record.aspx?src=CalmView.Catalog&amp;id=KBR766%2f7%2f1&amp;pos=58" TargetMode="External"/><Relationship Id="rId7" Type="http://schemas.openxmlformats.org/officeDocument/2006/relationships/settings" Target="settings.xml"/><Relationship Id="rId12" Type="http://schemas.openxmlformats.org/officeDocument/2006/relationships/hyperlink" Target="http://185.121.204.145/calmview5/default.aspx" TargetMode="External"/><Relationship Id="rId17" Type="http://schemas.openxmlformats.org/officeDocument/2006/relationships/hyperlink" Target="http://185.121.204.145/calmview5/contact.asp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185.121.204.145/calmview5/showcase.aspx" TargetMode="External"/><Relationship Id="rId20" Type="http://schemas.openxmlformats.org/officeDocument/2006/relationships/hyperlink" Target="http://185.121.204.145/calmview5/advanced.aspx?src=CalmView.Catalo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185.121.204.145/calmview5/Overview.aspx?src=CalmView.Catalog"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upport.microsoft.com/kb/8999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185.121.204.145/calmview5/TreeBrowse.aspx?src=CalmView.Catalog&amp;field=RefNo&amp;key=PL%2f3%2f1%2f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oty\AppData\Roaming\Microsoft\Templates\Axiell%20UK%20Word%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ECEC9D7DB44F0D8C8354BEBF0C0240"/>
        <w:category>
          <w:name w:val="General"/>
          <w:gallery w:val="placeholder"/>
        </w:category>
        <w:types>
          <w:type w:val="bbPlcHdr"/>
        </w:types>
        <w:behaviors>
          <w:behavior w:val="content"/>
        </w:behaviors>
        <w:guid w:val="{4940D35C-BBC2-4EEB-9A37-6BBFB91B9864}"/>
      </w:docPartPr>
      <w:docPartBody>
        <w:p w:rsidR="00D62F63" w:rsidRDefault="00C902A6" w:rsidP="00C902A6">
          <w:pPr>
            <w:pStyle w:val="E5ECEC9D7DB44F0D8C8354BEBF0C02401"/>
          </w:pPr>
          <w:r w:rsidRPr="00EE78E6">
            <w:rPr>
              <w:rStyle w:val="PlaceholderText"/>
            </w:rPr>
            <w:t>Click here to enter text.</w:t>
          </w:r>
        </w:p>
      </w:docPartBody>
    </w:docPart>
    <w:docPart>
      <w:docPartPr>
        <w:name w:val="781DD9A93BFD4F5C8BC9657606725973"/>
        <w:category>
          <w:name w:val="General"/>
          <w:gallery w:val="placeholder"/>
        </w:category>
        <w:types>
          <w:type w:val="bbPlcHdr"/>
        </w:types>
        <w:behaviors>
          <w:behavior w:val="content"/>
        </w:behaviors>
        <w:guid w:val="{1F1A9893-2AE5-40F7-8158-078CB9946E8A}"/>
      </w:docPartPr>
      <w:docPartBody>
        <w:p w:rsidR="00D62F63" w:rsidRDefault="00C902A6" w:rsidP="00C902A6">
          <w:pPr>
            <w:pStyle w:val="781DD9A93BFD4F5C8BC96576067259731"/>
          </w:pPr>
          <w:r w:rsidRPr="00EE78E6">
            <w:rPr>
              <w:rStyle w:val="PlaceholderText"/>
            </w:rPr>
            <w:t>Click here to enter text.</w:t>
          </w:r>
        </w:p>
      </w:docPartBody>
    </w:docPart>
    <w:docPart>
      <w:docPartPr>
        <w:name w:val="8397C64ADDC84D1C96D1AEBF3FF11BA7"/>
        <w:category>
          <w:name w:val="General"/>
          <w:gallery w:val="placeholder"/>
        </w:category>
        <w:types>
          <w:type w:val="bbPlcHdr"/>
        </w:types>
        <w:behaviors>
          <w:behavior w:val="content"/>
        </w:behaviors>
        <w:guid w:val="{85EEE50E-E838-4522-A9F1-7BD7F24B2953}"/>
      </w:docPartPr>
      <w:docPartBody>
        <w:p w:rsidR="00D62F63" w:rsidRDefault="00C902A6" w:rsidP="00C902A6">
          <w:pPr>
            <w:pStyle w:val="8397C64ADDC84D1C96D1AEBF3FF11BA71"/>
          </w:pPr>
          <w:r w:rsidRPr="00EE78E6">
            <w:rPr>
              <w:rStyle w:val="PlaceholderText"/>
            </w:rPr>
            <w:t>Click here to enter text.</w:t>
          </w:r>
        </w:p>
      </w:docPartBody>
    </w:docPart>
    <w:docPart>
      <w:docPartPr>
        <w:name w:val="DCB99EB62E0E46C98E389C5FE8ED09ED"/>
        <w:category>
          <w:name w:val="General"/>
          <w:gallery w:val="placeholder"/>
        </w:category>
        <w:types>
          <w:type w:val="bbPlcHdr"/>
        </w:types>
        <w:behaviors>
          <w:behavior w:val="content"/>
        </w:behaviors>
        <w:guid w:val="{50E73BB6-6A59-49D5-9CCA-AB2754DEBF07}"/>
      </w:docPartPr>
      <w:docPartBody>
        <w:p w:rsidR="00D62F63" w:rsidRDefault="00C902A6" w:rsidP="00C902A6">
          <w:pPr>
            <w:pStyle w:val="DCB99EB62E0E46C98E389C5FE8ED09ED1"/>
          </w:pPr>
          <w:r w:rsidRPr="00EE78E6">
            <w:rPr>
              <w:rStyle w:val="PlaceholderText"/>
            </w:rPr>
            <w:t>Click here to enter text.</w:t>
          </w:r>
        </w:p>
      </w:docPartBody>
    </w:docPart>
    <w:docPart>
      <w:docPartPr>
        <w:name w:val="D827B5038D60449397FCA38D8306D72C"/>
        <w:category>
          <w:name w:val="General"/>
          <w:gallery w:val="placeholder"/>
        </w:category>
        <w:types>
          <w:type w:val="bbPlcHdr"/>
        </w:types>
        <w:behaviors>
          <w:behavior w:val="content"/>
        </w:behaviors>
        <w:guid w:val="{508DE94F-A192-46FC-92DF-4BC157428766}"/>
      </w:docPartPr>
      <w:docPartBody>
        <w:p w:rsidR="00D62F63" w:rsidRDefault="00C902A6" w:rsidP="00C902A6">
          <w:pPr>
            <w:pStyle w:val="D827B5038D60449397FCA38D8306D72C1"/>
          </w:pPr>
          <w:r w:rsidRPr="00EE78E6">
            <w:rPr>
              <w:rStyle w:val="PlaceholderText"/>
            </w:rPr>
            <w:t>Click here to enter text.</w:t>
          </w:r>
        </w:p>
      </w:docPartBody>
    </w:docPart>
    <w:docPart>
      <w:docPartPr>
        <w:name w:val="C1FD2F0C86A544C091D0CE1AE3A39AE8"/>
        <w:category>
          <w:name w:val="General"/>
          <w:gallery w:val="placeholder"/>
        </w:category>
        <w:types>
          <w:type w:val="bbPlcHdr"/>
        </w:types>
        <w:behaviors>
          <w:behavior w:val="content"/>
        </w:behaviors>
        <w:guid w:val="{E65EE85D-27DF-4245-8798-5748154444A8}"/>
      </w:docPartPr>
      <w:docPartBody>
        <w:p w:rsidR="00514024" w:rsidRDefault="00C902A6" w:rsidP="00C902A6">
          <w:pPr>
            <w:pStyle w:val="C1FD2F0C86A544C091D0CE1AE3A39AE8"/>
          </w:pPr>
          <w:r w:rsidRPr="00EE78E6">
            <w:rPr>
              <w:rStyle w:val="PlaceholderText"/>
            </w:rPr>
            <w:t>Click here to enter text.</w:t>
          </w:r>
        </w:p>
      </w:docPartBody>
    </w:docPart>
    <w:docPart>
      <w:docPartPr>
        <w:name w:val="AF183F33670A46B781846EB4B0CBD0B0"/>
        <w:category>
          <w:name w:val="General"/>
          <w:gallery w:val="placeholder"/>
        </w:category>
        <w:types>
          <w:type w:val="bbPlcHdr"/>
        </w:types>
        <w:behaviors>
          <w:behavior w:val="content"/>
        </w:behaviors>
        <w:guid w:val="{7D0FCD36-5F01-42F8-99D9-00AD86183336}"/>
      </w:docPartPr>
      <w:docPartBody>
        <w:p w:rsidR="00514024" w:rsidRDefault="00C902A6" w:rsidP="00C902A6">
          <w:pPr>
            <w:pStyle w:val="AF183F33670A46B781846EB4B0CBD0B0"/>
          </w:pPr>
          <w:r w:rsidRPr="00EE78E6">
            <w:rPr>
              <w:rStyle w:val="PlaceholderText"/>
            </w:rPr>
            <w:t>Click here to enter text.</w:t>
          </w:r>
        </w:p>
      </w:docPartBody>
    </w:docPart>
    <w:docPart>
      <w:docPartPr>
        <w:name w:val="BF5337C79CAD44F28C1CED522F58E203"/>
        <w:category>
          <w:name w:val="General"/>
          <w:gallery w:val="placeholder"/>
        </w:category>
        <w:types>
          <w:type w:val="bbPlcHdr"/>
        </w:types>
        <w:behaviors>
          <w:behavior w:val="content"/>
        </w:behaviors>
        <w:guid w:val="{EC6860E2-13A1-4FAF-A9D1-47D8C6FA3446}"/>
      </w:docPartPr>
      <w:docPartBody>
        <w:p w:rsidR="00514024" w:rsidRDefault="00C902A6" w:rsidP="00C902A6">
          <w:pPr>
            <w:pStyle w:val="BF5337C79CAD44F28C1CED522F58E203"/>
          </w:pPr>
          <w:r w:rsidRPr="00EE78E6">
            <w:rPr>
              <w:rStyle w:val="PlaceholderText"/>
            </w:rPr>
            <w:t>Click here to enter text.</w:t>
          </w:r>
        </w:p>
      </w:docPartBody>
    </w:docPart>
    <w:docPart>
      <w:docPartPr>
        <w:name w:val="621E8633A4F54189A07E35715CC24EB8"/>
        <w:category>
          <w:name w:val="General"/>
          <w:gallery w:val="placeholder"/>
        </w:category>
        <w:types>
          <w:type w:val="bbPlcHdr"/>
        </w:types>
        <w:behaviors>
          <w:behavior w:val="content"/>
        </w:behaviors>
        <w:guid w:val="{FAD28652-1150-4E97-A827-BCB005CB9F25}"/>
      </w:docPartPr>
      <w:docPartBody>
        <w:p w:rsidR="00514024" w:rsidRDefault="00C902A6" w:rsidP="00C902A6">
          <w:pPr>
            <w:pStyle w:val="621E8633A4F54189A07E35715CC24EB8"/>
          </w:pPr>
          <w:r w:rsidRPr="00EE78E6">
            <w:rPr>
              <w:rStyle w:val="PlaceholderText"/>
            </w:rPr>
            <w:t>Click here to enter text.</w:t>
          </w:r>
        </w:p>
      </w:docPartBody>
    </w:docPart>
    <w:docPart>
      <w:docPartPr>
        <w:name w:val="94B1C63EB30346CFB447EB5F4581F377"/>
        <w:category>
          <w:name w:val="General"/>
          <w:gallery w:val="placeholder"/>
        </w:category>
        <w:types>
          <w:type w:val="bbPlcHdr"/>
        </w:types>
        <w:behaviors>
          <w:behavior w:val="content"/>
        </w:behaviors>
        <w:guid w:val="{04DECAD6-0F1B-4C4A-8B94-C766C4188057}"/>
      </w:docPartPr>
      <w:docPartBody>
        <w:p w:rsidR="00514024" w:rsidRDefault="00C902A6" w:rsidP="00C902A6">
          <w:pPr>
            <w:pStyle w:val="94B1C63EB30346CFB447EB5F4581F377"/>
          </w:pPr>
          <w:r w:rsidRPr="00EE78E6">
            <w:rPr>
              <w:rStyle w:val="PlaceholderText"/>
            </w:rPr>
            <w:t>Click here to enter text.</w:t>
          </w:r>
        </w:p>
      </w:docPartBody>
    </w:docPart>
    <w:docPart>
      <w:docPartPr>
        <w:name w:val="D280054A1B634152A9929C693B7B232E"/>
        <w:category>
          <w:name w:val="General"/>
          <w:gallery w:val="placeholder"/>
        </w:category>
        <w:types>
          <w:type w:val="bbPlcHdr"/>
        </w:types>
        <w:behaviors>
          <w:behavior w:val="content"/>
        </w:behaviors>
        <w:guid w:val="{DC237DCD-EDD0-46DB-96A4-405A5128C3DD}"/>
      </w:docPartPr>
      <w:docPartBody>
        <w:p w:rsidR="00514024" w:rsidRDefault="00C902A6" w:rsidP="00C902A6">
          <w:pPr>
            <w:pStyle w:val="D280054A1B634152A9929C693B7B232E"/>
          </w:pPr>
          <w:r w:rsidRPr="00EE78E6">
            <w:rPr>
              <w:rStyle w:val="PlaceholderText"/>
            </w:rPr>
            <w:t>Click here to enter text.</w:t>
          </w:r>
        </w:p>
      </w:docPartBody>
    </w:docPart>
    <w:docPart>
      <w:docPartPr>
        <w:name w:val="8689CEE72FE744039296B9BD3AA2A6BD"/>
        <w:category>
          <w:name w:val="General"/>
          <w:gallery w:val="placeholder"/>
        </w:category>
        <w:types>
          <w:type w:val="bbPlcHdr"/>
        </w:types>
        <w:behaviors>
          <w:behavior w:val="content"/>
        </w:behaviors>
        <w:guid w:val="{64E629E0-79CE-4130-BD58-0C21E561809E}"/>
      </w:docPartPr>
      <w:docPartBody>
        <w:p w:rsidR="00514024" w:rsidRDefault="00C902A6" w:rsidP="00C902A6">
          <w:pPr>
            <w:pStyle w:val="8689CEE72FE744039296B9BD3AA2A6BD"/>
          </w:pPr>
          <w:r w:rsidRPr="00EE78E6">
            <w:rPr>
              <w:rStyle w:val="PlaceholderText"/>
            </w:rPr>
            <w:t>Click here to enter text.</w:t>
          </w:r>
        </w:p>
      </w:docPartBody>
    </w:docPart>
    <w:docPart>
      <w:docPartPr>
        <w:name w:val="DF6D3C93201A4014AF22F79117104A29"/>
        <w:category>
          <w:name w:val="General"/>
          <w:gallery w:val="placeholder"/>
        </w:category>
        <w:types>
          <w:type w:val="bbPlcHdr"/>
        </w:types>
        <w:behaviors>
          <w:behavior w:val="content"/>
        </w:behaviors>
        <w:guid w:val="{F515FB53-6E75-4133-8FC6-8F683C0B09DC}"/>
      </w:docPartPr>
      <w:docPartBody>
        <w:p w:rsidR="001C374B" w:rsidRDefault="00514024" w:rsidP="00514024">
          <w:pPr>
            <w:pStyle w:val="DF6D3C93201A4014AF22F79117104A29"/>
          </w:pPr>
          <w:r w:rsidRPr="00EE78E6">
            <w:rPr>
              <w:rStyle w:val="PlaceholderText"/>
            </w:rPr>
            <w:t>Click here to enter text.</w:t>
          </w:r>
        </w:p>
      </w:docPartBody>
    </w:docPart>
    <w:docPart>
      <w:docPartPr>
        <w:name w:val="BF21575827B3445380A1F5566A90655C"/>
        <w:category>
          <w:name w:val="General"/>
          <w:gallery w:val="placeholder"/>
        </w:category>
        <w:types>
          <w:type w:val="bbPlcHdr"/>
        </w:types>
        <w:behaviors>
          <w:behavior w:val="content"/>
        </w:behaviors>
        <w:guid w:val="{F42DA0F1-CD68-4036-A6DC-616BDDA09F0C}"/>
      </w:docPartPr>
      <w:docPartBody>
        <w:p w:rsidR="001C374B" w:rsidRDefault="00514024" w:rsidP="00514024">
          <w:pPr>
            <w:pStyle w:val="BF21575827B3445380A1F5566A90655C"/>
          </w:pPr>
          <w:r w:rsidRPr="00EE78E6">
            <w:rPr>
              <w:rStyle w:val="PlaceholderText"/>
            </w:rPr>
            <w:t>Click here to enter text.</w:t>
          </w:r>
        </w:p>
      </w:docPartBody>
    </w:docPart>
    <w:docPart>
      <w:docPartPr>
        <w:name w:val="FC5D39DF89394834B8455F08176AC762"/>
        <w:category>
          <w:name w:val="General"/>
          <w:gallery w:val="placeholder"/>
        </w:category>
        <w:types>
          <w:type w:val="bbPlcHdr"/>
        </w:types>
        <w:behaviors>
          <w:behavior w:val="content"/>
        </w:behaviors>
        <w:guid w:val="{522D0E10-B46F-48AE-889D-FC80576D2D81}"/>
      </w:docPartPr>
      <w:docPartBody>
        <w:p w:rsidR="001C374B" w:rsidRDefault="00514024" w:rsidP="00514024">
          <w:pPr>
            <w:pStyle w:val="FC5D39DF89394834B8455F08176AC762"/>
          </w:pPr>
          <w:r w:rsidRPr="00EE78E6">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B6160731-AB28-4AAF-AA12-7175A0D3E100}"/>
      </w:docPartPr>
      <w:docPartBody>
        <w:p w:rsidR="001C374B" w:rsidRDefault="00514024">
          <w:r w:rsidRPr="00FF7911">
            <w:rPr>
              <w:rStyle w:val="PlaceholderText"/>
            </w:rPr>
            <w:t>Choose an item.</w:t>
          </w:r>
        </w:p>
      </w:docPartBody>
    </w:docPart>
    <w:docPart>
      <w:docPartPr>
        <w:name w:val="9BB481D428A644E7A86075EE87047F96"/>
        <w:category>
          <w:name w:val="General"/>
          <w:gallery w:val="placeholder"/>
        </w:category>
        <w:types>
          <w:type w:val="bbPlcHdr"/>
        </w:types>
        <w:behaviors>
          <w:behavior w:val="content"/>
        </w:behaviors>
        <w:guid w:val="{4AD3AC65-FC72-4BD6-AED7-AE156422B498}"/>
      </w:docPartPr>
      <w:docPartBody>
        <w:p w:rsidR="001C374B" w:rsidRDefault="00514024" w:rsidP="00514024">
          <w:pPr>
            <w:pStyle w:val="9BB481D428A644E7A86075EE87047F96"/>
          </w:pPr>
          <w:r w:rsidRPr="00EE78E6">
            <w:rPr>
              <w:rStyle w:val="PlaceholderText"/>
            </w:rPr>
            <w:t>Click here to enter text.</w:t>
          </w:r>
        </w:p>
      </w:docPartBody>
    </w:docPart>
    <w:docPart>
      <w:docPartPr>
        <w:name w:val="59B0DA1869EE4732AA249CF591202367"/>
        <w:category>
          <w:name w:val="General"/>
          <w:gallery w:val="placeholder"/>
        </w:category>
        <w:types>
          <w:type w:val="bbPlcHdr"/>
        </w:types>
        <w:behaviors>
          <w:behavior w:val="content"/>
        </w:behaviors>
        <w:guid w:val="{D9356BF0-19D0-4FA7-8435-3C7D323BE16E}"/>
      </w:docPartPr>
      <w:docPartBody>
        <w:p w:rsidR="001C374B" w:rsidRDefault="00514024" w:rsidP="00514024">
          <w:pPr>
            <w:pStyle w:val="59B0DA1869EE4732AA249CF591202367"/>
          </w:pPr>
          <w:r w:rsidRPr="00FF7911">
            <w:rPr>
              <w:rStyle w:val="PlaceholderText"/>
            </w:rPr>
            <w:t>Choose an item.</w:t>
          </w:r>
        </w:p>
      </w:docPartBody>
    </w:docPart>
    <w:docPart>
      <w:docPartPr>
        <w:name w:val="F45E9D6CE04C4505AC9F0633CB73509E"/>
        <w:category>
          <w:name w:val="General"/>
          <w:gallery w:val="placeholder"/>
        </w:category>
        <w:types>
          <w:type w:val="bbPlcHdr"/>
        </w:types>
        <w:behaviors>
          <w:behavior w:val="content"/>
        </w:behaviors>
        <w:guid w:val="{D8F72FD8-6216-4E6A-915F-B96955F2D9C6}"/>
      </w:docPartPr>
      <w:docPartBody>
        <w:p w:rsidR="00901918" w:rsidRDefault="00375F52" w:rsidP="00375F52">
          <w:pPr>
            <w:pStyle w:val="F45E9D6CE04C4505AC9F0633CB73509E"/>
          </w:pPr>
          <w:r w:rsidRPr="00EE78E6">
            <w:rPr>
              <w:rStyle w:val="PlaceholderText"/>
            </w:rPr>
            <w:t>Click here to enter text.</w:t>
          </w:r>
        </w:p>
      </w:docPartBody>
    </w:docPart>
    <w:docPart>
      <w:docPartPr>
        <w:name w:val="6B576118430F4E24BC6AB5429022651D"/>
        <w:category>
          <w:name w:val="General"/>
          <w:gallery w:val="placeholder"/>
        </w:category>
        <w:types>
          <w:type w:val="bbPlcHdr"/>
        </w:types>
        <w:behaviors>
          <w:behavior w:val="content"/>
        </w:behaviors>
        <w:guid w:val="{B6C75C8B-A7B1-4E01-ACB2-C73D19CBFC5F}"/>
      </w:docPartPr>
      <w:docPartBody>
        <w:p w:rsidR="00901918" w:rsidRDefault="00375F52" w:rsidP="00375F52">
          <w:pPr>
            <w:pStyle w:val="6B576118430F4E24BC6AB5429022651D"/>
          </w:pPr>
          <w:r w:rsidRPr="00EE78E6">
            <w:rPr>
              <w:rStyle w:val="PlaceholderText"/>
            </w:rPr>
            <w:t>Click here to enter text.</w:t>
          </w:r>
        </w:p>
      </w:docPartBody>
    </w:docPart>
    <w:docPart>
      <w:docPartPr>
        <w:name w:val="D4BEF6C4027D4B79AA78654D193434FD"/>
        <w:category>
          <w:name w:val="General"/>
          <w:gallery w:val="placeholder"/>
        </w:category>
        <w:types>
          <w:type w:val="bbPlcHdr"/>
        </w:types>
        <w:behaviors>
          <w:behavior w:val="content"/>
        </w:behaviors>
        <w:guid w:val="{B33D3E5C-14D8-4696-811B-8DF0D6D4DB88}"/>
      </w:docPartPr>
      <w:docPartBody>
        <w:p w:rsidR="00901918" w:rsidRDefault="00375F52" w:rsidP="00375F52">
          <w:pPr>
            <w:pStyle w:val="D4BEF6C4027D4B79AA78654D193434FD"/>
          </w:pPr>
          <w:r w:rsidRPr="00EE78E6">
            <w:rPr>
              <w:rStyle w:val="PlaceholderText"/>
            </w:rPr>
            <w:t>Click here to enter text.</w:t>
          </w:r>
        </w:p>
      </w:docPartBody>
    </w:docPart>
    <w:docPart>
      <w:docPartPr>
        <w:name w:val="6759F9864D2A4F839B92C21F4679AC99"/>
        <w:category>
          <w:name w:val="General"/>
          <w:gallery w:val="placeholder"/>
        </w:category>
        <w:types>
          <w:type w:val="bbPlcHdr"/>
        </w:types>
        <w:behaviors>
          <w:behavior w:val="content"/>
        </w:behaviors>
        <w:guid w:val="{C60BBE05-EE28-4C12-B153-5A2F02759875}"/>
      </w:docPartPr>
      <w:docPartBody>
        <w:p w:rsidR="00901918" w:rsidRDefault="00375F52" w:rsidP="00375F52">
          <w:pPr>
            <w:pStyle w:val="6759F9864D2A4F839B92C21F4679AC99"/>
          </w:pPr>
          <w:r w:rsidRPr="00EE78E6">
            <w:rPr>
              <w:rStyle w:val="PlaceholderText"/>
            </w:rPr>
            <w:t>Click here to enter text.</w:t>
          </w:r>
        </w:p>
      </w:docPartBody>
    </w:docPart>
    <w:docPart>
      <w:docPartPr>
        <w:name w:val="383FEBE88FC64F1EA261280E124A3DCD"/>
        <w:category>
          <w:name w:val="General"/>
          <w:gallery w:val="placeholder"/>
        </w:category>
        <w:types>
          <w:type w:val="bbPlcHdr"/>
        </w:types>
        <w:behaviors>
          <w:behavior w:val="content"/>
        </w:behaviors>
        <w:guid w:val="{2BB888CA-BF03-42BE-B303-86638C9C5156}"/>
      </w:docPartPr>
      <w:docPartBody>
        <w:p w:rsidR="00901918" w:rsidRDefault="00375F52" w:rsidP="00375F52">
          <w:pPr>
            <w:pStyle w:val="383FEBE88FC64F1EA261280E124A3DCD"/>
          </w:pPr>
          <w:r w:rsidRPr="00EE78E6">
            <w:rPr>
              <w:rStyle w:val="PlaceholderText"/>
            </w:rPr>
            <w:t>Click here to enter text.</w:t>
          </w:r>
        </w:p>
      </w:docPartBody>
    </w:docPart>
    <w:docPart>
      <w:docPartPr>
        <w:name w:val="C3DB879A57774BD3930681A049FB2C2B"/>
        <w:category>
          <w:name w:val="General"/>
          <w:gallery w:val="placeholder"/>
        </w:category>
        <w:types>
          <w:type w:val="bbPlcHdr"/>
        </w:types>
        <w:behaviors>
          <w:behavior w:val="content"/>
        </w:behaviors>
        <w:guid w:val="{0B82F347-A5C3-4CFE-B684-314681CE8550}"/>
      </w:docPartPr>
      <w:docPartBody>
        <w:p w:rsidR="00901918" w:rsidRDefault="00375F52" w:rsidP="00375F52">
          <w:pPr>
            <w:pStyle w:val="C3DB879A57774BD3930681A049FB2C2B"/>
          </w:pPr>
          <w:r w:rsidRPr="00EE78E6">
            <w:rPr>
              <w:rStyle w:val="PlaceholderText"/>
            </w:rPr>
            <w:t>Click here to enter text.</w:t>
          </w:r>
        </w:p>
      </w:docPartBody>
    </w:docPart>
    <w:docPart>
      <w:docPartPr>
        <w:name w:val="5B612FB8239E48F0B35A9FE7B8293B96"/>
        <w:category>
          <w:name w:val="General"/>
          <w:gallery w:val="placeholder"/>
        </w:category>
        <w:types>
          <w:type w:val="bbPlcHdr"/>
        </w:types>
        <w:behaviors>
          <w:behavior w:val="content"/>
        </w:behaviors>
        <w:guid w:val="{00BA8FDF-39F1-40D0-80AB-7ED6DA902DF8}"/>
      </w:docPartPr>
      <w:docPartBody>
        <w:p w:rsidR="00901918" w:rsidRDefault="00375F52" w:rsidP="00375F52">
          <w:pPr>
            <w:pStyle w:val="5B612FB8239E48F0B35A9FE7B8293B96"/>
          </w:pPr>
          <w:r w:rsidRPr="00EE78E6">
            <w:rPr>
              <w:rStyle w:val="PlaceholderText"/>
            </w:rPr>
            <w:t>Click here to enter text.</w:t>
          </w:r>
        </w:p>
      </w:docPartBody>
    </w:docPart>
    <w:docPart>
      <w:docPartPr>
        <w:name w:val="199AE56E0DCC49C194EB67B64BEE277F"/>
        <w:category>
          <w:name w:val="General"/>
          <w:gallery w:val="placeholder"/>
        </w:category>
        <w:types>
          <w:type w:val="bbPlcHdr"/>
        </w:types>
        <w:behaviors>
          <w:behavior w:val="content"/>
        </w:behaviors>
        <w:guid w:val="{9F2AB5C0-0106-4073-AD8F-F7D6E5F0E7DB}"/>
      </w:docPartPr>
      <w:docPartBody>
        <w:p w:rsidR="00901918" w:rsidRDefault="00375F52" w:rsidP="00375F52">
          <w:pPr>
            <w:pStyle w:val="199AE56E0DCC49C194EB67B64BEE277F"/>
          </w:pPr>
          <w:r w:rsidRPr="00EE78E6">
            <w:rPr>
              <w:rStyle w:val="PlaceholderText"/>
            </w:rPr>
            <w:t>Click here to enter text.</w:t>
          </w:r>
        </w:p>
      </w:docPartBody>
    </w:docPart>
    <w:docPart>
      <w:docPartPr>
        <w:name w:val="7180ABE540F44C3BB9C418C5AFC53D27"/>
        <w:category>
          <w:name w:val="General"/>
          <w:gallery w:val="placeholder"/>
        </w:category>
        <w:types>
          <w:type w:val="bbPlcHdr"/>
        </w:types>
        <w:behaviors>
          <w:behavior w:val="content"/>
        </w:behaviors>
        <w:guid w:val="{BE35A268-8566-48C4-8394-10FCCB6C5B4B}"/>
      </w:docPartPr>
      <w:docPartBody>
        <w:p w:rsidR="00901918" w:rsidRDefault="00375F52" w:rsidP="00375F52">
          <w:pPr>
            <w:pStyle w:val="7180ABE540F44C3BB9C418C5AFC53D27"/>
          </w:pPr>
          <w:r w:rsidRPr="00EE78E6">
            <w:rPr>
              <w:rStyle w:val="PlaceholderText"/>
            </w:rPr>
            <w:t>Click here to enter text.</w:t>
          </w:r>
        </w:p>
      </w:docPartBody>
    </w:docPart>
    <w:docPart>
      <w:docPartPr>
        <w:name w:val="F93FE86ED2734EE4AD01134FB78D6E70"/>
        <w:category>
          <w:name w:val="General"/>
          <w:gallery w:val="placeholder"/>
        </w:category>
        <w:types>
          <w:type w:val="bbPlcHdr"/>
        </w:types>
        <w:behaviors>
          <w:behavior w:val="content"/>
        </w:behaviors>
        <w:guid w:val="{C6401845-E5DB-4C44-AD9C-68D41D5C2998}"/>
      </w:docPartPr>
      <w:docPartBody>
        <w:p w:rsidR="00901918" w:rsidRDefault="00375F52" w:rsidP="00375F52">
          <w:pPr>
            <w:pStyle w:val="F93FE86ED2734EE4AD01134FB78D6E70"/>
          </w:pPr>
          <w:r w:rsidRPr="00EE78E6">
            <w:rPr>
              <w:rStyle w:val="PlaceholderText"/>
            </w:rPr>
            <w:t>Click here to enter text.</w:t>
          </w:r>
        </w:p>
      </w:docPartBody>
    </w:docPart>
    <w:docPart>
      <w:docPartPr>
        <w:name w:val="DDE2B8544F0345819C02DA331A4C86D2"/>
        <w:category>
          <w:name w:val="General"/>
          <w:gallery w:val="placeholder"/>
        </w:category>
        <w:types>
          <w:type w:val="bbPlcHdr"/>
        </w:types>
        <w:behaviors>
          <w:behavior w:val="content"/>
        </w:behaviors>
        <w:guid w:val="{705C3F9A-CC2D-422C-AF26-9B1A899B3B21}"/>
      </w:docPartPr>
      <w:docPartBody>
        <w:p w:rsidR="00901918" w:rsidRDefault="00375F52" w:rsidP="00375F52">
          <w:pPr>
            <w:pStyle w:val="DDE2B8544F0345819C02DA331A4C86D2"/>
          </w:pPr>
          <w:r w:rsidRPr="00EE78E6">
            <w:rPr>
              <w:rStyle w:val="PlaceholderText"/>
            </w:rPr>
            <w:t>Click here to enter text.</w:t>
          </w:r>
        </w:p>
      </w:docPartBody>
    </w:docPart>
    <w:docPart>
      <w:docPartPr>
        <w:name w:val="01BB0C2AEFA74038B3DCC5F5D5431CC8"/>
        <w:category>
          <w:name w:val="General"/>
          <w:gallery w:val="placeholder"/>
        </w:category>
        <w:types>
          <w:type w:val="bbPlcHdr"/>
        </w:types>
        <w:behaviors>
          <w:behavior w:val="content"/>
        </w:behaviors>
        <w:guid w:val="{0A40C28B-59D3-4898-8D14-1D2121CB3394}"/>
      </w:docPartPr>
      <w:docPartBody>
        <w:p w:rsidR="00901918" w:rsidRDefault="00375F52" w:rsidP="00375F52">
          <w:pPr>
            <w:pStyle w:val="01BB0C2AEFA74038B3DCC5F5D5431CC8"/>
          </w:pPr>
          <w:r w:rsidRPr="00EE78E6">
            <w:rPr>
              <w:rStyle w:val="PlaceholderText"/>
            </w:rPr>
            <w:t>Click here to enter text.</w:t>
          </w:r>
        </w:p>
      </w:docPartBody>
    </w:docPart>
    <w:docPart>
      <w:docPartPr>
        <w:name w:val="18AFC22B25654D27BAE2E5E0CDFDE1DA"/>
        <w:category>
          <w:name w:val="General"/>
          <w:gallery w:val="placeholder"/>
        </w:category>
        <w:types>
          <w:type w:val="bbPlcHdr"/>
        </w:types>
        <w:behaviors>
          <w:behavior w:val="content"/>
        </w:behaviors>
        <w:guid w:val="{5FDD824E-01D4-4410-8A0D-43F2F8CA0312}"/>
      </w:docPartPr>
      <w:docPartBody>
        <w:p w:rsidR="00901918" w:rsidRDefault="00375F52" w:rsidP="00375F52">
          <w:pPr>
            <w:pStyle w:val="18AFC22B25654D27BAE2E5E0CDFDE1DA"/>
          </w:pPr>
          <w:r w:rsidRPr="00EE78E6">
            <w:rPr>
              <w:rStyle w:val="PlaceholderText"/>
            </w:rPr>
            <w:t>Click here to enter text.</w:t>
          </w:r>
        </w:p>
      </w:docPartBody>
    </w:docPart>
    <w:docPart>
      <w:docPartPr>
        <w:name w:val="586F630C046C4325BF950C61104FEA34"/>
        <w:category>
          <w:name w:val="General"/>
          <w:gallery w:val="placeholder"/>
        </w:category>
        <w:types>
          <w:type w:val="bbPlcHdr"/>
        </w:types>
        <w:behaviors>
          <w:behavior w:val="content"/>
        </w:behaviors>
        <w:guid w:val="{50C6790D-5941-4760-B7D4-B5A65FDD66B1}"/>
      </w:docPartPr>
      <w:docPartBody>
        <w:p w:rsidR="00901918" w:rsidRDefault="00375F52" w:rsidP="00375F52">
          <w:pPr>
            <w:pStyle w:val="586F630C046C4325BF950C61104FEA34"/>
          </w:pPr>
          <w:r w:rsidRPr="00EE78E6">
            <w:rPr>
              <w:rStyle w:val="PlaceholderText"/>
            </w:rPr>
            <w:t>Click here to enter text.</w:t>
          </w:r>
        </w:p>
      </w:docPartBody>
    </w:docPart>
    <w:docPart>
      <w:docPartPr>
        <w:name w:val="DFFC058181B44837A0DDA3A621C98D59"/>
        <w:category>
          <w:name w:val="General"/>
          <w:gallery w:val="placeholder"/>
        </w:category>
        <w:types>
          <w:type w:val="bbPlcHdr"/>
        </w:types>
        <w:behaviors>
          <w:behavior w:val="content"/>
        </w:behaviors>
        <w:guid w:val="{5CEE4BF3-F1A1-4B97-907F-5BE422D8AE7F}"/>
      </w:docPartPr>
      <w:docPartBody>
        <w:p w:rsidR="00901918" w:rsidRDefault="00375F52" w:rsidP="00375F52">
          <w:pPr>
            <w:pStyle w:val="DFFC058181B44837A0DDA3A621C98D59"/>
          </w:pPr>
          <w:r w:rsidRPr="00EE78E6">
            <w:rPr>
              <w:rStyle w:val="PlaceholderText"/>
            </w:rPr>
            <w:t>Click here to enter text.</w:t>
          </w:r>
        </w:p>
      </w:docPartBody>
    </w:docPart>
    <w:docPart>
      <w:docPartPr>
        <w:name w:val="E2C3A2AAD66843009BF3C4DD37252C88"/>
        <w:category>
          <w:name w:val="General"/>
          <w:gallery w:val="placeholder"/>
        </w:category>
        <w:types>
          <w:type w:val="bbPlcHdr"/>
        </w:types>
        <w:behaviors>
          <w:behavior w:val="content"/>
        </w:behaviors>
        <w:guid w:val="{C3A7A364-B444-42E9-914C-DB36CD18BE88}"/>
      </w:docPartPr>
      <w:docPartBody>
        <w:p w:rsidR="00901918" w:rsidRDefault="00375F52" w:rsidP="00375F52">
          <w:pPr>
            <w:pStyle w:val="E2C3A2AAD66843009BF3C4DD37252C88"/>
          </w:pPr>
          <w:r w:rsidRPr="00EE78E6">
            <w:rPr>
              <w:rStyle w:val="PlaceholderText"/>
            </w:rPr>
            <w:t>Click here to enter text.</w:t>
          </w:r>
        </w:p>
      </w:docPartBody>
    </w:docPart>
    <w:docPart>
      <w:docPartPr>
        <w:name w:val="BD8923F6FD6E4E5C99A9CFF2C4C60241"/>
        <w:category>
          <w:name w:val="General"/>
          <w:gallery w:val="placeholder"/>
        </w:category>
        <w:types>
          <w:type w:val="bbPlcHdr"/>
        </w:types>
        <w:behaviors>
          <w:behavior w:val="content"/>
        </w:behaviors>
        <w:guid w:val="{E298FB4A-91A7-4C89-826B-EB631CE557C5}"/>
      </w:docPartPr>
      <w:docPartBody>
        <w:p w:rsidR="00901918" w:rsidRDefault="00375F52" w:rsidP="00375F52">
          <w:pPr>
            <w:pStyle w:val="BD8923F6FD6E4E5C99A9CFF2C4C60241"/>
          </w:pPr>
          <w:r w:rsidRPr="00EE78E6">
            <w:rPr>
              <w:rStyle w:val="PlaceholderText"/>
            </w:rPr>
            <w:t>Click here to enter text.</w:t>
          </w:r>
        </w:p>
      </w:docPartBody>
    </w:docPart>
    <w:docPart>
      <w:docPartPr>
        <w:name w:val="CF50239DAE214A18833B4369BE5D68F0"/>
        <w:category>
          <w:name w:val="General"/>
          <w:gallery w:val="placeholder"/>
        </w:category>
        <w:types>
          <w:type w:val="bbPlcHdr"/>
        </w:types>
        <w:behaviors>
          <w:behavior w:val="content"/>
        </w:behaviors>
        <w:guid w:val="{25E33145-F70F-4E06-AE97-290F5851EA39}"/>
      </w:docPartPr>
      <w:docPartBody>
        <w:p w:rsidR="00901918" w:rsidRDefault="00375F52" w:rsidP="00375F52">
          <w:pPr>
            <w:pStyle w:val="CF50239DAE214A18833B4369BE5D68F0"/>
          </w:pPr>
          <w:r w:rsidRPr="00EE78E6">
            <w:rPr>
              <w:rStyle w:val="PlaceholderText"/>
            </w:rPr>
            <w:t>Click here to enter text.</w:t>
          </w:r>
        </w:p>
      </w:docPartBody>
    </w:docPart>
    <w:docPart>
      <w:docPartPr>
        <w:name w:val="4539AD6D930B4E5CB84BBB39BD027995"/>
        <w:category>
          <w:name w:val="General"/>
          <w:gallery w:val="placeholder"/>
        </w:category>
        <w:types>
          <w:type w:val="bbPlcHdr"/>
        </w:types>
        <w:behaviors>
          <w:behavior w:val="content"/>
        </w:behaviors>
        <w:guid w:val="{05B54F79-5614-42C1-880D-3487C638D8B4}"/>
      </w:docPartPr>
      <w:docPartBody>
        <w:p w:rsidR="00901918" w:rsidRDefault="00375F52" w:rsidP="00375F52">
          <w:pPr>
            <w:pStyle w:val="4539AD6D930B4E5CB84BBB39BD027995"/>
          </w:pPr>
          <w:r w:rsidRPr="00EE78E6">
            <w:rPr>
              <w:rStyle w:val="PlaceholderText"/>
            </w:rPr>
            <w:t>Click here to enter text.</w:t>
          </w:r>
        </w:p>
      </w:docPartBody>
    </w:docPart>
    <w:docPart>
      <w:docPartPr>
        <w:name w:val="90DCEC22C2F1463299FE3D3F6E603A68"/>
        <w:category>
          <w:name w:val="General"/>
          <w:gallery w:val="placeholder"/>
        </w:category>
        <w:types>
          <w:type w:val="bbPlcHdr"/>
        </w:types>
        <w:behaviors>
          <w:behavior w:val="content"/>
        </w:behaviors>
        <w:guid w:val="{AAAD6511-90ED-41F8-B05D-E87172507B58}"/>
      </w:docPartPr>
      <w:docPartBody>
        <w:p w:rsidR="00901918" w:rsidRDefault="00375F52" w:rsidP="00375F52">
          <w:pPr>
            <w:pStyle w:val="90DCEC22C2F1463299FE3D3F6E603A68"/>
          </w:pPr>
          <w:r w:rsidRPr="00EE78E6">
            <w:rPr>
              <w:rStyle w:val="PlaceholderText"/>
            </w:rPr>
            <w:t>Click here to enter text.</w:t>
          </w:r>
        </w:p>
      </w:docPartBody>
    </w:docPart>
    <w:docPart>
      <w:docPartPr>
        <w:name w:val="9B7876CE71594E638E80DB97F2CD7763"/>
        <w:category>
          <w:name w:val="General"/>
          <w:gallery w:val="placeholder"/>
        </w:category>
        <w:types>
          <w:type w:val="bbPlcHdr"/>
        </w:types>
        <w:behaviors>
          <w:behavior w:val="content"/>
        </w:behaviors>
        <w:guid w:val="{CEAC685D-07C9-4B60-8A0F-23DE8223953C}"/>
      </w:docPartPr>
      <w:docPartBody>
        <w:p w:rsidR="00901918" w:rsidRDefault="00375F52" w:rsidP="00375F52">
          <w:pPr>
            <w:pStyle w:val="9B7876CE71594E638E80DB97F2CD7763"/>
          </w:pPr>
          <w:r w:rsidRPr="00EE78E6">
            <w:rPr>
              <w:rStyle w:val="PlaceholderText"/>
            </w:rPr>
            <w:t>Click here to enter text.</w:t>
          </w:r>
        </w:p>
      </w:docPartBody>
    </w:docPart>
    <w:docPart>
      <w:docPartPr>
        <w:name w:val="33242DA7C4AF4E93BA555541DA6CB410"/>
        <w:category>
          <w:name w:val="General"/>
          <w:gallery w:val="placeholder"/>
        </w:category>
        <w:types>
          <w:type w:val="bbPlcHdr"/>
        </w:types>
        <w:behaviors>
          <w:behavior w:val="content"/>
        </w:behaviors>
        <w:guid w:val="{5BB87965-E22B-4BA1-8572-660F493381C3}"/>
      </w:docPartPr>
      <w:docPartBody>
        <w:p w:rsidR="00901918" w:rsidRDefault="00375F52" w:rsidP="00375F52">
          <w:pPr>
            <w:pStyle w:val="33242DA7C4AF4E93BA555541DA6CB410"/>
          </w:pPr>
          <w:r w:rsidRPr="00EE78E6">
            <w:rPr>
              <w:rStyle w:val="PlaceholderText"/>
            </w:rPr>
            <w:t>Click here to enter text.</w:t>
          </w:r>
        </w:p>
      </w:docPartBody>
    </w:docPart>
    <w:docPart>
      <w:docPartPr>
        <w:name w:val="194CC1CF7CA34201B06E06C152893078"/>
        <w:category>
          <w:name w:val="General"/>
          <w:gallery w:val="placeholder"/>
        </w:category>
        <w:types>
          <w:type w:val="bbPlcHdr"/>
        </w:types>
        <w:behaviors>
          <w:behavior w:val="content"/>
        </w:behaviors>
        <w:guid w:val="{9378E13A-4E24-49B8-A402-A5366B62F050}"/>
      </w:docPartPr>
      <w:docPartBody>
        <w:p w:rsidR="00901918" w:rsidRDefault="00375F52" w:rsidP="00375F52">
          <w:pPr>
            <w:pStyle w:val="194CC1CF7CA34201B06E06C152893078"/>
          </w:pPr>
          <w:r w:rsidRPr="00EE78E6">
            <w:rPr>
              <w:rStyle w:val="PlaceholderText"/>
            </w:rPr>
            <w:t>Click here to enter text.</w:t>
          </w:r>
        </w:p>
      </w:docPartBody>
    </w:docPart>
    <w:docPart>
      <w:docPartPr>
        <w:name w:val="1E8E15FFADF74EFD85513B5285499E6E"/>
        <w:category>
          <w:name w:val="General"/>
          <w:gallery w:val="placeholder"/>
        </w:category>
        <w:types>
          <w:type w:val="bbPlcHdr"/>
        </w:types>
        <w:behaviors>
          <w:behavior w:val="content"/>
        </w:behaviors>
        <w:guid w:val="{2B359D3F-EBD1-4E89-8CC1-8A6AEE001498}"/>
      </w:docPartPr>
      <w:docPartBody>
        <w:p w:rsidR="00901918" w:rsidRDefault="00375F52" w:rsidP="00375F52">
          <w:pPr>
            <w:pStyle w:val="1E8E15FFADF74EFD85513B5285499E6E"/>
          </w:pPr>
          <w:r w:rsidRPr="00EE78E6">
            <w:rPr>
              <w:rStyle w:val="PlaceholderText"/>
            </w:rPr>
            <w:t>Click here to enter text.</w:t>
          </w:r>
        </w:p>
      </w:docPartBody>
    </w:docPart>
    <w:docPart>
      <w:docPartPr>
        <w:name w:val="2A44AA4B0BB647EEBC02643D32617FFD"/>
        <w:category>
          <w:name w:val="General"/>
          <w:gallery w:val="placeholder"/>
        </w:category>
        <w:types>
          <w:type w:val="bbPlcHdr"/>
        </w:types>
        <w:behaviors>
          <w:behavior w:val="content"/>
        </w:behaviors>
        <w:guid w:val="{ED1EFE5D-5DE7-41FB-9190-208FBE5803DE}"/>
      </w:docPartPr>
      <w:docPartBody>
        <w:p w:rsidR="00901918" w:rsidRDefault="00375F52" w:rsidP="00375F52">
          <w:pPr>
            <w:pStyle w:val="2A44AA4B0BB647EEBC02643D32617FFD"/>
          </w:pPr>
          <w:r w:rsidRPr="00EE78E6">
            <w:rPr>
              <w:rStyle w:val="PlaceholderText"/>
            </w:rPr>
            <w:t>Click here to enter text.</w:t>
          </w:r>
        </w:p>
      </w:docPartBody>
    </w:docPart>
    <w:docPart>
      <w:docPartPr>
        <w:name w:val="557D0E75FD9C41D781562A06C5D9A675"/>
        <w:category>
          <w:name w:val="General"/>
          <w:gallery w:val="placeholder"/>
        </w:category>
        <w:types>
          <w:type w:val="bbPlcHdr"/>
        </w:types>
        <w:behaviors>
          <w:behavior w:val="content"/>
        </w:behaviors>
        <w:guid w:val="{B4508003-00DE-4B0D-8537-2ACEE8F88B24}"/>
      </w:docPartPr>
      <w:docPartBody>
        <w:p w:rsidR="00901918" w:rsidRDefault="00375F52" w:rsidP="00375F52">
          <w:pPr>
            <w:pStyle w:val="557D0E75FD9C41D781562A06C5D9A675"/>
          </w:pPr>
          <w:r w:rsidRPr="00EE78E6">
            <w:rPr>
              <w:rStyle w:val="PlaceholderText"/>
            </w:rPr>
            <w:t>Click here to enter text.</w:t>
          </w:r>
        </w:p>
      </w:docPartBody>
    </w:docPart>
    <w:docPart>
      <w:docPartPr>
        <w:name w:val="591AE207168445369AB294BEB6B6C147"/>
        <w:category>
          <w:name w:val="General"/>
          <w:gallery w:val="placeholder"/>
        </w:category>
        <w:types>
          <w:type w:val="bbPlcHdr"/>
        </w:types>
        <w:behaviors>
          <w:behavior w:val="content"/>
        </w:behaviors>
        <w:guid w:val="{CB94B9FD-8E7B-4102-9829-A194447D4159}"/>
      </w:docPartPr>
      <w:docPartBody>
        <w:p w:rsidR="00901918" w:rsidRDefault="00375F52" w:rsidP="00375F52">
          <w:pPr>
            <w:pStyle w:val="591AE207168445369AB294BEB6B6C147"/>
          </w:pPr>
          <w:r w:rsidRPr="00EE78E6">
            <w:rPr>
              <w:rStyle w:val="PlaceholderText"/>
            </w:rPr>
            <w:t>Click here to enter text.</w:t>
          </w:r>
        </w:p>
      </w:docPartBody>
    </w:docPart>
    <w:docPart>
      <w:docPartPr>
        <w:name w:val="DF23BAF68B944CD49D6CDFF7660E4B4B"/>
        <w:category>
          <w:name w:val="General"/>
          <w:gallery w:val="placeholder"/>
        </w:category>
        <w:types>
          <w:type w:val="bbPlcHdr"/>
        </w:types>
        <w:behaviors>
          <w:behavior w:val="content"/>
        </w:behaviors>
        <w:guid w:val="{997450C6-86D3-4788-8A51-3E020E402505}"/>
      </w:docPartPr>
      <w:docPartBody>
        <w:p w:rsidR="00901918" w:rsidRDefault="00375F52" w:rsidP="00375F52">
          <w:pPr>
            <w:pStyle w:val="DF23BAF68B944CD49D6CDFF7660E4B4B"/>
          </w:pPr>
          <w:r w:rsidRPr="00EE78E6">
            <w:rPr>
              <w:rStyle w:val="PlaceholderText"/>
            </w:rPr>
            <w:t>Click here to enter text.</w:t>
          </w:r>
        </w:p>
      </w:docPartBody>
    </w:docPart>
    <w:docPart>
      <w:docPartPr>
        <w:name w:val="CDC0F975AD1445919B9A87B4CA6BA341"/>
        <w:category>
          <w:name w:val="General"/>
          <w:gallery w:val="placeholder"/>
        </w:category>
        <w:types>
          <w:type w:val="bbPlcHdr"/>
        </w:types>
        <w:behaviors>
          <w:behavior w:val="content"/>
        </w:behaviors>
        <w:guid w:val="{C609F701-BA75-460D-946F-3C5DBCABF5D8}"/>
      </w:docPartPr>
      <w:docPartBody>
        <w:p w:rsidR="00901918" w:rsidRDefault="00375F52" w:rsidP="00375F52">
          <w:pPr>
            <w:pStyle w:val="CDC0F975AD1445919B9A87B4CA6BA341"/>
          </w:pPr>
          <w:r w:rsidRPr="00EE78E6">
            <w:rPr>
              <w:rStyle w:val="PlaceholderText"/>
            </w:rPr>
            <w:t>Click here to enter text.</w:t>
          </w:r>
        </w:p>
      </w:docPartBody>
    </w:docPart>
    <w:docPart>
      <w:docPartPr>
        <w:name w:val="A89D19C7F1824DC5A78CA8794D38ACF0"/>
        <w:category>
          <w:name w:val="General"/>
          <w:gallery w:val="placeholder"/>
        </w:category>
        <w:types>
          <w:type w:val="bbPlcHdr"/>
        </w:types>
        <w:behaviors>
          <w:behavior w:val="content"/>
        </w:behaviors>
        <w:guid w:val="{B9F90F5D-B2C6-41D0-A091-7B7166C5E74F}"/>
      </w:docPartPr>
      <w:docPartBody>
        <w:p w:rsidR="00901918" w:rsidRDefault="00375F52" w:rsidP="00375F52">
          <w:pPr>
            <w:pStyle w:val="A89D19C7F1824DC5A78CA8794D38ACF0"/>
          </w:pPr>
          <w:r w:rsidRPr="00EE78E6">
            <w:rPr>
              <w:rStyle w:val="PlaceholderText"/>
            </w:rPr>
            <w:t>Click here to enter text.</w:t>
          </w:r>
        </w:p>
      </w:docPartBody>
    </w:docPart>
    <w:docPart>
      <w:docPartPr>
        <w:name w:val="D7EE311DBE824D7CA819570EB1FA6CF6"/>
        <w:category>
          <w:name w:val="General"/>
          <w:gallery w:val="placeholder"/>
        </w:category>
        <w:types>
          <w:type w:val="bbPlcHdr"/>
        </w:types>
        <w:behaviors>
          <w:behavior w:val="content"/>
        </w:behaviors>
        <w:guid w:val="{493181D6-39BD-4642-8372-AD595CF3B052}"/>
      </w:docPartPr>
      <w:docPartBody>
        <w:p w:rsidR="00901918" w:rsidRDefault="00375F52" w:rsidP="00375F52">
          <w:pPr>
            <w:pStyle w:val="D7EE311DBE824D7CA819570EB1FA6CF6"/>
          </w:pPr>
          <w:r w:rsidRPr="00EE78E6">
            <w:rPr>
              <w:rStyle w:val="PlaceholderText"/>
            </w:rPr>
            <w:t>Click here to enter text.</w:t>
          </w:r>
        </w:p>
      </w:docPartBody>
    </w:docPart>
    <w:docPart>
      <w:docPartPr>
        <w:name w:val="706A3BA559D24106AD38205093681238"/>
        <w:category>
          <w:name w:val="General"/>
          <w:gallery w:val="placeholder"/>
        </w:category>
        <w:types>
          <w:type w:val="bbPlcHdr"/>
        </w:types>
        <w:behaviors>
          <w:behavior w:val="content"/>
        </w:behaviors>
        <w:guid w:val="{0DED5596-A87A-4DC2-A29E-E4933B205CAF}"/>
      </w:docPartPr>
      <w:docPartBody>
        <w:p w:rsidR="00901918" w:rsidRDefault="00375F52" w:rsidP="00375F52">
          <w:pPr>
            <w:pStyle w:val="706A3BA559D24106AD38205093681238"/>
          </w:pPr>
          <w:r w:rsidRPr="00EE78E6">
            <w:rPr>
              <w:rStyle w:val="PlaceholderText"/>
            </w:rPr>
            <w:t>Click here to enter text.</w:t>
          </w:r>
        </w:p>
      </w:docPartBody>
    </w:docPart>
    <w:docPart>
      <w:docPartPr>
        <w:name w:val="35CE26952EC94E7490F05C2683F6F538"/>
        <w:category>
          <w:name w:val="General"/>
          <w:gallery w:val="placeholder"/>
        </w:category>
        <w:types>
          <w:type w:val="bbPlcHdr"/>
        </w:types>
        <w:behaviors>
          <w:behavior w:val="content"/>
        </w:behaviors>
        <w:guid w:val="{1997942C-A95A-4884-967C-23B36A9A9E5E}"/>
      </w:docPartPr>
      <w:docPartBody>
        <w:p w:rsidR="00901918" w:rsidRDefault="00375F52" w:rsidP="00375F52">
          <w:pPr>
            <w:pStyle w:val="35CE26952EC94E7490F05C2683F6F538"/>
          </w:pPr>
          <w:r w:rsidRPr="00EE78E6">
            <w:rPr>
              <w:rStyle w:val="PlaceholderText"/>
            </w:rPr>
            <w:t>Click here to enter text.</w:t>
          </w:r>
        </w:p>
      </w:docPartBody>
    </w:docPart>
    <w:docPart>
      <w:docPartPr>
        <w:name w:val="2D926846F9384269A6AA6B54ACD888C7"/>
        <w:category>
          <w:name w:val="General"/>
          <w:gallery w:val="placeholder"/>
        </w:category>
        <w:types>
          <w:type w:val="bbPlcHdr"/>
        </w:types>
        <w:behaviors>
          <w:behavior w:val="content"/>
        </w:behaviors>
        <w:guid w:val="{7E404D54-3503-4BA0-B3F9-9592EDEA84B0}"/>
      </w:docPartPr>
      <w:docPartBody>
        <w:p w:rsidR="00901918" w:rsidRDefault="00375F52" w:rsidP="00375F52">
          <w:pPr>
            <w:pStyle w:val="2D926846F9384269A6AA6B54ACD888C7"/>
          </w:pPr>
          <w:r w:rsidRPr="00EE78E6">
            <w:rPr>
              <w:rStyle w:val="PlaceholderText"/>
            </w:rPr>
            <w:t>Click here to enter text.</w:t>
          </w:r>
        </w:p>
      </w:docPartBody>
    </w:docPart>
    <w:docPart>
      <w:docPartPr>
        <w:name w:val="11CF5798036D490196F56FEB114CF13D"/>
        <w:category>
          <w:name w:val="General"/>
          <w:gallery w:val="placeholder"/>
        </w:category>
        <w:types>
          <w:type w:val="bbPlcHdr"/>
        </w:types>
        <w:behaviors>
          <w:behavior w:val="content"/>
        </w:behaviors>
        <w:guid w:val="{5D8C917E-7A5F-44AE-B109-F75FCB8C81EF}"/>
      </w:docPartPr>
      <w:docPartBody>
        <w:p w:rsidR="00901918" w:rsidRDefault="00375F52" w:rsidP="00375F52">
          <w:pPr>
            <w:pStyle w:val="11CF5798036D490196F56FEB114CF13D"/>
          </w:pPr>
          <w:r w:rsidRPr="00EE78E6">
            <w:rPr>
              <w:rStyle w:val="PlaceholderText"/>
            </w:rPr>
            <w:t>Click here to enter text.</w:t>
          </w:r>
        </w:p>
      </w:docPartBody>
    </w:docPart>
    <w:docPart>
      <w:docPartPr>
        <w:name w:val="1AA2F71741524D8C838E4AD6CDE5943F"/>
        <w:category>
          <w:name w:val="General"/>
          <w:gallery w:val="placeholder"/>
        </w:category>
        <w:types>
          <w:type w:val="bbPlcHdr"/>
        </w:types>
        <w:behaviors>
          <w:behavior w:val="content"/>
        </w:behaviors>
        <w:guid w:val="{E1B4D7B9-B12E-40E3-B73D-CA0809C181AF}"/>
      </w:docPartPr>
      <w:docPartBody>
        <w:p w:rsidR="00901918" w:rsidRDefault="00375F52" w:rsidP="00375F52">
          <w:pPr>
            <w:pStyle w:val="1AA2F71741524D8C838E4AD6CDE5943F"/>
          </w:pPr>
          <w:r w:rsidRPr="00EE78E6">
            <w:rPr>
              <w:rStyle w:val="PlaceholderText"/>
            </w:rPr>
            <w:t>Click here to enter text.</w:t>
          </w:r>
        </w:p>
      </w:docPartBody>
    </w:docPart>
    <w:docPart>
      <w:docPartPr>
        <w:name w:val="167D93E643A34FE58E314EF25200F5AE"/>
        <w:category>
          <w:name w:val="General"/>
          <w:gallery w:val="placeholder"/>
        </w:category>
        <w:types>
          <w:type w:val="bbPlcHdr"/>
        </w:types>
        <w:behaviors>
          <w:behavior w:val="content"/>
        </w:behaviors>
        <w:guid w:val="{125CEEBC-B191-4072-9F4C-E2E1373D8E75}"/>
      </w:docPartPr>
      <w:docPartBody>
        <w:p w:rsidR="00901918" w:rsidRDefault="00375F52" w:rsidP="00375F52">
          <w:pPr>
            <w:pStyle w:val="167D93E643A34FE58E314EF25200F5AE"/>
          </w:pPr>
          <w:r w:rsidRPr="00EE78E6">
            <w:rPr>
              <w:rStyle w:val="PlaceholderText"/>
            </w:rPr>
            <w:t>Click here to enter text.</w:t>
          </w:r>
        </w:p>
      </w:docPartBody>
    </w:docPart>
    <w:docPart>
      <w:docPartPr>
        <w:name w:val="52ADBF9C246D46AE97576962E6860E17"/>
        <w:category>
          <w:name w:val="General"/>
          <w:gallery w:val="placeholder"/>
        </w:category>
        <w:types>
          <w:type w:val="bbPlcHdr"/>
        </w:types>
        <w:behaviors>
          <w:behavior w:val="content"/>
        </w:behaviors>
        <w:guid w:val="{13C02979-32DC-4BE8-9373-86E83C43A49E}"/>
      </w:docPartPr>
      <w:docPartBody>
        <w:p w:rsidR="00901918" w:rsidRDefault="00375F52" w:rsidP="00375F52">
          <w:pPr>
            <w:pStyle w:val="52ADBF9C246D46AE97576962E6860E17"/>
          </w:pPr>
          <w:r w:rsidRPr="00EE78E6">
            <w:rPr>
              <w:rStyle w:val="PlaceholderText"/>
            </w:rPr>
            <w:t>Click here to enter text.</w:t>
          </w:r>
        </w:p>
      </w:docPartBody>
    </w:docPart>
    <w:docPart>
      <w:docPartPr>
        <w:name w:val="54A3111216034B6E975C91FFC4F5416D"/>
        <w:category>
          <w:name w:val="General"/>
          <w:gallery w:val="placeholder"/>
        </w:category>
        <w:types>
          <w:type w:val="bbPlcHdr"/>
        </w:types>
        <w:behaviors>
          <w:behavior w:val="content"/>
        </w:behaviors>
        <w:guid w:val="{31ED17E1-568F-4014-BA17-49793B9FB2AA}"/>
      </w:docPartPr>
      <w:docPartBody>
        <w:p w:rsidR="00901918" w:rsidRDefault="00375F52" w:rsidP="00375F52">
          <w:pPr>
            <w:pStyle w:val="54A3111216034B6E975C91FFC4F5416D"/>
          </w:pPr>
          <w:r w:rsidRPr="00EE78E6">
            <w:rPr>
              <w:rStyle w:val="PlaceholderText"/>
            </w:rPr>
            <w:t>Click here to enter text.</w:t>
          </w:r>
        </w:p>
      </w:docPartBody>
    </w:docPart>
    <w:docPart>
      <w:docPartPr>
        <w:name w:val="A34A2261A20A4FAFB16FAC7EF656890A"/>
        <w:category>
          <w:name w:val="General"/>
          <w:gallery w:val="placeholder"/>
        </w:category>
        <w:types>
          <w:type w:val="bbPlcHdr"/>
        </w:types>
        <w:behaviors>
          <w:behavior w:val="content"/>
        </w:behaviors>
        <w:guid w:val="{E8C9A501-D910-454A-B18C-9BB2183C96BE}"/>
      </w:docPartPr>
      <w:docPartBody>
        <w:p w:rsidR="00901918" w:rsidRDefault="00375F52" w:rsidP="00375F52">
          <w:pPr>
            <w:pStyle w:val="A34A2261A20A4FAFB16FAC7EF656890A"/>
          </w:pPr>
          <w:r w:rsidRPr="00EE78E6">
            <w:rPr>
              <w:rStyle w:val="PlaceholderText"/>
            </w:rPr>
            <w:t>Click here to enter text.</w:t>
          </w:r>
        </w:p>
      </w:docPartBody>
    </w:docPart>
    <w:docPart>
      <w:docPartPr>
        <w:name w:val="70B672F3AE09458CBBD09565B2C5D570"/>
        <w:category>
          <w:name w:val="General"/>
          <w:gallery w:val="placeholder"/>
        </w:category>
        <w:types>
          <w:type w:val="bbPlcHdr"/>
        </w:types>
        <w:behaviors>
          <w:behavior w:val="content"/>
        </w:behaviors>
        <w:guid w:val="{D7F53ACB-7343-4E61-B380-496F8EDE5CF6}"/>
      </w:docPartPr>
      <w:docPartBody>
        <w:p w:rsidR="00901918" w:rsidRDefault="00375F52" w:rsidP="00375F52">
          <w:pPr>
            <w:pStyle w:val="70B672F3AE09458CBBD09565B2C5D570"/>
          </w:pPr>
          <w:r w:rsidRPr="00EE78E6">
            <w:rPr>
              <w:rStyle w:val="PlaceholderText"/>
            </w:rPr>
            <w:t>Click here to enter text.</w:t>
          </w:r>
        </w:p>
      </w:docPartBody>
    </w:docPart>
    <w:docPart>
      <w:docPartPr>
        <w:name w:val="84956C2B087C4383AEAF29E573E66C14"/>
        <w:category>
          <w:name w:val="General"/>
          <w:gallery w:val="placeholder"/>
        </w:category>
        <w:types>
          <w:type w:val="bbPlcHdr"/>
        </w:types>
        <w:behaviors>
          <w:behavior w:val="content"/>
        </w:behaviors>
        <w:guid w:val="{42DF2120-BC63-43E8-A548-207DC6363C63}"/>
      </w:docPartPr>
      <w:docPartBody>
        <w:p w:rsidR="00901918" w:rsidRDefault="00375F52" w:rsidP="00375F52">
          <w:pPr>
            <w:pStyle w:val="84956C2B087C4383AEAF29E573E66C14"/>
          </w:pPr>
          <w:r w:rsidRPr="00EE78E6">
            <w:rPr>
              <w:rStyle w:val="PlaceholderText"/>
            </w:rPr>
            <w:t>Click here to enter text.</w:t>
          </w:r>
        </w:p>
      </w:docPartBody>
    </w:docPart>
    <w:docPart>
      <w:docPartPr>
        <w:name w:val="B552607FB6844DF98D9B55A6FF6CA030"/>
        <w:category>
          <w:name w:val="General"/>
          <w:gallery w:val="placeholder"/>
        </w:category>
        <w:types>
          <w:type w:val="bbPlcHdr"/>
        </w:types>
        <w:behaviors>
          <w:behavior w:val="content"/>
        </w:behaviors>
        <w:guid w:val="{0ED43B18-018C-4831-9590-AC28DDAC7AA8}"/>
      </w:docPartPr>
      <w:docPartBody>
        <w:p w:rsidR="00901918" w:rsidRDefault="00375F52" w:rsidP="00375F52">
          <w:pPr>
            <w:pStyle w:val="B552607FB6844DF98D9B55A6FF6CA030"/>
          </w:pPr>
          <w:r w:rsidRPr="00EE78E6">
            <w:rPr>
              <w:rStyle w:val="PlaceholderText"/>
            </w:rPr>
            <w:t>Click here to enter text.</w:t>
          </w:r>
        </w:p>
      </w:docPartBody>
    </w:docPart>
    <w:docPart>
      <w:docPartPr>
        <w:name w:val="11D0DC31CB8F43B0BF57B0FD50D91FEE"/>
        <w:category>
          <w:name w:val="General"/>
          <w:gallery w:val="placeholder"/>
        </w:category>
        <w:types>
          <w:type w:val="bbPlcHdr"/>
        </w:types>
        <w:behaviors>
          <w:behavior w:val="content"/>
        </w:behaviors>
        <w:guid w:val="{3295F223-5748-4B5B-973A-72A6CDB781DB}"/>
      </w:docPartPr>
      <w:docPartBody>
        <w:p w:rsidR="00901918" w:rsidRDefault="00375F52" w:rsidP="00375F52">
          <w:pPr>
            <w:pStyle w:val="11D0DC31CB8F43B0BF57B0FD50D91FEE"/>
          </w:pPr>
          <w:r w:rsidRPr="00EE78E6">
            <w:rPr>
              <w:rStyle w:val="PlaceholderText"/>
            </w:rPr>
            <w:t>Click here to enter text.</w:t>
          </w:r>
        </w:p>
      </w:docPartBody>
    </w:docPart>
    <w:docPart>
      <w:docPartPr>
        <w:name w:val="F052254121814C409746FC955765D274"/>
        <w:category>
          <w:name w:val="General"/>
          <w:gallery w:val="placeholder"/>
        </w:category>
        <w:types>
          <w:type w:val="bbPlcHdr"/>
        </w:types>
        <w:behaviors>
          <w:behavior w:val="content"/>
        </w:behaviors>
        <w:guid w:val="{CEB8FC82-4D4A-4568-AE12-D8BE37B2A4C5}"/>
      </w:docPartPr>
      <w:docPartBody>
        <w:p w:rsidR="00901918" w:rsidRDefault="00375F52" w:rsidP="00375F52">
          <w:pPr>
            <w:pStyle w:val="F052254121814C409746FC955765D274"/>
          </w:pPr>
          <w:r w:rsidRPr="00EE78E6">
            <w:rPr>
              <w:rStyle w:val="PlaceholderText"/>
            </w:rPr>
            <w:t>Click here to enter text.</w:t>
          </w:r>
        </w:p>
      </w:docPartBody>
    </w:docPart>
    <w:docPart>
      <w:docPartPr>
        <w:name w:val="8BB1F0E2D8F5438D8A4140C01874A0B6"/>
        <w:category>
          <w:name w:val="General"/>
          <w:gallery w:val="placeholder"/>
        </w:category>
        <w:types>
          <w:type w:val="bbPlcHdr"/>
        </w:types>
        <w:behaviors>
          <w:behavior w:val="content"/>
        </w:behaviors>
        <w:guid w:val="{C907A642-B41A-44CE-BEF0-90970E769D5C}"/>
      </w:docPartPr>
      <w:docPartBody>
        <w:p w:rsidR="00901918" w:rsidRDefault="00375F52" w:rsidP="00375F52">
          <w:pPr>
            <w:pStyle w:val="8BB1F0E2D8F5438D8A4140C01874A0B6"/>
          </w:pPr>
          <w:r w:rsidRPr="00EE78E6">
            <w:rPr>
              <w:rStyle w:val="PlaceholderText"/>
            </w:rPr>
            <w:t>Click here to enter text.</w:t>
          </w:r>
        </w:p>
      </w:docPartBody>
    </w:docPart>
    <w:docPart>
      <w:docPartPr>
        <w:name w:val="FB6B9AFEB6484294979DCCAE40CC87AE"/>
        <w:category>
          <w:name w:val="General"/>
          <w:gallery w:val="placeholder"/>
        </w:category>
        <w:types>
          <w:type w:val="bbPlcHdr"/>
        </w:types>
        <w:behaviors>
          <w:behavior w:val="content"/>
        </w:behaviors>
        <w:guid w:val="{ADF30120-2CD5-4C64-AEAE-BED955B022A4}"/>
      </w:docPartPr>
      <w:docPartBody>
        <w:p w:rsidR="00901918" w:rsidRDefault="00375F52" w:rsidP="00375F52">
          <w:pPr>
            <w:pStyle w:val="FB6B9AFEB6484294979DCCAE40CC87AE"/>
          </w:pPr>
          <w:r w:rsidRPr="00EE78E6">
            <w:rPr>
              <w:rStyle w:val="PlaceholderText"/>
            </w:rPr>
            <w:t>Click here to enter text.</w:t>
          </w:r>
        </w:p>
      </w:docPartBody>
    </w:docPart>
    <w:docPart>
      <w:docPartPr>
        <w:name w:val="EF89532252BF4BD58916DA62416C4AD6"/>
        <w:category>
          <w:name w:val="General"/>
          <w:gallery w:val="placeholder"/>
        </w:category>
        <w:types>
          <w:type w:val="bbPlcHdr"/>
        </w:types>
        <w:behaviors>
          <w:behavior w:val="content"/>
        </w:behaviors>
        <w:guid w:val="{46CD5E2C-2664-4051-B3BB-3490C448733F}"/>
      </w:docPartPr>
      <w:docPartBody>
        <w:p w:rsidR="00901918" w:rsidRDefault="00375F52" w:rsidP="00375F52">
          <w:pPr>
            <w:pStyle w:val="EF89532252BF4BD58916DA62416C4AD6"/>
          </w:pPr>
          <w:r w:rsidRPr="00EE78E6">
            <w:rPr>
              <w:rStyle w:val="PlaceholderText"/>
            </w:rPr>
            <w:t>Click here to enter text.</w:t>
          </w:r>
        </w:p>
      </w:docPartBody>
    </w:docPart>
    <w:docPart>
      <w:docPartPr>
        <w:name w:val="C358036E2A104940B4EC59D51F7A5C59"/>
        <w:category>
          <w:name w:val="General"/>
          <w:gallery w:val="placeholder"/>
        </w:category>
        <w:types>
          <w:type w:val="bbPlcHdr"/>
        </w:types>
        <w:behaviors>
          <w:behavior w:val="content"/>
        </w:behaviors>
        <w:guid w:val="{B2624429-B05F-451B-8AB6-0685526BECF5}"/>
      </w:docPartPr>
      <w:docPartBody>
        <w:p w:rsidR="00901918" w:rsidRDefault="00375F52" w:rsidP="00375F52">
          <w:pPr>
            <w:pStyle w:val="C358036E2A104940B4EC59D51F7A5C59"/>
          </w:pPr>
          <w:r w:rsidRPr="00EE78E6">
            <w:rPr>
              <w:rStyle w:val="PlaceholderText"/>
            </w:rPr>
            <w:t>Click here to enter text.</w:t>
          </w:r>
        </w:p>
      </w:docPartBody>
    </w:docPart>
    <w:docPart>
      <w:docPartPr>
        <w:name w:val="1A6923ABE7E5441BAA1326E9B7275A05"/>
        <w:category>
          <w:name w:val="General"/>
          <w:gallery w:val="placeholder"/>
        </w:category>
        <w:types>
          <w:type w:val="bbPlcHdr"/>
        </w:types>
        <w:behaviors>
          <w:behavior w:val="content"/>
        </w:behaviors>
        <w:guid w:val="{8ECA76C9-37BB-4A32-A905-FECD79B12010}"/>
      </w:docPartPr>
      <w:docPartBody>
        <w:p w:rsidR="00901918" w:rsidRDefault="00901918" w:rsidP="00901918">
          <w:pPr>
            <w:pStyle w:val="1A6923ABE7E5441BAA1326E9B7275A05"/>
          </w:pPr>
          <w:r w:rsidRPr="00EE78E6">
            <w:rPr>
              <w:rStyle w:val="PlaceholderText"/>
            </w:rPr>
            <w:t>Click here to enter text.</w:t>
          </w:r>
        </w:p>
      </w:docPartBody>
    </w:docPart>
    <w:docPart>
      <w:docPartPr>
        <w:name w:val="14893ABEF1A84C99930C350457B5A851"/>
        <w:category>
          <w:name w:val="General"/>
          <w:gallery w:val="placeholder"/>
        </w:category>
        <w:types>
          <w:type w:val="bbPlcHdr"/>
        </w:types>
        <w:behaviors>
          <w:behavior w:val="content"/>
        </w:behaviors>
        <w:guid w:val="{EE695570-ABBB-4040-83BF-EC1F38AE556E}"/>
      </w:docPartPr>
      <w:docPartBody>
        <w:p w:rsidR="00901918" w:rsidRDefault="00901918" w:rsidP="00901918">
          <w:pPr>
            <w:pStyle w:val="14893ABEF1A84C99930C350457B5A851"/>
          </w:pPr>
          <w:r w:rsidRPr="00EE78E6">
            <w:rPr>
              <w:rStyle w:val="PlaceholderText"/>
            </w:rPr>
            <w:t>Click here to enter text.</w:t>
          </w:r>
        </w:p>
      </w:docPartBody>
    </w:docPart>
    <w:docPart>
      <w:docPartPr>
        <w:name w:val="730029972A454980B180660537EFAB01"/>
        <w:category>
          <w:name w:val="General"/>
          <w:gallery w:val="placeholder"/>
        </w:category>
        <w:types>
          <w:type w:val="bbPlcHdr"/>
        </w:types>
        <w:behaviors>
          <w:behavior w:val="content"/>
        </w:behaviors>
        <w:guid w:val="{567D37BA-3813-4536-A345-B885EDD205D7}"/>
      </w:docPartPr>
      <w:docPartBody>
        <w:p w:rsidR="00901918" w:rsidRDefault="00901918" w:rsidP="00901918">
          <w:pPr>
            <w:pStyle w:val="730029972A454980B180660537EFAB01"/>
          </w:pPr>
          <w:r w:rsidRPr="00EE78E6">
            <w:rPr>
              <w:rStyle w:val="PlaceholderText"/>
            </w:rPr>
            <w:t>Click here to enter text.</w:t>
          </w:r>
        </w:p>
      </w:docPartBody>
    </w:docPart>
    <w:docPart>
      <w:docPartPr>
        <w:name w:val="1A279C0B3BEC40DE9AD148D4012685E5"/>
        <w:category>
          <w:name w:val="General"/>
          <w:gallery w:val="placeholder"/>
        </w:category>
        <w:types>
          <w:type w:val="bbPlcHdr"/>
        </w:types>
        <w:behaviors>
          <w:behavior w:val="content"/>
        </w:behaviors>
        <w:guid w:val="{CBDE409E-06E3-4C89-A8DD-196317F9A247}"/>
      </w:docPartPr>
      <w:docPartBody>
        <w:p w:rsidR="00901918" w:rsidRDefault="00901918" w:rsidP="00901918">
          <w:pPr>
            <w:pStyle w:val="1A279C0B3BEC40DE9AD148D4012685E5"/>
          </w:pPr>
          <w:r w:rsidRPr="00FF7911">
            <w:rPr>
              <w:rStyle w:val="PlaceholderText"/>
            </w:rPr>
            <w:t>Choose an item.</w:t>
          </w:r>
        </w:p>
      </w:docPartBody>
    </w:docPart>
    <w:docPart>
      <w:docPartPr>
        <w:name w:val="DE0D976F74A54F4A9DC2AE3D7234E6A6"/>
        <w:category>
          <w:name w:val="General"/>
          <w:gallery w:val="placeholder"/>
        </w:category>
        <w:types>
          <w:type w:val="bbPlcHdr"/>
        </w:types>
        <w:behaviors>
          <w:behavior w:val="content"/>
        </w:behaviors>
        <w:guid w:val="{FA608850-9AF2-4B6A-80FA-3D83C1A766FA}"/>
      </w:docPartPr>
      <w:docPartBody>
        <w:p w:rsidR="00901918" w:rsidRDefault="00901918" w:rsidP="00901918">
          <w:pPr>
            <w:pStyle w:val="DE0D976F74A54F4A9DC2AE3D7234E6A6"/>
          </w:pPr>
          <w:r w:rsidRPr="00EE78E6">
            <w:rPr>
              <w:rStyle w:val="PlaceholderText"/>
            </w:rPr>
            <w:t>Click here to enter text.</w:t>
          </w:r>
        </w:p>
      </w:docPartBody>
    </w:docPart>
    <w:docPart>
      <w:docPartPr>
        <w:name w:val="16EBA241201E4B4BADA82A0BE2794990"/>
        <w:category>
          <w:name w:val="General"/>
          <w:gallery w:val="placeholder"/>
        </w:category>
        <w:types>
          <w:type w:val="bbPlcHdr"/>
        </w:types>
        <w:behaviors>
          <w:behavior w:val="content"/>
        </w:behaviors>
        <w:guid w:val="{1EFA5823-86F7-4F80-AE77-60854F9C1289}"/>
      </w:docPartPr>
      <w:docPartBody>
        <w:p w:rsidR="00901918" w:rsidRDefault="00901918" w:rsidP="00901918">
          <w:pPr>
            <w:pStyle w:val="16EBA241201E4B4BADA82A0BE2794990"/>
          </w:pPr>
          <w:r w:rsidRPr="00EE78E6">
            <w:rPr>
              <w:rStyle w:val="PlaceholderText"/>
            </w:rPr>
            <w:t>Click here to enter text.</w:t>
          </w:r>
        </w:p>
      </w:docPartBody>
    </w:docPart>
    <w:docPart>
      <w:docPartPr>
        <w:name w:val="D690503EC8B64CABBDD5032084406ACA"/>
        <w:category>
          <w:name w:val="General"/>
          <w:gallery w:val="placeholder"/>
        </w:category>
        <w:types>
          <w:type w:val="bbPlcHdr"/>
        </w:types>
        <w:behaviors>
          <w:behavior w:val="content"/>
        </w:behaviors>
        <w:guid w:val="{E3432D47-054D-4572-AD43-33BC784A560A}"/>
      </w:docPartPr>
      <w:docPartBody>
        <w:p w:rsidR="00901918" w:rsidRDefault="00901918" w:rsidP="00901918">
          <w:pPr>
            <w:pStyle w:val="D690503EC8B64CABBDD5032084406ACA"/>
          </w:pPr>
          <w:r w:rsidRPr="00EE78E6">
            <w:rPr>
              <w:rStyle w:val="PlaceholderText"/>
            </w:rPr>
            <w:t>Click here to enter text.</w:t>
          </w:r>
        </w:p>
      </w:docPartBody>
    </w:docPart>
    <w:docPart>
      <w:docPartPr>
        <w:name w:val="C14094A881F34AC4B80CA2CD6A50C30D"/>
        <w:category>
          <w:name w:val="General"/>
          <w:gallery w:val="placeholder"/>
        </w:category>
        <w:types>
          <w:type w:val="bbPlcHdr"/>
        </w:types>
        <w:behaviors>
          <w:behavior w:val="content"/>
        </w:behaviors>
        <w:guid w:val="{32C4E6FB-266F-4D18-8B77-F61DF29CFFF3}"/>
      </w:docPartPr>
      <w:docPartBody>
        <w:p w:rsidR="00901918" w:rsidRDefault="00901918" w:rsidP="00901918">
          <w:pPr>
            <w:pStyle w:val="C14094A881F34AC4B80CA2CD6A50C30D"/>
          </w:pPr>
          <w:r w:rsidRPr="00FF7911">
            <w:rPr>
              <w:rStyle w:val="PlaceholderText"/>
            </w:rPr>
            <w:t>Choose an item.</w:t>
          </w:r>
        </w:p>
      </w:docPartBody>
    </w:docPart>
    <w:docPart>
      <w:docPartPr>
        <w:name w:val="A9C4B4DCAE17488184C0765E3AE8841B"/>
        <w:category>
          <w:name w:val="General"/>
          <w:gallery w:val="placeholder"/>
        </w:category>
        <w:types>
          <w:type w:val="bbPlcHdr"/>
        </w:types>
        <w:behaviors>
          <w:behavior w:val="content"/>
        </w:behaviors>
        <w:guid w:val="{366C6758-8159-4F9D-9A4F-6CE31857E364}"/>
      </w:docPartPr>
      <w:docPartBody>
        <w:p w:rsidR="00901918" w:rsidRDefault="00901918" w:rsidP="00901918">
          <w:pPr>
            <w:pStyle w:val="A9C4B4DCAE17488184C0765E3AE8841B"/>
          </w:pPr>
          <w:r w:rsidRPr="00EE78E6">
            <w:rPr>
              <w:rStyle w:val="PlaceholderText"/>
            </w:rPr>
            <w:t>Click here to enter text.</w:t>
          </w:r>
        </w:p>
      </w:docPartBody>
    </w:docPart>
    <w:docPart>
      <w:docPartPr>
        <w:name w:val="0EA9A439D8ED4AB5ACB2D2612D8E8C2C"/>
        <w:category>
          <w:name w:val="General"/>
          <w:gallery w:val="placeholder"/>
        </w:category>
        <w:types>
          <w:type w:val="bbPlcHdr"/>
        </w:types>
        <w:behaviors>
          <w:behavior w:val="content"/>
        </w:behaviors>
        <w:guid w:val="{0521453C-097C-4736-8FFB-176E13DEF32D}"/>
      </w:docPartPr>
      <w:docPartBody>
        <w:p w:rsidR="00901918" w:rsidRDefault="00901918" w:rsidP="00901918">
          <w:pPr>
            <w:pStyle w:val="0EA9A439D8ED4AB5ACB2D2612D8E8C2C"/>
          </w:pPr>
          <w:r w:rsidRPr="00EE78E6">
            <w:rPr>
              <w:rStyle w:val="PlaceholderText"/>
            </w:rPr>
            <w:t>Click here to enter text.</w:t>
          </w:r>
        </w:p>
      </w:docPartBody>
    </w:docPart>
    <w:docPart>
      <w:docPartPr>
        <w:name w:val="F77CFACF943C4F698ECE4B3B67C29903"/>
        <w:category>
          <w:name w:val="General"/>
          <w:gallery w:val="placeholder"/>
        </w:category>
        <w:types>
          <w:type w:val="bbPlcHdr"/>
        </w:types>
        <w:behaviors>
          <w:behavior w:val="content"/>
        </w:behaviors>
        <w:guid w:val="{D2A4B562-42B1-400F-9E40-2D5E37A2C0F6}"/>
      </w:docPartPr>
      <w:docPartBody>
        <w:p w:rsidR="00901918" w:rsidRDefault="00901918" w:rsidP="00901918">
          <w:pPr>
            <w:pStyle w:val="F77CFACF943C4F698ECE4B3B67C29903"/>
          </w:pPr>
          <w:r w:rsidRPr="00EE78E6">
            <w:rPr>
              <w:rStyle w:val="PlaceholderText"/>
            </w:rPr>
            <w:t>Click here to enter text.</w:t>
          </w:r>
        </w:p>
      </w:docPartBody>
    </w:docPart>
    <w:docPart>
      <w:docPartPr>
        <w:name w:val="17DCADEB7DF2465D9D379967CE8275AF"/>
        <w:category>
          <w:name w:val="General"/>
          <w:gallery w:val="placeholder"/>
        </w:category>
        <w:types>
          <w:type w:val="bbPlcHdr"/>
        </w:types>
        <w:behaviors>
          <w:behavior w:val="content"/>
        </w:behaviors>
        <w:guid w:val="{2101E079-70E0-408A-86BE-04816D1F29AC}"/>
      </w:docPartPr>
      <w:docPartBody>
        <w:p w:rsidR="00901918" w:rsidRDefault="00901918" w:rsidP="00901918">
          <w:pPr>
            <w:pStyle w:val="17DCADEB7DF2465D9D379967CE8275AF"/>
          </w:pPr>
          <w:r w:rsidRPr="00FF7911">
            <w:rPr>
              <w:rStyle w:val="PlaceholderText"/>
            </w:rPr>
            <w:t>Choose an item.</w:t>
          </w:r>
        </w:p>
      </w:docPartBody>
    </w:docPart>
    <w:docPart>
      <w:docPartPr>
        <w:name w:val="21063B4047CB46EEADB83CB1E9B9EE9E"/>
        <w:category>
          <w:name w:val="General"/>
          <w:gallery w:val="placeholder"/>
        </w:category>
        <w:types>
          <w:type w:val="bbPlcHdr"/>
        </w:types>
        <w:behaviors>
          <w:behavior w:val="content"/>
        </w:behaviors>
        <w:guid w:val="{2AC0246E-6931-474F-9C22-1D6C0C942BD1}"/>
      </w:docPartPr>
      <w:docPartBody>
        <w:p w:rsidR="00901918" w:rsidRDefault="00901918" w:rsidP="00901918">
          <w:pPr>
            <w:pStyle w:val="21063B4047CB46EEADB83CB1E9B9EE9E"/>
          </w:pPr>
          <w:r w:rsidRPr="00EE78E6">
            <w:rPr>
              <w:rStyle w:val="PlaceholderText"/>
            </w:rPr>
            <w:t>Click here to enter text.</w:t>
          </w:r>
        </w:p>
      </w:docPartBody>
    </w:docPart>
    <w:docPart>
      <w:docPartPr>
        <w:name w:val="25A41A0896FC420FB69ACA518FCC7D22"/>
        <w:category>
          <w:name w:val="General"/>
          <w:gallery w:val="placeholder"/>
        </w:category>
        <w:types>
          <w:type w:val="bbPlcHdr"/>
        </w:types>
        <w:behaviors>
          <w:behavior w:val="content"/>
        </w:behaviors>
        <w:guid w:val="{DAA497F0-23CE-40EE-B76E-EEA72464D177}"/>
      </w:docPartPr>
      <w:docPartBody>
        <w:p w:rsidR="00901918" w:rsidRDefault="00901918" w:rsidP="00901918">
          <w:pPr>
            <w:pStyle w:val="25A41A0896FC420FB69ACA518FCC7D22"/>
          </w:pPr>
          <w:r w:rsidRPr="00EE78E6">
            <w:rPr>
              <w:rStyle w:val="PlaceholderText"/>
            </w:rPr>
            <w:t>Click here to enter text.</w:t>
          </w:r>
        </w:p>
      </w:docPartBody>
    </w:docPart>
    <w:docPart>
      <w:docPartPr>
        <w:name w:val="A7D9982E1B254C65B0B93173A557028C"/>
        <w:category>
          <w:name w:val="General"/>
          <w:gallery w:val="placeholder"/>
        </w:category>
        <w:types>
          <w:type w:val="bbPlcHdr"/>
        </w:types>
        <w:behaviors>
          <w:behavior w:val="content"/>
        </w:behaviors>
        <w:guid w:val="{19857FAE-5795-4ACC-974D-B30382355295}"/>
      </w:docPartPr>
      <w:docPartBody>
        <w:p w:rsidR="00901918" w:rsidRDefault="00901918" w:rsidP="00901918">
          <w:pPr>
            <w:pStyle w:val="A7D9982E1B254C65B0B93173A557028C"/>
          </w:pPr>
          <w:r w:rsidRPr="00EE78E6">
            <w:rPr>
              <w:rStyle w:val="PlaceholderText"/>
            </w:rPr>
            <w:t>Click here to enter text.</w:t>
          </w:r>
        </w:p>
      </w:docPartBody>
    </w:docPart>
    <w:docPart>
      <w:docPartPr>
        <w:name w:val="108F6BD3CB4045AEB0415A75D080BB57"/>
        <w:category>
          <w:name w:val="General"/>
          <w:gallery w:val="placeholder"/>
        </w:category>
        <w:types>
          <w:type w:val="bbPlcHdr"/>
        </w:types>
        <w:behaviors>
          <w:behavior w:val="content"/>
        </w:behaviors>
        <w:guid w:val="{0C340DAA-2AED-48BB-9196-C91A7031ADC8}"/>
      </w:docPartPr>
      <w:docPartBody>
        <w:p w:rsidR="00901918" w:rsidRDefault="00901918" w:rsidP="00901918">
          <w:pPr>
            <w:pStyle w:val="108F6BD3CB4045AEB0415A75D080BB57"/>
          </w:pPr>
          <w:r w:rsidRPr="00FF7911">
            <w:rPr>
              <w:rStyle w:val="PlaceholderText"/>
            </w:rPr>
            <w:t>Choose an item.</w:t>
          </w:r>
        </w:p>
      </w:docPartBody>
    </w:docPart>
    <w:docPart>
      <w:docPartPr>
        <w:name w:val="11A5490F694D41BBB3F05B0189652EDE"/>
        <w:category>
          <w:name w:val="General"/>
          <w:gallery w:val="placeholder"/>
        </w:category>
        <w:types>
          <w:type w:val="bbPlcHdr"/>
        </w:types>
        <w:behaviors>
          <w:behavior w:val="content"/>
        </w:behaviors>
        <w:guid w:val="{D4869F2D-A5C0-47F3-8CE6-B2B8C4A70466}"/>
      </w:docPartPr>
      <w:docPartBody>
        <w:p w:rsidR="00901918" w:rsidRDefault="00901918" w:rsidP="00901918">
          <w:pPr>
            <w:pStyle w:val="11A5490F694D41BBB3F05B0189652EDE"/>
          </w:pPr>
          <w:r w:rsidRPr="00EE78E6">
            <w:rPr>
              <w:rStyle w:val="PlaceholderText"/>
            </w:rPr>
            <w:t>Click here to enter text.</w:t>
          </w:r>
        </w:p>
      </w:docPartBody>
    </w:docPart>
    <w:docPart>
      <w:docPartPr>
        <w:name w:val="7FB68B93EFD6410892C3144D1B19A9A2"/>
        <w:category>
          <w:name w:val="General"/>
          <w:gallery w:val="placeholder"/>
        </w:category>
        <w:types>
          <w:type w:val="bbPlcHdr"/>
        </w:types>
        <w:behaviors>
          <w:behavior w:val="content"/>
        </w:behaviors>
        <w:guid w:val="{3BB8C797-FCD8-48F1-8A4C-47A9E96C4DDF}"/>
      </w:docPartPr>
      <w:docPartBody>
        <w:p w:rsidR="00901918" w:rsidRDefault="00901918" w:rsidP="00901918">
          <w:pPr>
            <w:pStyle w:val="7FB68B93EFD6410892C3144D1B19A9A2"/>
          </w:pPr>
          <w:r w:rsidRPr="00EE78E6">
            <w:rPr>
              <w:rStyle w:val="PlaceholderText"/>
            </w:rPr>
            <w:t>Click here to enter text.</w:t>
          </w:r>
        </w:p>
      </w:docPartBody>
    </w:docPart>
    <w:docPart>
      <w:docPartPr>
        <w:name w:val="A8486E14AF15445B9C849592EDDCFFE8"/>
        <w:category>
          <w:name w:val="General"/>
          <w:gallery w:val="placeholder"/>
        </w:category>
        <w:types>
          <w:type w:val="bbPlcHdr"/>
        </w:types>
        <w:behaviors>
          <w:behavior w:val="content"/>
        </w:behaviors>
        <w:guid w:val="{624AD539-117C-4C20-BA83-01FE936D7FC5}"/>
      </w:docPartPr>
      <w:docPartBody>
        <w:p w:rsidR="00901918" w:rsidRDefault="00901918" w:rsidP="00901918">
          <w:pPr>
            <w:pStyle w:val="A8486E14AF15445B9C849592EDDCFFE8"/>
          </w:pPr>
          <w:r w:rsidRPr="00EE78E6">
            <w:rPr>
              <w:rStyle w:val="PlaceholderText"/>
            </w:rPr>
            <w:t>Click here to enter text.</w:t>
          </w:r>
        </w:p>
      </w:docPartBody>
    </w:docPart>
    <w:docPart>
      <w:docPartPr>
        <w:name w:val="BCA34BA3E6DE488BBC81953795782C37"/>
        <w:category>
          <w:name w:val="General"/>
          <w:gallery w:val="placeholder"/>
        </w:category>
        <w:types>
          <w:type w:val="bbPlcHdr"/>
        </w:types>
        <w:behaviors>
          <w:behavior w:val="content"/>
        </w:behaviors>
        <w:guid w:val="{FA110812-2280-4872-BEB8-3D6B370622D5}"/>
      </w:docPartPr>
      <w:docPartBody>
        <w:p w:rsidR="00901918" w:rsidRDefault="00901918" w:rsidP="00901918">
          <w:pPr>
            <w:pStyle w:val="BCA34BA3E6DE488BBC81953795782C37"/>
          </w:pPr>
          <w:r w:rsidRPr="00FF7911">
            <w:rPr>
              <w:rStyle w:val="PlaceholderText"/>
            </w:rPr>
            <w:t>Choose an item.</w:t>
          </w:r>
        </w:p>
      </w:docPartBody>
    </w:docPart>
    <w:docPart>
      <w:docPartPr>
        <w:name w:val="3D442741EE2645BCA2D5834F15A674E4"/>
        <w:category>
          <w:name w:val="General"/>
          <w:gallery w:val="placeholder"/>
        </w:category>
        <w:types>
          <w:type w:val="bbPlcHdr"/>
        </w:types>
        <w:behaviors>
          <w:behavior w:val="content"/>
        </w:behaviors>
        <w:guid w:val="{F37EC12A-3F1C-4AB1-9FC1-9ACDBD021F5D}"/>
      </w:docPartPr>
      <w:docPartBody>
        <w:p w:rsidR="00901918" w:rsidRDefault="00901918" w:rsidP="00901918">
          <w:pPr>
            <w:pStyle w:val="3D442741EE2645BCA2D5834F15A674E4"/>
          </w:pPr>
          <w:r w:rsidRPr="00EE78E6">
            <w:rPr>
              <w:rStyle w:val="PlaceholderText"/>
            </w:rPr>
            <w:t>Click here to enter text.</w:t>
          </w:r>
        </w:p>
      </w:docPartBody>
    </w:docPart>
    <w:docPart>
      <w:docPartPr>
        <w:name w:val="7D73CD2F3C3C4213A68952A276424689"/>
        <w:category>
          <w:name w:val="General"/>
          <w:gallery w:val="placeholder"/>
        </w:category>
        <w:types>
          <w:type w:val="bbPlcHdr"/>
        </w:types>
        <w:behaviors>
          <w:behavior w:val="content"/>
        </w:behaviors>
        <w:guid w:val="{4126C02E-F899-4446-A992-A4EB6519F7F3}"/>
      </w:docPartPr>
      <w:docPartBody>
        <w:p w:rsidR="00901918" w:rsidRDefault="00901918" w:rsidP="00901918">
          <w:pPr>
            <w:pStyle w:val="7D73CD2F3C3C4213A68952A276424689"/>
          </w:pPr>
          <w:r w:rsidRPr="00FF7911">
            <w:rPr>
              <w:rStyle w:val="PlaceholderText"/>
            </w:rPr>
            <w:t>Choose an item.</w:t>
          </w:r>
        </w:p>
      </w:docPartBody>
    </w:docPart>
    <w:docPart>
      <w:docPartPr>
        <w:name w:val="6A21B5B93CEE4F2E94B368888A9912C2"/>
        <w:category>
          <w:name w:val="General"/>
          <w:gallery w:val="placeholder"/>
        </w:category>
        <w:types>
          <w:type w:val="bbPlcHdr"/>
        </w:types>
        <w:behaviors>
          <w:behavior w:val="content"/>
        </w:behaviors>
        <w:guid w:val="{B8BF3398-2607-4D08-BAB8-5C50788A87C7}"/>
      </w:docPartPr>
      <w:docPartBody>
        <w:p w:rsidR="00901918" w:rsidRDefault="00901918" w:rsidP="00901918">
          <w:pPr>
            <w:pStyle w:val="6A21B5B93CEE4F2E94B368888A9912C2"/>
          </w:pPr>
          <w:r w:rsidRPr="00EE78E6">
            <w:rPr>
              <w:rStyle w:val="PlaceholderText"/>
            </w:rPr>
            <w:t>Click here to enter text.</w:t>
          </w:r>
        </w:p>
      </w:docPartBody>
    </w:docPart>
    <w:docPart>
      <w:docPartPr>
        <w:name w:val="E6CAD2BDD26A4881951BEE355F295750"/>
        <w:category>
          <w:name w:val="General"/>
          <w:gallery w:val="placeholder"/>
        </w:category>
        <w:types>
          <w:type w:val="bbPlcHdr"/>
        </w:types>
        <w:behaviors>
          <w:behavior w:val="content"/>
        </w:behaviors>
        <w:guid w:val="{F3358D66-9248-4FCC-BFC5-6B1D56C97C46}"/>
      </w:docPartPr>
      <w:docPartBody>
        <w:p w:rsidR="00901918" w:rsidRDefault="00901918" w:rsidP="00901918">
          <w:pPr>
            <w:pStyle w:val="E6CAD2BDD26A4881951BEE355F295750"/>
          </w:pPr>
          <w:r w:rsidRPr="00EE78E6">
            <w:rPr>
              <w:rStyle w:val="PlaceholderText"/>
            </w:rPr>
            <w:t>Click here to enter text.</w:t>
          </w:r>
        </w:p>
      </w:docPartBody>
    </w:docPart>
    <w:docPart>
      <w:docPartPr>
        <w:name w:val="D5678942705D47D9B56804326CC7020A"/>
        <w:category>
          <w:name w:val="General"/>
          <w:gallery w:val="placeholder"/>
        </w:category>
        <w:types>
          <w:type w:val="bbPlcHdr"/>
        </w:types>
        <w:behaviors>
          <w:behavior w:val="content"/>
        </w:behaviors>
        <w:guid w:val="{AC434D2F-7B1B-48B9-B447-D12373D80954}"/>
      </w:docPartPr>
      <w:docPartBody>
        <w:p w:rsidR="00901918" w:rsidRDefault="00901918" w:rsidP="00901918">
          <w:pPr>
            <w:pStyle w:val="D5678942705D47D9B56804326CC7020A"/>
          </w:pPr>
          <w:r w:rsidRPr="00FF7911">
            <w:rPr>
              <w:rStyle w:val="PlaceholderText"/>
            </w:rPr>
            <w:t>Choose an item.</w:t>
          </w:r>
        </w:p>
      </w:docPartBody>
    </w:docPart>
    <w:docPart>
      <w:docPartPr>
        <w:name w:val="59F7E290B7374DC7886A9F412F59C352"/>
        <w:category>
          <w:name w:val="General"/>
          <w:gallery w:val="placeholder"/>
        </w:category>
        <w:types>
          <w:type w:val="bbPlcHdr"/>
        </w:types>
        <w:behaviors>
          <w:behavior w:val="content"/>
        </w:behaviors>
        <w:guid w:val="{74223BC3-81F6-41B8-94B5-D78F3A33212B}"/>
      </w:docPartPr>
      <w:docPartBody>
        <w:p w:rsidR="00901918" w:rsidRDefault="00901918" w:rsidP="00901918">
          <w:pPr>
            <w:pStyle w:val="59F7E290B7374DC7886A9F412F59C352"/>
          </w:pPr>
          <w:r w:rsidRPr="00EE78E6">
            <w:rPr>
              <w:rStyle w:val="PlaceholderText"/>
            </w:rPr>
            <w:t>Click here to enter text.</w:t>
          </w:r>
        </w:p>
      </w:docPartBody>
    </w:docPart>
    <w:docPart>
      <w:docPartPr>
        <w:name w:val="98DA1A6051684D0084AB93A8AD3ECAA8"/>
        <w:category>
          <w:name w:val="General"/>
          <w:gallery w:val="placeholder"/>
        </w:category>
        <w:types>
          <w:type w:val="bbPlcHdr"/>
        </w:types>
        <w:behaviors>
          <w:behavior w:val="content"/>
        </w:behaviors>
        <w:guid w:val="{C4BBD66F-9D54-4ED9-ACA4-9762AAA34CE3}"/>
      </w:docPartPr>
      <w:docPartBody>
        <w:p w:rsidR="00901918" w:rsidRDefault="00901918" w:rsidP="00901918">
          <w:pPr>
            <w:pStyle w:val="98DA1A6051684D0084AB93A8AD3ECAA8"/>
          </w:pPr>
          <w:r w:rsidRPr="00FF7911">
            <w:rPr>
              <w:rStyle w:val="PlaceholderText"/>
            </w:rPr>
            <w:t>Choose an item.</w:t>
          </w:r>
        </w:p>
      </w:docPartBody>
    </w:docPart>
    <w:docPart>
      <w:docPartPr>
        <w:name w:val="B3F64482B8E04124A1EC739E3959AC7D"/>
        <w:category>
          <w:name w:val="General"/>
          <w:gallery w:val="placeholder"/>
        </w:category>
        <w:types>
          <w:type w:val="bbPlcHdr"/>
        </w:types>
        <w:behaviors>
          <w:behavior w:val="content"/>
        </w:behaviors>
        <w:guid w:val="{D5172A16-ACA2-4C44-BC98-D1677B0E8ACE}"/>
      </w:docPartPr>
      <w:docPartBody>
        <w:p w:rsidR="00901918" w:rsidRDefault="00901918" w:rsidP="00901918">
          <w:pPr>
            <w:pStyle w:val="B3F64482B8E04124A1EC739E3959AC7D"/>
          </w:pPr>
          <w:r w:rsidRPr="00EE78E6">
            <w:rPr>
              <w:rStyle w:val="PlaceholderText"/>
            </w:rPr>
            <w:t>Click here to enter text.</w:t>
          </w:r>
        </w:p>
      </w:docPartBody>
    </w:docPart>
    <w:docPart>
      <w:docPartPr>
        <w:name w:val="2F9BA47549444EE79A4ED775BF6388F6"/>
        <w:category>
          <w:name w:val="General"/>
          <w:gallery w:val="placeholder"/>
        </w:category>
        <w:types>
          <w:type w:val="bbPlcHdr"/>
        </w:types>
        <w:behaviors>
          <w:behavior w:val="content"/>
        </w:behaviors>
        <w:guid w:val="{45D799E1-C99A-4069-96E6-6883432A9892}"/>
      </w:docPartPr>
      <w:docPartBody>
        <w:p w:rsidR="00901918" w:rsidRDefault="00901918" w:rsidP="00901918">
          <w:pPr>
            <w:pStyle w:val="2F9BA47549444EE79A4ED775BF6388F6"/>
          </w:pPr>
          <w:r w:rsidRPr="00EE78E6">
            <w:rPr>
              <w:rStyle w:val="PlaceholderText"/>
            </w:rPr>
            <w:t>Click here to enter text.</w:t>
          </w:r>
        </w:p>
      </w:docPartBody>
    </w:docPart>
    <w:docPart>
      <w:docPartPr>
        <w:name w:val="C48F9A96EF914C1485122F8A966CEF3A"/>
        <w:category>
          <w:name w:val="General"/>
          <w:gallery w:val="placeholder"/>
        </w:category>
        <w:types>
          <w:type w:val="bbPlcHdr"/>
        </w:types>
        <w:behaviors>
          <w:behavior w:val="content"/>
        </w:behaviors>
        <w:guid w:val="{B5A56FA4-1EA9-4F49-AA4D-5F882869FAD0}"/>
      </w:docPartPr>
      <w:docPartBody>
        <w:p w:rsidR="00901918" w:rsidRDefault="00901918" w:rsidP="00901918">
          <w:pPr>
            <w:pStyle w:val="C48F9A96EF914C1485122F8A966CEF3A"/>
          </w:pPr>
          <w:r w:rsidRPr="00FF7911">
            <w:rPr>
              <w:rStyle w:val="PlaceholderText"/>
            </w:rPr>
            <w:t>Choose an item.</w:t>
          </w:r>
        </w:p>
      </w:docPartBody>
    </w:docPart>
    <w:docPart>
      <w:docPartPr>
        <w:name w:val="69A4ADE1E0A34AD282766DD9C98F00CA"/>
        <w:category>
          <w:name w:val="General"/>
          <w:gallery w:val="placeholder"/>
        </w:category>
        <w:types>
          <w:type w:val="bbPlcHdr"/>
        </w:types>
        <w:behaviors>
          <w:behavior w:val="content"/>
        </w:behaviors>
        <w:guid w:val="{72ECC73C-0138-4208-8924-A1BA9CD1804C}"/>
      </w:docPartPr>
      <w:docPartBody>
        <w:p w:rsidR="00901918" w:rsidRDefault="00901918" w:rsidP="00901918">
          <w:pPr>
            <w:pStyle w:val="69A4ADE1E0A34AD282766DD9C98F00CA"/>
          </w:pPr>
          <w:r w:rsidRPr="00EE78E6">
            <w:rPr>
              <w:rStyle w:val="PlaceholderText"/>
            </w:rPr>
            <w:t>Click here to enter text.</w:t>
          </w:r>
        </w:p>
      </w:docPartBody>
    </w:docPart>
    <w:docPart>
      <w:docPartPr>
        <w:name w:val="F75191DB07D447C4910908379A1BED51"/>
        <w:category>
          <w:name w:val="General"/>
          <w:gallery w:val="placeholder"/>
        </w:category>
        <w:types>
          <w:type w:val="bbPlcHdr"/>
        </w:types>
        <w:behaviors>
          <w:behavior w:val="content"/>
        </w:behaviors>
        <w:guid w:val="{DE5E27DD-6597-4BB9-B0D9-33493C3A291E}"/>
      </w:docPartPr>
      <w:docPartBody>
        <w:p w:rsidR="00901918" w:rsidRDefault="00901918" w:rsidP="00901918">
          <w:pPr>
            <w:pStyle w:val="F75191DB07D447C4910908379A1BED51"/>
          </w:pPr>
          <w:r w:rsidRPr="00FF7911">
            <w:rPr>
              <w:rStyle w:val="PlaceholderText"/>
            </w:rPr>
            <w:t>Choose an item.</w:t>
          </w:r>
        </w:p>
      </w:docPartBody>
    </w:docPart>
    <w:docPart>
      <w:docPartPr>
        <w:name w:val="D9E51A1B280E459E893E58C741DC2017"/>
        <w:category>
          <w:name w:val="General"/>
          <w:gallery w:val="placeholder"/>
        </w:category>
        <w:types>
          <w:type w:val="bbPlcHdr"/>
        </w:types>
        <w:behaviors>
          <w:behavior w:val="content"/>
        </w:behaviors>
        <w:guid w:val="{7E0AEE85-7AC5-4954-A081-0C3F53C882C1}"/>
      </w:docPartPr>
      <w:docPartBody>
        <w:p w:rsidR="00901918" w:rsidRDefault="00901918" w:rsidP="00901918">
          <w:pPr>
            <w:pStyle w:val="D9E51A1B280E459E893E58C741DC2017"/>
          </w:pPr>
          <w:r w:rsidRPr="00EE78E6">
            <w:rPr>
              <w:rStyle w:val="PlaceholderText"/>
            </w:rPr>
            <w:t>Click here to enter text.</w:t>
          </w:r>
        </w:p>
      </w:docPartBody>
    </w:docPart>
    <w:docPart>
      <w:docPartPr>
        <w:name w:val="6E6DE15130DB400F908121AE6DB487B2"/>
        <w:category>
          <w:name w:val="General"/>
          <w:gallery w:val="placeholder"/>
        </w:category>
        <w:types>
          <w:type w:val="bbPlcHdr"/>
        </w:types>
        <w:behaviors>
          <w:behavior w:val="content"/>
        </w:behaviors>
        <w:guid w:val="{38DD734B-40A9-482B-99E7-12E514282686}"/>
      </w:docPartPr>
      <w:docPartBody>
        <w:p w:rsidR="00901918" w:rsidRDefault="00901918" w:rsidP="00901918">
          <w:pPr>
            <w:pStyle w:val="6E6DE15130DB400F908121AE6DB487B2"/>
          </w:pPr>
          <w:r w:rsidRPr="00EE78E6">
            <w:rPr>
              <w:rStyle w:val="PlaceholderText"/>
            </w:rPr>
            <w:t>Click here to enter text.</w:t>
          </w:r>
        </w:p>
      </w:docPartBody>
    </w:docPart>
    <w:docPart>
      <w:docPartPr>
        <w:name w:val="91DFB46B12B049E5AE682C10E2E1D39E"/>
        <w:category>
          <w:name w:val="General"/>
          <w:gallery w:val="placeholder"/>
        </w:category>
        <w:types>
          <w:type w:val="bbPlcHdr"/>
        </w:types>
        <w:behaviors>
          <w:behavior w:val="content"/>
        </w:behaviors>
        <w:guid w:val="{1FCA6A71-F18F-41AE-8FDD-B532DB146243}"/>
      </w:docPartPr>
      <w:docPartBody>
        <w:p w:rsidR="00901918" w:rsidRDefault="00901918" w:rsidP="00901918">
          <w:pPr>
            <w:pStyle w:val="91DFB46B12B049E5AE682C10E2E1D39E"/>
          </w:pPr>
          <w:r w:rsidRPr="00FF7911">
            <w:rPr>
              <w:rStyle w:val="PlaceholderText"/>
            </w:rPr>
            <w:t>Choose an item.</w:t>
          </w:r>
        </w:p>
      </w:docPartBody>
    </w:docPart>
    <w:docPart>
      <w:docPartPr>
        <w:name w:val="90EE6E01667D4A479012EB3516E0436E"/>
        <w:category>
          <w:name w:val="General"/>
          <w:gallery w:val="placeholder"/>
        </w:category>
        <w:types>
          <w:type w:val="bbPlcHdr"/>
        </w:types>
        <w:behaviors>
          <w:behavior w:val="content"/>
        </w:behaviors>
        <w:guid w:val="{801EE3B4-8032-4052-8EBD-23DE6F432296}"/>
      </w:docPartPr>
      <w:docPartBody>
        <w:p w:rsidR="00901918" w:rsidRDefault="00901918" w:rsidP="00901918">
          <w:pPr>
            <w:pStyle w:val="90EE6E01667D4A479012EB3516E0436E"/>
          </w:pPr>
          <w:r w:rsidRPr="00EE78E6">
            <w:rPr>
              <w:rStyle w:val="PlaceholderText"/>
            </w:rPr>
            <w:t>Click here to enter text.</w:t>
          </w:r>
        </w:p>
      </w:docPartBody>
    </w:docPart>
    <w:docPart>
      <w:docPartPr>
        <w:name w:val="55E8FBE563844C46B48CB45268E51E49"/>
        <w:category>
          <w:name w:val="General"/>
          <w:gallery w:val="placeholder"/>
        </w:category>
        <w:types>
          <w:type w:val="bbPlcHdr"/>
        </w:types>
        <w:behaviors>
          <w:behavior w:val="content"/>
        </w:behaviors>
        <w:guid w:val="{559C5F4A-5947-4F6F-9784-AFF55673DF92}"/>
      </w:docPartPr>
      <w:docPartBody>
        <w:p w:rsidR="00901918" w:rsidRDefault="00901918" w:rsidP="00901918">
          <w:pPr>
            <w:pStyle w:val="55E8FBE563844C46B48CB45268E51E49"/>
          </w:pPr>
          <w:r w:rsidRPr="00FF7911">
            <w:rPr>
              <w:rStyle w:val="PlaceholderText"/>
            </w:rPr>
            <w:t>Choose an item.</w:t>
          </w:r>
        </w:p>
      </w:docPartBody>
    </w:docPart>
    <w:docPart>
      <w:docPartPr>
        <w:name w:val="E37F350841494ACFAA16DFB50DB94EBC"/>
        <w:category>
          <w:name w:val="General"/>
          <w:gallery w:val="placeholder"/>
        </w:category>
        <w:types>
          <w:type w:val="bbPlcHdr"/>
        </w:types>
        <w:behaviors>
          <w:behavior w:val="content"/>
        </w:behaviors>
        <w:guid w:val="{75EE1284-3AD9-4D63-B0FF-CCE0AC9397FC}"/>
      </w:docPartPr>
      <w:docPartBody>
        <w:p w:rsidR="00901918" w:rsidRDefault="00901918" w:rsidP="00901918">
          <w:pPr>
            <w:pStyle w:val="E37F350841494ACFAA16DFB50DB94EBC"/>
          </w:pPr>
          <w:r w:rsidRPr="00EE78E6">
            <w:rPr>
              <w:rStyle w:val="PlaceholderText"/>
            </w:rPr>
            <w:t>Click here to enter text.</w:t>
          </w:r>
        </w:p>
      </w:docPartBody>
    </w:docPart>
    <w:docPart>
      <w:docPartPr>
        <w:name w:val="396A8F172A664FB5893ACFC9EC6DA87D"/>
        <w:category>
          <w:name w:val="General"/>
          <w:gallery w:val="placeholder"/>
        </w:category>
        <w:types>
          <w:type w:val="bbPlcHdr"/>
        </w:types>
        <w:behaviors>
          <w:behavior w:val="content"/>
        </w:behaviors>
        <w:guid w:val="{4E0724FF-33ED-428E-8049-4DE30755DEF2}"/>
      </w:docPartPr>
      <w:docPartBody>
        <w:p w:rsidR="00901918" w:rsidRDefault="00901918" w:rsidP="00901918">
          <w:pPr>
            <w:pStyle w:val="396A8F172A664FB5893ACFC9EC6DA87D"/>
          </w:pPr>
          <w:r w:rsidRPr="00EE78E6">
            <w:rPr>
              <w:rStyle w:val="PlaceholderText"/>
            </w:rPr>
            <w:t>Click here to enter text.</w:t>
          </w:r>
        </w:p>
      </w:docPartBody>
    </w:docPart>
    <w:docPart>
      <w:docPartPr>
        <w:name w:val="3355751DF2084F67B5E2B5C9C2178B22"/>
        <w:category>
          <w:name w:val="General"/>
          <w:gallery w:val="placeholder"/>
        </w:category>
        <w:types>
          <w:type w:val="bbPlcHdr"/>
        </w:types>
        <w:behaviors>
          <w:behavior w:val="content"/>
        </w:behaviors>
        <w:guid w:val="{E78EAFFA-0576-41F0-91DC-67C17E35CB1F}"/>
      </w:docPartPr>
      <w:docPartBody>
        <w:p w:rsidR="00901918" w:rsidRDefault="00901918" w:rsidP="00901918">
          <w:pPr>
            <w:pStyle w:val="3355751DF2084F67B5E2B5C9C2178B22"/>
          </w:pPr>
          <w:r w:rsidRPr="00FF7911">
            <w:rPr>
              <w:rStyle w:val="PlaceholderText"/>
            </w:rPr>
            <w:t>Choose an item.</w:t>
          </w:r>
        </w:p>
      </w:docPartBody>
    </w:docPart>
    <w:docPart>
      <w:docPartPr>
        <w:name w:val="8CAF7C72E74B433590C55EBF4508183C"/>
        <w:category>
          <w:name w:val="General"/>
          <w:gallery w:val="placeholder"/>
        </w:category>
        <w:types>
          <w:type w:val="bbPlcHdr"/>
        </w:types>
        <w:behaviors>
          <w:behavior w:val="content"/>
        </w:behaviors>
        <w:guid w:val="{8477421B-AFEE-4722-A530-895EE7739CE9}"/>
      </w:docPartPr>
      <w:docPartBody>
        <w:p w:rsidR="00901918" w:rsidRDefault="00901918" w:rsidP="00901918">
          <w:pPr>
            <w:pStyle w:val="8CAF7C72E74B433590C55EBF4508183C"/>
          </w:pPr>
          <w:r w:rsidRPr="00EE78E6">
            <w:rPr>
              <w:rStyle w:val="PlaceholderText"/>
            </w:rPr>
            <w:t>Click here to enter text.</w:t>
          </w:r>
        </w:p>
      </w:docPartBody>
    </w:docPart>
    <w:docPart>
      <w:docPartPr>
        <w:name w:val="B6DBA962376E4EF2AFE0353C996B1FB7"/>
        <w:category>
          <w:name w:val="General"/>
          <w:gallery w:val="placeholder"/>
        </w:category>
        <w:types>
          <w:type w:val="bbPlcHdr"/>
        </w:types>
        <w:behaviors>
          <w:behavior w:val="content"/>
        </w:behaviors>
        <w:guid w:val="{BD994C00-B7D7-4B98-85D2-FDC5D8B3A8B7}"/>
      </w:docPartPr>
      <w:docPartBody>
        <w:p w:rsidR="00901918" w:rsidRDefault="00901918" w:rsidP="00901918">
          <w:pPr>
            <w:pStyle w:val="B6DBA962376E4EF2AFE0353C996B1FB7"/>
          </w:pPr>
          <w:r w:rsidRPr="00FF7911">
            <w:rPr>
              <w:rStyle w:val="PlaceholderText"/>
            </w:rPr>
            <w:t>Choose an item.</w:t>
          </w:r>
        </w:p>
      </w:docPartBody>
    </w:docPart>
    <w:docPart>
      <w:docPartPr>
        <w:name w:val="A61102879DE6412E93CBABBC78E0DFF4"/>
        <w:category>
          <w:name w:val="General"/>
          <w:gallery w:val="placeholder"/>
        </w:category>
        <w:types>
          <w:type w:val="bbPlcHdr"/>
        </w:types>
        <w:behaviors>
          <w:behavior w:val="content"/>
        </w:behaviors>
        <w:guid w:val="{D298284A-4B4B-4C83-BAB5-762BC464DDD5}"/>
      </w:docPartPr>
      <w:docPartBody>
        <w:p w:rsidR="00901918" w:rsidRDefault="00901918" w:rsidP="00901918">
          <w:pPr>
            <w:pStyle w:val="A61102879DE6412E93CBABBC78E0DFF4"/>
          </w:pPr>
          <w:r w:rsidRPr="00EE78E6">
            <w:rPr>
              <w:rStyle w:val="PlaceholderText"/>
            </w:rPr>
            <w:t>Click here to enter text.</w:t>
          </w:r>
        </w:p>
      </w:docPartBody>
    </w:docPart>
    <w:docPart>
      <w:docPartPr>
        <w:name w:val="CEE406F0B93F45A9B77774FC4025F411"/>
        <w:category>
          <w:name w:val="General"/>
          <w:gallery w:val="placeholder"/>
        </w:category>
        <w:types>
          <w:type w:val="bbPlcHdr"/>
        </w:types>
        <w:behaviors>
          <w:behavior w:val="content"/>
        </w:behaviors>
        <w:guid w:val="{157E9DD8-2FD0-4C31-A7D7-0A818610EBEB}"/>
      </w:docPartPr>
      <w:docPartBody>
        <w:p w:rsidR="00901918" w:rsidRDefault="00901918" w:rsidP="00901918">
          <w:pPr>
            <w:pStyle w:val="CEE406F0B93F45A9B77774FC4025F411"/>
          </w:pPr>
          <w:r w:rsidRPr="00EE78E6">
            <w:rPr>
              <w:rStyle w:val="PlaceholderText"/>
            </w:rPr>
            <w:t>Click here to enter text.</w:t>
          </w:r>
        </w:p>
      </w:docPartBody>
    </w:docPart>
    <w:docPart>
      <w:docPartPr>
        <w:name w:val="D5572560612845CFB9001BDDADAB7FDE"/>
        <w:category>
          <w:name w:val="General"/>
          <w:gallery w:val="placeholder"/>
        </w:category>
        <w:types>
          <w:type w:val="bbPlcHdr"/>
        </w:types>
        <w:behaviors>
          <w:behavior w:val="content"/>
        </w:behaviors>
        <w:guid w:val="{072A7E16-9454-463E-A37B-A0772BFA88BB}"/>
      </w:docPartPr>
      <w:docPartBody>
        <w:p w:rsidR="00901918" w:rsidRDefault="00901918" w:rsidP="00901918">
          <w:pPr>
            <w:pStyle w:val="D5572560612845CFB9001BDDADAB7FDE"/>
          </w:pPr>
          <w:r w:rsidRPr="00FF7911">
            <w:rPr>
              <w:rStyle w:val="PlaceholderText"/>
            </w:rPr>
            <w:t>Choose an item.</w:t>
          </w:r>
        </w:p>
      </w:docPartBody>
    </w:docPart>
    <w:docPart>
      <w:docPartPr>
        <w:name w:val="D3C171B12AE34FCE82026ACEB80C3A39"/>
        <w:category>
          <w:name w:val="General"/>
          <w:gallery w:val="placeholder"/>
        </w:category>
        <w:types>
          <w:type w:val="bbPlcHdr"/>
        </w:types>
        <w:behaviors>
          <w:behavior w:val="content"/>
        </w:behaviors>
        <w:guid w:val="{B26A814D-827D-4DAD-8A11-DDB6DC0E05B9}"/>
      </w:docPartPr>
      <w:docPartBody>
        <w:p w:rsidR="00901918" w:rsidRDefault="00901918" w:rsidP="00901918">
          <w:pPr>
            <w:pStyle w:val="D3C171B12AE34FCE82026ACEB80C3A39"/>
          </w:pPr>
          <w:r w:rsidRPr="00EE78E6">
            <w:rPr>
              <w:rStyle w:val="PlaceholderText"/>
            </w:rPr>
            <w:t>Click here to enter text.</w:t>
          </w:r>
        </w:p>
      </w:docPartBody>
    </w:docPart>
    <w:docPart>
      <w:docPartPr>
        <w:name w:val="186F9AE5903C43D5A8FD8A315BB0F07D"/>
        <w:category>
          <w:name w:val="General"/>
          <w:gallery w:val="placeholder"/>
        </w:category>
        <w:types>
          <w:type w:val="bbPlcHdr"/>
        </w:types>
        <w:behaviors>
          <w:behavior w:val="content"/>
        </w:behaviors>
        <w:guid w:val="{D46CB3C6-8A1C-48B6-9FE5-8D781FB1E9BA}"/>
      </w:docPartPr>
      <w:docPartBody>
        <w:p w:rsidR="00901918" w:rsidRDefault="00901918" w:rsidP="00901918">
          <w:pPr>
            <w:pStyle w:val="186F9AE5903C43D5A8FD8A315BB0F07D"/>
          </w:pPr>
          <w:r w:rsidRPr="00FF7911">
            <w:rPr>
              <w:rStyle w:val="PlaceholderText"/>
            </w:rPr>
            <w:t>Choose an item.</w:t>
          </w:r>
        </w:p>
      </w:docPartBody>
    </w:docPart>
    <w:docPart>
      <w:docPartPr>
        <w:name w:val="EAD86D02FE2348F4B160F8661DCA9590"/>
        <w:category>
          <w:name w:val="General"/>
          <w:gallery w:val="placeholder"/>
        </w:category>
        <w:types>
          <w:type w:val="bbPlcHdr"/>
        </w:types>
        <w:behaviors>
          <w:behavior w:val="content"/>
        </w:behaviors>
        <w:guid w:val="{915B0B2F-BF67-41A1-8C4B-44CE6B443C4D}"/>
      </w:docPartPr>
      <w:docPartBody>
        <w:p w:rsidR="00901918" w:rsidRDefault="00901918" w:rsidP="00901918">
          <w:pPr>
            <w:pStyle w:val="EAD86D02FE2348F4B160F8661DCA9590"/>
          </w:pPr>
          <w:r w:rsidRPr="00EE78E6">
            <w:rPr>
              <w:rStyle w:val="PlaceholderText"/>
            </w:rPr>
            <w:t>Click here to enter text.</w:t>
          </w:r>
        </w:p>
      </w:docPartBody>
    </w:docPart>
    <w:docPart>
      <w:docPartPr>
        <w:name w:val="D42C3A53ECFA4F92B4FC4D609B0C8240"/>
        <w:category>
          <w:name w:val="General"/>
          <w:gallery w:val="placeholder"/>
        </w:category>
        <w:types>
          <w:type w:val="bbPlcHdr"/>
        </w:types>
        <w:behaviors>
          <w:behavior w:val="content"/>
        </w:behaviors>
        <w:guid w:val="{602BE596-4A43-4443-AF0E-E1F8AAF8AF34}"/>
      </w:docPartPr>
      <w:docPartBody>
        <w:p w:rsidR="00901918" w:rsidRDefault="00901918" w:rsidP="00901918">
          <w:pPr>
            <w:pStyle w:val="D42C3A53ECFA4F92B4FC4D609B0C8240"/>
          </w:pPr>
          <w:r w:rsidRPr="00EE78E6">
            <w:rPr>
              <w:rStyle w:val="PlaceholderText"/>
            </w:rPr>
            <w:t>Click here to enter text.</w:t>
          </w:r>
        </w:p>
      </w:docPartBody>
    </w:docPart>
    <w:docPart>
      <w:docPartPr>
        <w:name w:val="D200E1FD40EE480AA6E5B8B21C83E52A"/>
        <w:category>
          <w:name w:val="General"/>
          <w:gallery w:val="placeholder"/>
        </w:category>
        <w:types>
          <w:type w:val="bbPlcHdr"/>
        </w:types>
        <w:behaviors>
          <w:behavior w:val="content"/>
        </w:behaviors>
        <w:guid w:val="{F6F2B700-3A06-448D-836F-85E318E27E3D}"/>
      </w:docPartPr>
      <w:docPartBody>
        <w:p w:rsidR="00901918" w:rsidRDefault="00901918" w:rsidP="00901918">
          <w:pPr>
            <w:pStyle w:val="D200E1FD40EE480AA6E5B8B21C83E52A"/>
          </w:pPr>
          <w:r w:rsidRPr="00FF7911">
            <w:rPr>
              <w:rStyle w:val="PlaceholderText"/>
            </w:rPr>
            <w:t>Choose an item.</w:t>
          </w:r>
        </w:p>
      </w:docPartBody>
    </w:docPart>
    <w:docPart>
      <w:docPartPr>
        <w:name w:val="82D4B81F36DE49A7B36FE95F48A5F5CB"/>
        <w:category>
          <w:name w:val="General"/>
          <w:gallery w:val="placeholder"/>
        </w:category>
        <w:types>
          <w:type w:val="bbPlcHdr"/>
        </w:types>
        <w:behaviors>
          <w:behavior w:val="content"/>
        </w:behaviors>
        <w:guid w:val="{AE9DD5B5-F132-43FA-A4C2-FA58A7B228B7}"/>
      </w:docPartPr>
      <w:docPartBody>
        <w:p w:rsidR="00901918" w:rsidRDefault="00901918" w:rsidP="00901918">
          <w:pPr>
            <w:pStyle w:val="82D4B81F36DE49A7B36FE95F48A5F5CB"/>
          </w:pPr>
          <w:r w:rsidRPr="00EE78E6">
            <w:rPr>
              <w:rStyle w:val="PlaceholderText"/>
            </w:rPr>
            <w:t>Click here to enter text.</w:t>
          </w:r>
        </w:p>
      </w:docPartBody>
    </w:docPart>
    <w:docPart>
      <w:docPartPr>
        <w:name w:val="4A00093CB9654114917FA4144A94F62F"/>
        <w:category>
          <w:name w:val="General"/>
          <w:gallery w:val="placeholder"/>
        </w:category>
        <w:types>
          <w:type w:val="bbPlcHdr"/>
        </w:types>
        <w:behaviors>
          <w:behavior w:val="content"/>
        </w:behaviors>
        <w:guid w:val="{747F0E4B-9A69-4894-9A31-21B70F9C2F0C}"/>
      </w:docPartPr>
      <w:docPartBody>
        <w:p w:rsidR="00901918" w:rsidRDefault="00901918" w:rsidP="00901918">
          <w:pPr>
            <w:pStyle w:val="4A00093CB9654114917FA4144A94F62F"/>
          </w:pPr>
          <w:r w:rsidRPr="00FF7911">
            <w:rPr>
              <w:rStyle w:val="PlaceholderText"/>
            </w:rPr>
            <w:t>Choose an item.</w:t>
          </w:r>
        </w:p>
      </w:docPartBody>
    </w:docPart>
    <w:docPart>
      <w:docPartPr>
        <w:name w:val="6CFD7FBDA0734D6792F569C3824B7B1D"/>
        <w:category>
          <w:name w:val="General"/>
          <w:gallery w:val="placeholder"/>
        </w:category>
        <w:types>
          <w:type w:val="bbPlcHdr"/>
        </w:types>
        <w:behaviors>
          <w:behavior w:val="content"/>
        </w:behaviors>
        <w:guid w:val="{E359FC4B-6595-46F6-8051-554D70131DCA}"/>
      </w:docPartPr>
      <w:docPartBody>
        <w:p w:rsidR="00901918" w:rsidRDefault="00901918" w:rsidP="00901918">
          <w:pPr>
            <w:pStyle w:val="6CFD7FBDA0734D6792F569C3824B7B1D"/>
          </w:pPr>
          <w:r w:rsidRPr="00EE78E6">
            <w:rPr>
              <w:rStyle w:val="PlaceholderText"/>
            </w:rPr>
            <w:t>Click here to enter text.</w:t>
          </w:r>
        </w:p>
      </w:docPartBody>
    </w:docPart>
    <w:docPart>
      <w:docPartPr>
        <w:name w:val="F274AA4F432D47C2A4D4863D935E155E"/>
        <w:category>
          <w:name w:val="General"/>
          <w:gallery w:val="placeholder"/>
        </w:category>
        <w:types>
          <w:type w:val="bbPlcHdr"/>
        </w:types>
        <w:behaviors>
          <w:behavior w:val="content"/>
        </w:behaviors>
        <w:guid w:val="{5B5176D9-A8D9-4320-9D89-9B58CAAB80FB}"/>
      </w:docPartPr>
      <w:docPartBody>
        <w:p w:rsidR="00901918" w:rsidRDefault="00901918" w:rsidP="00901918">
          <w:pPr>
            <w:pStyle w:val="F274AA4F432D47C2A4D4863D935E155E"/>
          </w:pPr>
          <w:r w:rsidRPr="00EE78E6">
            <w:rPr>
              <w:rStyle w:val="PlaceholderText"/>
            </w:rPr>
            <w:t>Click here to enter text.</w:t>
          </w:r>
        </w:p>
      </w:docPartBody>
    </w:docPart>
    <w:docPart>
      <w:docPartPr>
        <w:name w:val="2E189F61FD84438D870E374307A0C44F"/>
        <w:category>
          <w:name w:val="General"/>
          <w:gallery w:val="placeholder"/>
        </w:category>
        <w:types>
          <w:type w:val="bbPlcHdr"/>
        </w:types>
        <w:behaviors>
          <w:behavior w:val="content"/>
        </w:behaviors>
        <w:guid w:val="{6FF7B1C2-7E97-4614-9BF6-C9C332A5874C}"/>
      </w:docPartPr>
      <w:docPartBody>
        <w:p w:rsidR="00901918" w:rsidRDefault="00901918" w:rsidP="00901918">
          <w:pPr>
            <w:pStyle w:val="2E189F61FD84438D870E374307A0C44F"/>
          </w:pPr>
          <w:r w:rsidRPr="00FF7911">
            <w:rPr>
              <w:rStyle w:val="PlaceholderText"/>
            </w:rPr>
            <w:t>Choose an item.</w:t>
          </w:r>
        </w:p>
      </w:docPartBody>
    </w:docPart>
    <w:docPart>
      <w:docPartPr>
        <w:name w:val="A3EF356F0DBE4AD18F61EF2FD7DBA37F"/>
        <w:category>
          <w:name w:val="General"/>
          <w:gallery w:val="placeholder"/>
        </w:category>
        <w:types>
          <w:type w:val="bbPlcHdr"/>
        </w:types>
        <w:behaviors>
          <w:behavior w:val="content"/>
        </w:behaviors>
        <w:guid w:val="{5EB262C7-81B6-40DE-A3CD-C68BBF34B069}"/>
      </w:docPartPr>
      <w:docPartBody>
        <w:p w:rsidR="00901918" w:rsidRDefault="00901918" w:rsidP="00901918">
          <w:pPr>
            <w:pStyle w:val="A3EF356F0DBE4AD18F61EF2FD7DBA37F"/>
          </w:pPr>
          <w:r w:rsidRPr="00EE78E6">
            <w:rPr>
              <w:rStyle w:val="PlaceholderText"/>
            </w:rPr>
            <w:t>Click here to enter text.</w:t>
          </w:r>
        </w:p>
      </w:docPartBody>
    </w:docPart>
    <w:docPart>
      <w:docPartPr>
        <w:name w:val="E14B1C07EB5C4DFEB1349D4A59891DDA"/>
        <w:category>
          <w:name w:val="General"/>
          <w:gallery w:val="placeholder"/>
        </w:category>
        <w:types>
          <w:type w:val="bbPlcHdr"/>
        </w:types>
        <w:behaviors>
          <w:behavior w:val="content"/>
        </w:behaviors>
        <w:guid w:val="{CE8BCDD5-DF66-4226-9295-AA4CC0FEFB1C}"/>
      </w:docPartPr>
      <w:docPartBody>
        <w:p w:rsidR="00901918" w:rsidRDefault="00901918" w:rsidP="00901918">
          <w:pPr>
            <w:pStyle w:val="E14B1C07EB5C4DFEB1349D4A59891DDA"/>
          </w:pPr>
          <w:r w:rsidRPr="00FF7911">
            <w:rPr>
              <w:rStyle w:val="PlaceholderText"/>
            </w:rPr>
            <w:t>Choose an item.</w:t>
          </w:r>
        </w:p>
      </w:docPartBody>
    </w:docPart>
    <w:docPart>
      <w:docPartPr>
        <w:name w:val="1E520E1D5D794939B6FD54410577C5C2"/>
        <w:category>
          <w:name w:val="General"/>
          <w:gallery w:val="placeholder"/>
        </w:category>
        <w:types>
          <w:type w:val="bbPlcHdr"/>
        </w:types>
        <w:behaviors>
          <w:behavior w:val="content"/>
        </w:behaviors>
        <w:guid w:val="{E68B507D-2B61-4734-9A43-54078BC4F1FD}"/>
      </w:docPartPr>
      <w:docPartBody>
        <w:p w:rsidR="00901918" w:rsidRDefault="00901918" w:rsidP="00901918">
          <w:pPr>
            <w:pStyle w:val="1E520E1D5D794939B6FD54410577C5C2"/>
          </w:pPr>
          <w:r w:rsidRPr="00EE78E6">
            <w:rPr>
              <w:rStyle w:val="PlaceholderText"/>
            </w:rPr>
            <w:t>Click here to enter text.</w:t>
          </w:r>
        </w:p>
      </w:docPartBody>
    </w:docPart>
    <w:docPart>
      <w:docPartPr>
        <w:name w:val="662FE81C2C13452DBB0DBA354660FA0A"/>
        <w:category>
          <w:name w:val="General"/>
          <w:gallery w:val="placeholder"/>
        </w:category>
        <w:types>
          <w:type w:val="bbPlcHdr"/>
        </w:types>
        <w:behaviors>
          <w:behavior w:val="content"/>
        </w:behaviors>
        <w:guid w:val="{79556C95-DDBC-4F8F-A559-A03A5CC5B514}"/>
      </w:docPartPr>
      <w:docPartBody>
        <w:p w:rsidR="00901918" w:rsidRDefault="00901918" w:rsidP="00901918">
          <w:pPr>
            <w:pStyle w:val="662FE81C2C13452DBB0DBA354660FA0A"/>
          </w:pPr>
          <w:r w:rsidRPr="00EE78E6">
            <w:rPr>
              <w:rStyle w:val="PlaceholderText"/>
            </w:rPr>
            <w:t>Click here to enter text.</w:t>
          </w:r>
        </w:p>
      </w:docPartBody>
    </w:docPart>
    <w:docPart>
      <w:docPartPr>
        <w:name w:val="9A037048C89F451FA1FEBB53AB23A432"/>
        <w:category>
          <w:name w:val="General"/>
          <w:gallery w:val="placeholder"/>
        </w:category>
        <w:types>
          <w:type w:val="bbPlcHdr"/>
        </w:types>
        <w:behaviors>
          <w:behavior w:val="content"/>
        </w:behaviors>
        <w:guid w:val="{1592424E-C32F-47C1-B382-12CF18C4A482}"/>
      </w:docPartPr>
      <w:docPartBody>
        <w:p w:rsidR="00901918" w:rsidRDefault="00901918" w:rsidP="00901918">
          <w:pPr>
            <w:pStyle w:val="9A037048C89F451FA1FEBB53AB23A432"/>
          </w:pPr>
          <w:r w:rsidRPr="00FF7911">
            <w:rPr>
              <w:rStyle w:val="PlaceholderText"/>
            </w:rPr>
            <w:t>Choose an item.</w:t>
          </w:r>
        </w:p>
      </w:docPartBody>
    </w:docPart>
    <w:docPart>
      <w:docPartPr>
        <w:name w:val="754988A220294724920FA5CE7415AE6A"/>
        <w:category>
          <w:name w:val="General"/>
          <w:gallery w:val="placeholder"/>
        </w:category>
        <w:types>
          <w:type w:val="bbPlcHdr"/>
        </w:types>
        <w:behaviors>
          <w:behavior w:val="content"/>
        </w:behaviors>
        <w:guid w:val="{8BEB21C4-0055-44F9-B1A0-968B927A9595}"/>
      </w:docPartPr>
      <w:docPartBody>
        <w:p w:rsidR="00901918" w:rsidRDefault="00901918" w:rsidP="00901918">
          <w:pPr>
            <w:pStyle w:val="754988A220294724920FA5CE7415AE6A"/>
          </w:pPr>
          <w:r w:rsidRPr="00EE78E6">
            <w:rPr>
              <w:rStyle w:val="PlaceholderText"/>
            </w:rPr>
            <w:t>Click here to enter text.</w:t>
          </w:r>
        </w:p>
      </w:docPartBody>
    </w:docPart>
    <w:docPart>
      <w:docPartPr>
        <w:name w:val="E1C68FA29C8E438F9908F8F667EA563E"/>
        <w:category>
          <w:name w:val="General"/>
          <w:gallery w:val="placeholder"/>
        </w:category>
        <w:types>
          <w:type w:val="bbPlcHdr"/>
        </w:types>
        <w:behaviors>
          <w:behavior w:val="content"/>
        </w:behaviors>
        <w:guid w:val="{B08B5FA8-3715-43F2-938C-953580F7EE95}"/>
      </w:docPartPr>
      <w:docPartBody>
        <w:p w:rsidR="00901918" w:rsidRDefault="00901918" w:rsidP="00901918">
          <w:pPr>
            <w:pStyle w:val="E1C68FA29C8E438F9908F8F667EA563E"/>
          </w:pPr>
          <w:r w:rsidRPr="00FF7911">
            <w:rPr>
              <w:rStyle w:val="PlaceholderText"/>
            </w:rPr>
            <w:t>Choose an item.</w:t>
          </w:r>
        </w:p>
      </w:docPartBody>
    </w:docPart>
    <w:docPart>
      <w:docPartPr>
        <w:name w:val="9DEEEFD3C72E446C9EABAC836AFC3A12"/>
        <w:category>
          <w:name w:val="General"/>
          <w:gallery w:val="placeholder"/>
        </w:category>
        <w:types>
          <w:type w:val="bbPlcHdr"/>
        </w:types>
        <w:behaviors>
          <w:behavior w:val="content"/>
        </w:behaviors>
        <w:guid w:val="{658CD19F-62CA-46A4-8341-D90487F1F93E}"/>
      </w:docPartPr>
      <w:docPartBody>
        <w:p w:rsidR="00901918" w:rsidRDefault="00901918" w:rsidP="00901918">
          <w:pPr>
            <w:pStyle w:val="9DEEEFD3C72E446C9EABAC836AFC3A12"/>
          </w:pPr>
          <w:r w:rsidRPr="00EE78E6">
            <w:rPr>
              <w:rStyle w:val="PlaceholderText"/>
            </w:rPr>
            <w:t>Click here to enter text.</w:t>
          </w:r>
        </w:p>
      </w:docPartBody>
    </w:docPart>
    <w:docPart>
      <w:docPartPr>
        <w:name w:val="26E7465B8CA2449285ADF7D9F555AD3F"/>
        <w:category>
          <w:name w:val="General"/>
          <w:gallery w:val="placeholder"/>
        </w:category>
        <w:types>
          <w:type w:val="bbPlcHdr"/>
        </w:types>
        <w:behaviors>
          <w:behavior w:val="content"/>
        </w:behaviors>
        <w:guid w:val="{96BCD305-01A8-42A5-82E9-5D9F1652B756}"/>
      </w:docPartPr>
      <w:docPartBody>
        <w:p w:rsidR="00901918" w:rsidRDefault="00901918" w:rsidP="00901918">
          <w:pPr>
            <w:pStyle w:val="26E7465B8CA2449285ADF7D9F555AD3F"/>
          </w:pPr>
          <w:r w:rsidRPr="00EE78E6">
            <w:rPr>
              <w:rStyle w:val="PlaceholderText"/>
            </w:rPr>
            <w:t>Click here to enter text.</w:t>
          </w:r>
        </w:p>
      </w:docPartBody>
    </w:docPart>
    <w:docPart>
      <w:docPartPr>
        <w:name w:val="9D96DBA37E12407A934393CEEF496BE6"/>
        <w:category>
          <w:name w:val="General"/>
          <w:gallery w:val="placeholder"/>
        </w:category>
        <w:types>
          <w:type w:val="bbPlcHdr"/>
        </w:types>
        <w:behaviors>
          <w:behavior w:val="content"/>
        </w:behaviors>
        <w:guid w:val="{5F337F2C-605F-41EA-83C3-F579B4C2AABF}"/>
      </w:docPartPr>
      <w:docPartBody>
        <w:p w:rsidR="00901918" w:rsidRDefault="00901918" w:rsidP="00901918">
          <w:pPr>
            <w:pStyle w:val="9D96DBA37E12407A934393CEEF496BE6"/>
          </w:pPr>
          <w:r w:rsidRPr="00FF7911">
            <w:rPr>
              <w:rStyle w:val="PlaceholderText"/>
            </w:rPr>
            <w:t>Choose an item.</w:t>
          </w:r>
        </w:p>
      </w:docPartBody>
    </w:docPart>
    <w:docPart>
      <w:docPartPr>
        <w:name w:val="73BBF696495C44A19359A23E13E3371A"/>
        <w:category>
          <w:name w:val="General"/>
          <w:gallery w:val="placeholder"/>
        </w:category>
        <w:types>
          <w:type w:val="bbPlcHdr"/>
        </w:types>
        <w:behaviors>
          <w:behavior w:val="content"/>
        </w:behaviors>
        <w:guid w:val="{EF36EE1C-ED98-4F3E-834C-5E33DA92CC1E}"/>
      </w:docPartPr>
      <w:docPartBody>
        <w:p w:rsidR="00901918" w:rsidRDefault="00901918" w:rsidP="00901918">
          <w:pPr>
            <w:pStyle w:val="73BBF696495C44A19359A23E13E3371A"/>
          </w:pPr>
          <w:r w:rsidRPr="00EE78E6">
            <w:rPr>
              <w:rStyle w:val="PlaceholderText"/>
            </w:rPr>
            <w:t>Click here to enter text.</w:t>
          </w:r>
        </w:p>
      </w:docPartBody>
    </w:docPart>
    <w:docPart>
      <w:docPartPr>
        <w:name w:val="43E617339D3643DEB33A30B23D4B4F10"/>
        <w:category>
          <w:name w:val="General"/>
          <w:gallery w:val="placeholder"/>
        </w:category>
        <w:types>
          <w:type w:val="bbPlcHdr"/>
        </w:types>
        <w:behaviors>
          <w:behavior w:val="content"/>
        </w:behaviors>
        <w:guid w:val="{A65F4D2F-80BE-4068-A33B-756984768D20}"/>
      </w:docPartPr>
      <w:docPartBody>
        <w:p w:rsidR="00901918" w:rsidRDefault="00901918" w:rsidP="00901918">
          <w:pPr>
            <w:pStyle w:val="43E617339D3643DEB33A30B23D4B4F10"/>
          </w:pPr>
          <w:r w:rsidRPr="00FF7911">
            <w:rPr>
              <w:rStyle w:val="PlaceholderText"/>
            </w:rPr>
            <w:t>Choose an item.</w:t>
          </w:r>
        </w:p>
      </w:docPartBody>
    </w:docPart>
    <w:docPart>
      <w:docPartPr>
        <w:name w:val="6898E7EDB29E4228A9C08EBD0D0FC2C8"/>
        <w:category>
          <w:name w:val="General"/>
          <w:gallery w:val="placeholder"/>
        </w:category>
        <w:types>
          <w:type w:val="bbPlcHdr"/>
        </w:types>
        <w:behaviors>
          <w:behavior w:val="content"/>
        </w:behaviors>
        <w:guid w:val="{234B02E0-6537-4E33-AE97-893072769471}"/>
      </w:docPartPr>
      <w:docPartBody>
        <w:p w:rsidR="00901918" w:rsidRDefault="00901918" w:rsidP="00901918">
          <w:pPr>
            <w:pStyle w:val="6898E7EDB29E4228A9C08EBD0D0FC2C8"/>
          </w:pPr>
          <w:r w:rsidRPr="00EE78E6">
            <w:rPr>
              <w:rStyle w:val="PlaceholderText"/>
            </w:rPr>
            <w:t>Click here to enter text.</w:t>
          </w:r>
        </w:p>
      </w:docPartBody>
    </w:docPart>
    <w:docPart>
      <w:docPartPr>
        <w:name w:val="ED6582AE2D3340B99F78E3F24CFCD237"/>
        <w:category>
          <w:name w:val="General"/>
          <w:gallery w:val="placeholder"/>
        </w:category>
        <w:types>
          <w:type w:val="bbPlcHdr"/>
        </w:types>
        <w:behaviors>
          <w:behavior w:val="content"/>
        </w:behaviors>
        <w:guid w:val="{B2312C44-7E4B-48D1-94B4-BB51FE9D0736}"/>
      </w:docPartPr>
      <w:docPartBody>
        <w:p w:rsidR="00901918" w:rsidRDefault="00901918" w:rsidP="00901918">
          <w:pPr>
            <w:pStyle w:val="ED6582AE2D3340B99F78E3F24CFCD237"/>
          </w:pPr>
          <w:r w:rsidRPr="00EE78E6">
            <w:rPr>
              <w:rStyle w:val="PlaceholderText"/>
            </w:rPr>
            <w:t>Click here to enter text.</w:t>
          </w:r>
        </w:p>
      </w:docPartBody>
    </w:docPart>
    <w:docPart>
      <w:docPartPr>
        <w:name w:val="CD848F949D454BF3855E37482B44B46C"/>
        <w:category>
          <w:name w:val="General"/>
          <w:gallery w:val="placeholder"/>
        </w:category>
        <w:types>
          <w:type w:val="bbPlcHdr"/>
        </w:types>
        <w:behaviors>
          <w:behavior w:val="content"/>
        </w:behaviors>
        <w:guid w:val="{54C2B6B1-3627-4A64-8E3F-04B6ABC8E395}"/>
      </w:docPartPr>
      <w:docPartBody>
        <w:p w:rsidR="00901918" w:rsidRDefault="00901918" w:rsidP="00901918">
          <w:pPr>
            <w:pStyle w:val="CD848F949D454BF3855E37482B44B46C"/>
          </w:pPr>
          <w:r w:rsidRPr="00FF7911">
            <w:rPr>
              <w:rStyle w:val="PlaceholderText"/>
            </w:rPr>
            <w:t>Choose an item.</w:t>
          </w:r>
        </w:p>
      </w:docPartBody>
    </w:docPart>
    <w:docPart>
      <w:docPartPr>
        <w:name w:val="6D488485EBBC4A42A5FD040DB43FC9C5"/>
        <w:category>
          <w:name w:val="General"/>
          <w:gallery w:val="placeholder"/>
        </w:category>
        <w:types>
          <w:type w:val="bbPlcHdr"/>
        </w:types>
        <w:behaviors>
          <w:behavior w:val="content"/>
        </w:behaviors>
        <w:guid w:val="{72CD1BDE-AC1A-423E-8023-9777E95873CE}"/>
      </w:docPartPr>
      <w:docPartBody>
        <w:p w:rsidR="00901918" w:rsidRDefault="00901918" w:rsidP="00901918">
          <w:pPr>
            <w:pStyle w:val="6D488485EBBC4A42A5FD040DB43FC9C5"/>
          </w:pPr>
          <w:r w:rsidRPr="00EE78E6">
            <w:rPr>
              <w:rStyle w:val="PlaceholderText"/>
            </w:rPr>
            <w:t>Click here to enter text.</w:t>
          </w:r>
        </w:p>
      </w:docPartBody>
    </w:docPart>
    <w:docPart>
      <w:docPartPr>
        <w:name w:val="34206DA546D448EFB9E02A5DB77D6666"/>
        <w:category>
          <w:name w:val="General"/>
          <w:gallery w:val="placeholder"/>
        </w:category>
        <w:types>
          <w:type w:val="bbPlcHdr"/>
        </w:types>
        <w:behaviors>
          <w:behavior w:val="content"/>
        </w:behaviors>
        <w:guid w:val="{C626C13F-1270-43E7-B99D-FE5A2DD1E3C0}"/>
      </w:docPartPr>
      <w:docPartBody>
        <w:p w:rsidR="00901918" w:rsidRDefault="00901918" w:rsidP="00901918">
          <w:pPr>
            <w:pStyle w:val="34206DA546D448EFB9E02A5DB77D6666"/>
          </w:pPr>
          <w:r w:rsidRPr="00FF7911">
            <w:rPr>
              <w:rStyle w:val="PlaceholderText"/>
            </w:rPr>
            <w:t>Choose an item.</w:t>
          </w:r>
        </w:p>
      </w:docPartBody>
    </w:docPart>
    <w:docPart>
      <w:docPartPr>
        <w:name w:val="41A8E42C724248EEB31C946A12490E9C"/>
        <w:category>
          <w:name w:val="General"/>
          <w:gallery w:val="placeholder"/>
        </w:category>
        <w:types>
          <w:type w:val="bbPlcHdr"/>
        </w:types>
        <w:behaviors>
          <w:behavior w:val="content"/>
        </w:behaviors>
        <w:guid w:val="{355A9075-74DD-4642-BEB6-89323831A675}"/>
      </w:docPartPr>
      <w:docPartBody>
        <w:p w:rsidR="00901918" w:rsidRDefault="00901918" w:rsidP="00901918">
          <w:pPr>
            <w:pStyle w:val="41A8E42C724248EEB31C946A12490E9C"/>
          </w:pPr>
          <w:r w:rsidRPr="00EE78E6">
            <w:rPr>
              <w:rStyle w:val="PlaceholderText"/>
            </w:rPr>
            <w:t>Click here to enter text.</w:t>
          </w:r>
        </w:p>
      </w:docPartBody>
    </w:docPart>
    <w:docPart>
      <w:docPartPr>
        <w:name w:val="488D0715587E4EB0A78B334D455FDC3D"/>
        <w:category>
          <w:name w:val="General"/>
          <w:gallery w:val="placeholder"/>
        </w:category>
        <w:types>
          <w:type w:val="bbPlcHdr"/>
        </w:types>
        <w:behaviors>
          <w:behavior w:val="content"/>
        </w:behaviors>
        <w:guid w:val="{DFC24DFA-9BFC-4D61-A2BE-5C4A0E7D3C8A}"/>
      </w:docPartPr>
      <w:docPartBody>
        <w:p w:rsidR="00901918" w:rsidRDefault="00901918" w:rsidP="00901918">
          <w:pPr>
            <w:pStyle w:val="488D0715587E4EB0A78B334D455FDC3D"/>
          </w:pPr>
          <w:r w:rsidRPr="00EE78E6">
            <w:rPr>
              <w:rStyle w:val="PlaceholderText"/>
            </w:rPr>
            <w:t>Click here to enter text.</w:t>
          </w:r>
        </w:p>
      </w:docPartBody>
    </w:docPart>
    <w:docPart>
      <w:docPartPr>
        <w:name w:val="96F701289F75441EBE323D768660F2B5"/>
        <w:category>
          <w:name w:val="General"/>
          <w:gallery w:val="placeholder"/>
        </w:category>
        <w:types>
          <w:type w:val="bbPlcHdr"/>
        </w:types>
        <w:behaviors>
          <w:behavior w:val="content"/>
        </w:behaviors>
        <w:guid w:val="{FAFA0B05-2B5F-498C-8EBE-84434A74EF64}"/>
      </w:docPartPr>
      <w:docPartBody>
        <w:p w:rsidR="00901918" w:rsidRDefault="00901918" w:rsidP="00901918">
          <w:pPr>
            <w:pStyle w:val="96F701289F75441EBE323D768660F2B5"/>
          </w:pPr>
          <w:r w:rsidRPr="00FF7911">
            <w:rPr>
              <w:rStyle w:val="PlaceholderText"/>
            </w:rPr>
            <w:t>Choose an item.</w:t>
          </w:r>
        </w:p>
      </w:docPartBody>
    </w:docPart>
    <w:docPart>
      <w:docPartPr>
        <w:name w:val="0D9F3562D732474FA23D1E585C40B4EC"/>
        <w:category>
          <w:name w:val="General"/>
          <w:gallery w:val="placeholder"/>
        </w:category>
        <w:types>
          <w:type w:val="bbPlcHdr"/>
        </w:types>
        <w:behaviors>
          <w:behavior w:val="content"/>
        </w:behaviors>
        <w:guid w:val="{C1243E18-016B-43F7-961A-D69B485FEC93}"/>
      </w:docPartPr>
      <w:docPartBody>
        <w:p w:rsidR="00901918" w:rsidRDefault="00901918" w:rsidP="00901918">
          <w:pPr>
            <w:pStyle w:val="0D9F3562D732474FA23D1E585C40B4EC"/>
          </w:pPr>
          <w:r w:rsidRPr="00EE78E6">
            <w:rPr>
              <w:rStyle w:val="PlaceholderText"/>
            </w:rPr>
            <w:t>Click here to enter text.</w:t>
          </w:r>
        </w:p>
      </w:docPartBody>
    </w:docPart>
    <w:docPart>
      <w:docPartPr>
        <w:name w:val="A58A8A21DCD04E708E1CEEA54534CD82"/>
        <w:category>
          <w:name w:val="General"/>
          <w:gallery w:val="placeholder"/>
        </w:category>
        <w:types>
          <w:type w:val="bbPlcHdr"/>
        </w:types>
        <w:behaviors>
          <w:behavior w:val="content"/>
        </w:behaviors>
        <w:guid w:val="{2877D03A-7CDD-4425-B719-3ABAD05C3954}"/>
      </w:docPartPr>
      <w:docPartBody>
        <w:p w:rsidR="00901918" w:rsidRDefault="00901918" w:rsidP="00901918">
          <w:pPr>
            <w:pStyle w:val="A58A8A21DCD04E708E1CEEA54534CD82"/>
          </w:pPr>
          <w:r w:rsidRPr="00FF7911">
            <w:rPr>
              <w:rStyle w:val="PlaceholderText"/>
            </w:rPr>
            <w:t>Choose an item.</w:t>
          </w:r>
        </w:p>
      </w:docPartBody>
    </w:docPart>
    <w:docPart>
      <w:docPartPr>
        <w:name w:val="FCF51EB88BDA432A9DACF17CC9E15CF0"/>
        <w:category>
          <w:name w:val="General"/>
          <w:gallery w:val="placeholder"/>
        </w:category>
        <w:types>
          <w:type w:val="bbPlcHdr"/>
        </w:types>
        <w:behaviors>
          <w:behavior w:val="content"/>
        </w:behaviors>
        <w:guid w:val="{289072CC-7957-4053-A363-FCE420211016}"/>
      </w:docPartPr>
      <w:docPartBody>
        <w:p w:rsidR="00901918" w:rsidRDefault="00901918" w:rsidP="00901918">
          <w:pPr>
            <w:pStyle w:val="FCF51EB88BDA432A9DACF17CC9E15CF0"/>
          </w:pPr>
          <w:r w:rsidRPr="00EE78E6">
            <w:rPr>
              <w:rStyle w:val="PlaceholderText"/>
            </w:rPr>
            <w:t>Click here to enter text.</w:t>
          </w:r>
        </w:p>
      </w:docPartBody>
    </w:docPart>
    <w:docPart>
      <w:docPartPr>
        <w:name w:val="94607781DC224020ABAD177AF1252485"/>
        <w:category>
          <w:name w:val="General"/>
          <w:gallery w:val="placeholder"/>
        </w:category>
        <w:types>
          <w:type w:val="bbPlcHdr"/>
        </w:types>
        <w:behaviors>
          <w:behavior w:val="content"/>
        </w:behaviors>
        <w:guid w:val="{005A955D-AE3B-4130-98DE-24F182986BDF}"/>
      </w:docPartPr>
      <w:docPartBody>
        <w:p w:rsidR="00901918" w:rsidRDefault="00901918" w:rsidP="00901918">
          <w:pPr>
            <w:pStyle w:val="94607781DC224020ABAD177AF1252485"/>
          </w:pPr>
          <w:r w:rsidRPr="00EE78E6">
            <w:rPr>
              <w:rStyle w:val="PlaceholderText"/>
            </w:rPr>
            <w:t>Click here to enter text.</w:t>
          </w:r>
        </w:p>
      </w:docPartBody>
    </w:docPart>
    <w:docPart>
      <w:docPartPr>
        <w:name w:val="C720FD83E0AF413BACA34B1426D07255"/>
        <w:category>
          <w:name w:val="General"/>
          <w:gallery w:val="placeholder"/>
        </w:category>
        <w:types>
          <w:type w:val="bbPlcHdr"/>
        </w:types>
        <w:behaviors>
          <w:behavior w:val="content"/>
        </w:behaviors>
        <w:guid w:val="{BC9790F2-57CA-49BB-88FC-CB111B340722}"/>
      </w:docPartPr>
      <w:docPartBody>
        <w:p w:rsidR="00901918" w:rsidRDefault="00901918" w:rsidP="00901918">
          <w:pPr>
            <w:pStyle w:val="C720FD83E0AF413BACA34B1426D07255"/>
          </w:pPr>
          <w:r w:rsidRPr="00FF7911">
            <w:rPr>
              <w:rStyle w:val="PlaceholderText"/>
            </w:rPr>
            <w:t>Choose an item.</w:t>
          </w:r>
        </w:p>
      </w:docPartBody>
    </w:docPart>
    <w:docPart>
      <w:docPartPr>
        <w:name w:val="BD4376B3BF9047968569DED6D23946E4"/>
        <w:category>
          <w:name w:val="General"/>
          <w:gallery w:val="placeholder"/>
        </w:category>
        <w:types>
          <w:type w:val="bbPlcHdr"/>
        </w:types>
        <w:behaviors>
          <w:behavior w:val="content"/>
        </w:behaviors>
        <w:guid w:val="{FFCF66A5-139B-45F8-B2B2-4C6020C86E55}"/>
      </w:docPartPr>
      <w:docPartBody>
        <w:p w:rsidR="00901918" w:rsidRDefault="00901918" w:rsidP="00901918">
          <w:pPr>
            <w:pStyle w:val="BD4376B3BF9047968569DED6D23946E4"/>
          </w:pPr>
          <w:r w:rsidRPr="00EE78E6">
            <w:rPr>
              <w:rStyle w:val="PlaceholderText"/>
            </w:rPr>
            <w:t>Click here to enter text.</w:t>
          </w:r>
        </w:p>
      </w:docPartBody>
    </w:docPart>
    <w:docPart>
      <w:docPartPr>
        <w:name w:val="C073988248A7411B8E434E47CE74002F"/>
        <w:category>
          <w:name w:val="General"/>
          <w:gallery w:val="placeholder"/>
        </w:category>
        <w:types>
          <w:type w:val="bbPlcHdr"/>
        </w:types>
        <w:behaviors>
          <w:behavior w:val="content"/>
        </w:behaviors>
        <w:guid w:val="{7DAEF2CA-076A-44EF-89B0-F55BD5472925}"/>
      </w:docPartPr>
      <w:docPartBody>
        <w:p w:rsidR="00901918" w:rsidRDefault="00901918" w:rsidP="00901918">
          <w:pPr>
            <w:pStyle w:val="C073988248A7411B8E434E47CE74002F"/>
          </w:pPr>
          <w:r w:rsidRPr="00FF7911">
            <w:rPr>
              <w:rStyle w:val="PlaceholderText"/>
            </w:rPr>
            <w:t>Choose an item.</w:t>
          </w:r>
        </w:p>
      </w:docPartBody>
    </w:docPart>
    <w:docPart>
      <w:docPartPr>
        <w:name w:val="AAE5D9E643B44D98A4B8DD0F5B6AD662"/>
        <w:category>
          <w:name w:val="General"/>
          <w:gallery w:val="placeholder"/>
        </w:category>
        <w:types>
          <w:type w:val="bbPlcHdr"/>
        </w:types>
        <w:behaviors>
          <w:behavior w:val="content"/>
        </w:behaviors>
        <w:guid w:val="{F6FE262A-2840-440F-82A1-0E64F53FECDF}"/>
      </w:docPartPr>
      <w:docPartBody>
        <w:p w:rsidR="00901918" w:rsidRDefault="00901918" w:rsidP="00901918">
          <w:pPr>
            <w:pStyle w:val="AAE5D9E643B44D98A4B8DD0F5B6AD662"/>
          </w:pPr>
          <w:r w:rsidRPr="00EE78E6">
            <w:rPr>
              <w:rStyle w:val="PlaceholderText"/>
            </w:rPr>
            <w:t>Click here to enter text.</w:t>
          </w:r>
        </w:p>
      </w:docPartBody>
    </w:docPart>
    <w:docPart>
      <w:docPartPr>
        <w:name w:val="44DC755FF13E484698BE361A750FFE09"/>
        <w:category>
          <w:name w:val="General"/>
          <w:gallery w:val="placeholder"/>
        </w:category>
        <w:types>
          <w:type w:val="bbPlcHdr"/>
        </w:types>
        <w:behaviors>
          <w:behavior w:val="content"/>
        </w:behaviors>
        <w:guid w:val="{A8CCF063-6786-4E38-82B8-6DC0B7DF7201}"/>
      </w:docPartPr>
      <w:docPartBody>
        <w:p w:rsidR="00901918" w:rsidRDefault="00901918" w:rsidP="00901918">
          <w:pPr>
            <w:pStyle w:val="44DC755FF13E484698BE361A750FFE09"/>
          </w:pPr>
          <w:r w:rsidRPr="00EE78E6">
            <w:rPr>
              <w:rStyle w:val="PlaceholderText"/>
            </w:rPr>
            <w:t>Click here to enter text.</w:t>
          </w:r>
        </w:p>
      </w:docPartBody>
    </w:docPart>
    <w:docPart>
      <w:docPartPr>
        <w:name w:val="666F5A1A6DC8487D9A5DB10680D0D561"/>
        <w:category>
          <w:name w:val="General"/>
          <w:gallery w:val="placeholder"/>
        </w:category>
        <w:types>
          <w:type w:val="bbPlcHdr"/>
        </w:types>
        <w:behaviors>
          <w:behavior w:val="content"/>
        </w:behaviors>
        <w:guid w:val="{19578419-E85F-447E-89DA-A25971B5176D}"/>
      </w:docPartPr>
      <w:docPartBody>
        <w:p w:rsidR="00901918" w:rsidRDefault="00901918" w:rsidP="00901918">
          <w:pPr>
            <w:pStyle w:val="666F5A1A6DC8487D9A5DB10680D0D561"/>
          </w:pPr>
          <w:r w:rsidRPr="00FF7911">
            <w:rPr>
              <w:rStyle w:val="PlaceholderText"/>
            </w:rPr>
            <w:t>Choose an item.</w:t>
          </w:r>
        </w:p>
      </w:docPartBody>
    </w:docPart>
    <w:docPart>
      <w:docPartPr>
        <w:name w:val="568684EDE02F4785819C86B6AFF20362"/>
        <w:category>
          <w:name w:val="General"/>
          <w:gallery w:val="placeholder"/>
        </w:category>
        <w:types>
          <w:type w:val="bbPlcHdr"/>
        </w:types>
        <w:behaviors>
          <w:behavior w:val="content"/>
        </w:behaviors>
        <w:guid w:val="{65E2465D-E225-4DB6-AB84-652D5AD5B9DC}"/>
      </w:docPartPr>
      <w:docPartBody>
        <w:p w:rsidR="00901918" w:rsidRDefault="00901918" w:rsidP="00901918">
          <w:pPr>
            <w:pStyle w:val="568684EDE02F4785819C86B6AFF20362"/>
          </w:pPr>
          <w:r w:rsidRPr="00EE78E6">
            <w:rPr>
              <w:rStyle w:val="PlaceholderText"/>
            </w:rPr>
            <w:t>Click here to enter text.</w:t>
          </w:r>
        </w:p>
      </w:docPartBody>
    </w:docPart>
    <w:docPart>
      <w:docPartPr>
        <w:name w:val="57A7801C47B44B67B9251ED5C05A9AFE"/>
        <w:category>
          <w:name w:val="General"/>
          <w:gallery w:val="placeholder"/>
        </w:category>
        <w:types>
          <w:type w:val="bbPlcHdr"/>
        </w:types>
        <w:behaviors>
          <w:behavior w:val="content"/>
        </w:behaviors>
        <w:guid w:val="{4B5E1E21-DFEF-4D03-A987-D87C61D4ED65}"/>
      </w:docPartPr>
      <w:docPartBody>
        <w:p w:rsidR="00901918" w:rsidRDefault="00901918" w:rsidP="00901918">
          <w:pPr>
            <w:pStyle w:val="57A7801C47B44B67B9251ED5C05A9AFE"/>
          </w:pPr>
          <w:r w:rsidRPr="00FF7911">
            <w:rPr>
              <w:rStyle w:val="PlaceholderText"/>
            </w:rPr>
            <w:t>Choose an item.</w:t>
          </w:r>
        </w:p>
      </w:docPartBody>
    </w:docPart>
    <w:docPart>
      <w:docPartPr>
        <w:name w:val="5FA8F274372D41E48D8016716607ADF1"/>
        <w:category>
          <w:name w:val="General"/>
          <w:gallery w:val="placeholder"/>
        </w:category>
        <w:types>
          <w:type w:val="bbPlcHdr"/>
        </w:types>
        <w:behaviors>
          <w:behavior w:val="content"/>
        </w:behaviors>
        <w:guid w:val="{03EFDDF4-8301-4AC8-B73F-121A37695777}"/>
      </w:docPartPr>
      <w:docPartBody>
        <w:p w:rsidR="00901918" w:rsidRDefault="00901918" w:rsidP="00901918">
          <w:pPr>
            <w:pStyle w:val="5FA8F274372D41E48D8016716607ADF1"/>
          </w:pPr>
          <w:r w:rsidRPr="00EE78E6">
            <w:rPr>
              <w:rStyle w:val="PlaceholderText"/>
            </w:rPr>
            <w:t>Click here to enter text.</w:t>
          </w:r>
        </w:p>
      </w:docPartBody>
    </w:docPart>
    <w:docPart>
      <w:docPartPr>
        <w:name w:val="974D238E6C984B90B5257517F0DBEB11"/>
        <w:category>
          <w:name w:val="General"/>
          <w:gallery w:val="placeholder"/>
        </w:category>
        <w:types>
          <w:type w:val="bbPlcHdr"/>
        </w:types>
        <w:behaviors>
          <w:behavior w:val="content"/>
        </w:behaviors>
        <w:guid w:val="{3B6EC0A5-AEF8-45AC-B39D-E9723F8FB850}"/>
      </w:docPartPr>
      <w:docPartBody>
        <w:p w:rsidR="00901918" w:rsidRDefault="00901918" w:rsidP="00901918">
          <w:pPr>
            <w:pStyle w:val="974D238E6C984B90B5257517F0DBEB11"/>
          </w:pPr>
          <w:r w:rsidRPr="00EE78E6">
            <w:rPr>
              <w:rStyle w:val="PlaceholderText"/>
            </w:rPr>
            <w:t>Click here to enter text.</w:t>
          </w:r>
        </w:p>
      </w:docPartBody>
    </w:docPart>
    <w:docPart>
      <w:docPartPr>
        <w:name w:val="F44065F01BC548368CF803DEFE159CB7"/>
        <w:category>
          <w:name w:val="General"/>
          <w:gallery w:val="placeholder"/>
        </w:category>
        <w:types>
          <w:type w:val="bbPlcHdr"/>
        </w:types>
        <w:behaviors>
          <w:behavior w:val="content"/>
        </w:behaviors>
        <w:guid w:val="{92B4255F-7FF6-43A0-ABA7-F8549A51673D}"/>
      </w:docPartPr>
      <w:docPartBody>
        <w:p w:rsidR="00901918" w:rsidRDefault="00901918" w:rsidP="00901918">
          <w:pPr>
            <w:pStyle w:val="F44065F01BC548368CF803DEFE159CB7"/>
          </w:pPr>
          <w:r w:rsidRPr="00FF7911">
            <w:rPr>
              <w:rStyle w:val="PlaceholderText"/>
            </w:rPr>
            <w:t>Choose an item.</w:t>
          </w:r>
        </w:p>
      </w:docPartBody>
    </w:docPart>
    <w:docPart>
      <w:docPartPr>
        <w:name w:val="BC49162BBEE94744934A4850566CE3B7"/>
        <w:category>
          <w:name w:val="General"/>
          <w:gallery w:val="placeholder"/>
        </w:category>
        <w:types>
          <w:type w:val="bbPlcHdr"/>
        </w:types>
        <w:behaviors>
          <w:behavior w:val="content"/>
        </w:behaviors>
        <w:guid w:val="{D649C1FC-9336-49B9-AE97-5E2D2259CC38}"/>
      </w:docPartPr>
      <w:docPartBody>
        <w:p w:rsidR="00901918" w:rsidRDefault="00901918" w:rsidP="00901918">
          <w:pPr>
            <w:pStyle w:val="BC49162BBEE94744934A4850566CE3B7"/>
          </w:pPr>
          <w:r w:rsidRPr="00EE78E6">
            <w:rPr>
              <w:rStyle w:val="PlaceholderText"/>
            </w:rPr>
            <w:t>Click here to enter text.</w:t>
          </w:r>
        </w:p>
      </w:docPartBody>
    </w:docPart>
    <w:docPart>
      <w:docPartPr>
        <w:name w:val="B0D02B5490944C76B6F8F6CDB2DB0ED4"/>
        <w:category>
          <w:name w:val="General"/>
          <w:gallery w:val="placeholder"/>
        </w:category>
        <w:types>
          <w:type w:val="bbPlcHdr"/>
        </w:types>
        <w:behaviors>
          <w:behavior w:val="content"/>
        </w:behaviors>
        <w:guid w:val="{B1A691B4-E32C-4FEE-95C0-9CD7A87BAB19}"/>
      </w:docPartPr>
      <w:docPartBody>
        <w:p w:rsidR="00901918" w:rsidRDefault="00901918" w:rsidP="00901918">
          <w:pPr>
            <w:pStyle w:val="B0D02B5490944C76B6F8F6CDB2DB0ED4"/>
          </w:pPr>
          <w:r w:rsidRPr="00FF7911">
            <w:rPr>
              <w:rStyle w:val="PlaceholderText"/>
            </w:rPr>
            <w:t>Choose an item.</w:t>
          </w:r>
        </w:p>
      </w:docPartBody>
    </w:docPart>
    <w:docPart>
      <w:docPartPr>
        <w:name w:val="233B964185E74F58963FB1C85E8434F2"/>
        <w:category>
          <w:name w:val="General"/>
          <w:gallery w:val="placeholder"/>
        </w:category>
        <w:types>
          <w:type w:val="bbPlcHdr"/>
        </w:types>
        <w:behaviors>
          <w:behavior w:val="content"/>
        </w:behaviors>
        <w:guid w:val="{01956586-F0C3-4DC9-A00A-305E3CE2D52B}"/>
      </w:docPartPr>
      <w:docPartBody>
        <w:p w:rsidR="00901918" w:rsidRDefault="00901918" w:rsidP="00901918">
          <w:pPr>
            <w:pStyle w:val="233B964185E74F58963FB1C85E8434F2"/>
          </w:pPr>
          <w:r w:rsidRPr="00EE78E6">
            <w:rPr>
              <w:rStyle w:val="PlaceholderText"/>
            </w:rPr>
            <w:t>Click here to enter text.</w:t>
          </w:r>
        </w:p>
      </w:docPartBody>
    </w:docPart>
    <w:docPart>
      <w:docPartPr>
        <w:name w:val="E806B3C97FA743D3A27401330CCE44E4"/>
        <w:category>
          <w:name w:val="General"/>
          <w:gallery w:val="placeholder"/>
        </w:category>
        <w:types>
          <w:type w:val="bbPlcHdr"/>
        </w:types>
        <w:behaviors>
          <w:behavior w:val="content"/>
        </w:behaviors>
        <w:guid w:val="{699D53E9-D787-424B-BDC3-A21ED8FB387C}"/>
      </w:docPartPr>
      <w:docPartBody>
        <w:p w:rsidR="00901918" w:rsidRDefault="00901918" w:rsidP="00901918">
          <w:pPr>
            <w:pStyle w:val="E806B3C97FA743D3A27401330CCE44E4"/>
          </w:pPr>
          <w:r w:rsidRPr="00EE78E6">
            <w:rPr>
              <w:rStyle w:val="PlaceholderText"/>
            </w:rPr>
            <w:t>Click here to enter text.</w:t>
          </w:r>
        </w:p>
      </w:docPartBody>
    </w:docPart>
    <w:docPart>
      <w:docPartPr>
        <w:name w:val="ECD298F3F95C45F182371F7FF0F8FB6D"/>
        <w:category>
          <w:name w:val="General"/>
          <w:gallery w:val="placeholder"/>
        </w:category>
        <w:types>
          <w:type w:val="bbPlcHdr"/>
        </w:types>
        <w:behaviors>
          <w:behavior w:val="content"/>
        </w:behaviors>
        <w:guid w:val="{89C9B7C2-1091-4167-842F-C39BE85BADAD}"/>
      </w:docPartPr>
      <w:docPartBody>
        <w:p w:rsidR="00901918" w:rsidRDefault="00901918" w:rsidP="00901918">
          <w:pPr>
            <w:pStyle w:val="ECD298F3F95C45F182371F7FF0F8FB6D"/>
          </w:pPr>
          <w:r w:rsidRPr="00FF7911">
            <w:rPr>
              <w:rStyle w:val="PlaceholderText"/>
            </w:rPr>
            <w:t>Choose an item.</w:t>
          </w:r>
        </w:p>
      </w:docPartBody>
    </w:docPart>
    <w:docPart>
      <w:docPartPr>
        <w:name w:val="5835BA38C2DA47009A4FF02604C2EC82"/>
        <w:category>
          <w:name w:val="General"/>
          <w:gallery w:val="placeholder"/>
        </w:category>
        <w:types>
          <w:type w:val="bbPlcHdr"/>
        </w:types>
        <w:behaviors>
          <w:behavior w:val="content"/>
        </w:behaviors>
        <w:guid w:val="{3DCC610C-1971-4985-8217-675891CA7BD9}"/>
      </w:docPartPr>
      <w:docPartBody>
        <w:p w:rsidR="00901918" w:rsidRDefault="00901918" w:rsidP="00901918">
          <w:pPr>
            <w:pStyle w:val="5835BA38C2DA47009A4FF02604C2EC82"/>
          </w:pPr>
          <w:r w:rsidRPr="00EE78E6">
            <w:rPr>
              <w:rStyle w:val="PlaceholderText"/>
            </w:rPr>
            <w:t>Click here to enter text.</w:t>
          </w:r>
        </w:p>
      </w:docPartBody>
    </w:docPart>
    <w:docPart>
      <w:docPartPr>
        <w:name w:val="D0A1015F2E134A87AA6F79C47C5A170C"/>
        <w:category>
          <w:name w:val="General"/>
          <w:gallery w:val="placeholder"/>
        </w:category>
        <w:types>
          <w:type w:val="bbPlcHdr"/>
        </w:types>
        <w:behaviors>
          <w:behavior w:val="content"/>
        </w:behaviors>
        <w:guid w:val="{A2CF33FF-1E44-4AA6-862E-6C4EFC5C6DD4}"/>
      </w:docPartPr>
      <w:docPartBody>
        <w:p w:rsidR="00901918" w:rsidRDefault="00901918" w:rsidP="00901918">
          <w:pPr>
            <w:pStyle w:val="D0A1015F2E134A87AA6F79C47C5A170C"/>
          </w:pPr>
          <w:r w:rsidRPr="00FF7911">
            <w:rPr>
              <w:rStyle w:val="PlaceholderText"/>
            </w:rPr>
            <w:t>Choose an item.</w:t>
          </w:r>
        </w:p>
      </w:docPartBody>
    </w:docPart>
    <w:docPart>
      <w:docPartPr>
        <w:name w:val="B14CE1F8D39C4180BFA05F7B0C872879"/>
        <w:category>
          <w:name w:val="General"/>
          <w:gallery w:val="placeholder"/>
        </w:category>
        <w:types>
          <w:type w:val="bbPlcHdr"/>
        </w:types>
        <w:behaviors>
          <w:behavior w:val="content"/>
        </w:behaviors>
        <w:guid w:val="{86D41919-E368-4093-9778-F2C5AC8C4FF3}"/>
      </w:docPartPr>
      <w:docPartBody>
        <w:p w:rsidR="00901918" w:rsidRDefault="00901918" w:rsidP="00901918">
          <w:pPr>
            <w:pStyle w:val="B14CE1F8D39C4180BFA05F7B0C872879"/>
          </w:pPr>
          <w:r w:rsidRPr="00EE78E6">
            <w:rPr>
              <w:rStyle w:val="PlaceholderText"/>
            </w:rPr>
            <w:t>Click here to enter text.</w:t>
          </w:r>
        </w:p>
      </w:docPartBody>
    </w:docPart>
    <w:docPart>
      <w:docPartPr>
        <w:name w:val="BE5A4C8EC5E847E3BB7FE23DB05F51E5"/>
        <w:category>
          <w:name w:val="General"/>
          <w:gallery w:val="placeholder"/>
        </w:category>
        <w:types>
          <w:type w:val="bbPlcHdr"/>
        </w:types>
        <w:behaviors>
          <w:behavior w:val="content"/>
        </w:behaviors>
        <w:guid w:val="{A297D58D-B4F6-486D-AC52-D74D327BD4E4}"/>
      </w:docPartPr>
      <w:docPartBody>
        <w:p w:rsidR="00901918" w:rsidRDefault="00901918" w:rsidP="00901918">
          <w:pPr>
            <w:pStyle w:val="BE5A4C8EC5E847E3BB7FE23DB05F51E5"/>
          </w:pPr>
          <w:r w:rsidRPr="00EE78E6">
            <w:rPr>
              <w:rStyle w:val="PlaceholderText"/>
            </w:rPr>
            <w:t>Click here to enter text.</w:t>
          </w:r>
        </w:p>
      </w:docPartBody>
    </w:docPart>
    <w:docPart>
      <w:docPartPr>
        <w:name w:val="85FDFCDEF04A4F3F939A7ACA6386D98F"/>
        <w:category>
          <w:name w:val="General"/>
          <w:gallery w:val="placeholder"/>
        </w:category>
        <w:types>
          <w:type w:val="bbPlcHdr"/>
        </w:types>
        <w:behaviors>
          <w:behavior w:val="content"/>
        </w:behaviors>
        <w:guid w:val="{8AB90577-90BD-4CFB-A227-7E5DE4718B69}"/>
      </w:docPartPr>
      <w:docPartBody>
        <w:p w:rsidR="00901918" w:rsidRDefault="00901918" w:rsidP="00901918">
          <w:pPr>
            <w:pStyle w:val="85FDFCDEF04A4F3F939A7ACA6386D98F"/>
          </w:pPr>
          <w:r w:rsidRPr="00FF7911">
            <w:rPr>
              <w:rStyle w:val="PlaceholderText"/>
            </w:rPr>
            <w:t>Choose an item.</w:t>
          </w:r>
        </w:p>
      </w:docPartBody>
    </w:docPart>
    <w:docPart>
      <w:docPartPr>
        <w:name w:val="CEC06FF591324E17BE3E1D9EC815657F"/>
        <w:category>
          <w:name w:val="General"/>
          <w:gallery w:val="placeholder"/>
        </w:category>
        <w:types>
          <w:type w:val="bbPlcHdr"/>
        </w:types>
        <w:behaviors>
          <w:behavior w:val="content"/>
        </w:behaviors>
        <w:guid w:val="{59522608-9616-4AA3-B570-1C4FD0270CF2}"/>
      </w:docPartPr>
      <w:docPartBody>
        <w:p w:rsidR="00901918" w:rsidRDefault="00901918" w:rsidP="00901918">
          <w:pPr>
            <w:pStyle w:val="CEC06FF591324E17BE3E1D9EC815657F"/>
          </w:pPr>
          <w:r w:rsidRPr="00EE78E6">
            <w:rPr>
              <w:rStyle w:val="PlaceholderText"/>
            </w:rPr>
            <w:t>Click here to enter text.</w:t>
          </w:r>
        </w:p>
      </w:docPartBody>
    </w:docPart>
    <w:docPart>
      <w:docPartPr>
        <w:name w:val="3065602CC0154DE08EAD598FDF743F03"/>
        <w:category>
          <w:name w:val="General"/>
          <w:gallery w:val="placeholder"/>
        </w:category>
        <w:types>
          <w:type w:val="bbPlcHdr"/>
        </w:types>
        <w:behaviors>
          <w:behavior w:val="content"/>
        </w:behaviors>
        <w:guid w:val="{6D08FAA4-68B1-4B46-9745-603631E85F5E}"/>
      </w:docPartPr>
      <w:docPartBody>
        <w:p w:rsidR="00901918" w:rsidRDefault="00901918" w:rsidP="00901918">
          <w:pPr>
            <w:pStyle w:val="3065602CC0154DE08EAD598FDF743F03"/>
          </w:pPr>
          <w:r w:rsidRPr="00FF7911">
            <w:rPr>
              <w:rStyle w:val="PlaceholderText"/>
            </w:rPr>
            <w:t>Choose an item.</w:t>
          </w:r>
        </w:p>
      </w:docPartBody>
    </w:docPart>
    <w:docPart>
      <w:docPartPr>
        <w:name w:val="967D308A187C4DD2919F515872A364BA"/>
        <w:category>
          <w:name w:val="General"/>
          <w:gallery w:val="placeholder"/>
        </w:category>
        <w:types>
          <w:type w:val="bbPlcHdr"/>
        </w:types>
        <w:behaviors>
          <w:behavior w:val="content"/>
        </w:behaviors>
        <w:guid w:val="{E2DFCF9B-4250-4224-9397-367FADB06504}"/>
      </w:docPartPr>
      <w:docPartBody>
        <w:p w:rsidR="00901918" w:rsidRDefault="00901918" w:rsidP="00901918">
          <w:pPr>
            <w:pStyle w:val="967D308A187C4DD2919F515872A364BA"/>
          </w:pPr>
          <w:r w:rsidRPr="00EE78E6">
            <w:rPr>
              <w:rStyle w:val="PlaceholderText"/>
            </w:rPr>
            <w:t>Click here to enter text.</w:t>
          </w:r>
        </w:p>
      </w:docPartBody>
    </w:docPart>
    <w:docPart>
      <w:docPartPr>
        <w:name w:val="2E1BF4B3CF364E4E84814540D5C91374"/>
        <w:category>
          <w:name w:val="General"/>
          <w:gallery w:val="placeholder"/>
        </w:category>
        <w:types>
          <w:type w:val="bbPlcHdr"/>
        </w:types>
        <w:behaviors>
          <w:behavior w:val="content"/>
        </w:behaviors>
        <w:guid w:val="{4E7B22B4-C837-4F22-BC9F-743B397C90CA}"/>
      </w:docPartPr>
      <w:docPartBody>
        <w:p w:rsidR="00901918" w:rsidRDefault="00901918" w:rsidP="00901918">
          <w:pPr>
            <w:pStyle w:val="2E1BF4B3CF364E4E84814540D5C91374"/>
          </w:pPr>
          <w:r w:rsidRPr="00EE78E6">
            <w:rPr>
              <w:rStyle w:val="PlaceholderText"/>
            </w:rPr>
            <w:t>Click here to enter text.</w:t>
          </w:r>
        </w:p>
      </w:docPartBody>
    </w:docPart>
    <w:docPart>
      <w:docPartPr>
        <w:name w:val="502592AFFCA642448D4373F22A2B794A"/>
        <w:category>
          <w:name w:val="General"/>
          <w:gallery w:val="placeholder"/>
        </w:category>
        <w:types>
          <w:type w:val="bbPlcHdr"/>
        </w:types>
        <w:behaviors>
          <w:behavior w:val="content"/>
        </w:behaviors>
        <w:guid w:val="{8A5CE46D-51FE-46B0-A024-CB7A375A31B5}"/>
      </w:docPartPr>
      <w:docPartBody>
        <w:p w:rsidR="00901918" w:rsidRDefault="00901918" w:rsidP="00901918">
          <w:pPr>
            <w:pStyle w:val="502592AFFCA642448D4373F22A2B794A"/>
          </w:pPr>
          <w:r w:rsidRPr="00FF7911">
            <w:rPr>
              <w:rStyle w:val="PlaceholderText"/>
            </w:rPr>
            <w:t>Choose an item.</w:t>
          </w:r>
        </w:p>
      </w:docPartBody>
    </w:docPart>
    <w:docPart>
      <w:docPartPr>
        <w:name w:val="3EB3760F3EB64C1C9D37CC52EE589E9C"/>
        <w:category>
          <w:name w:val="General"/>
          <w:gallery w:val="placeholder"/>
        </w:category>
        <w:types>
          <w:type w:val="bbPlcHdr"/>
        </w:types>
        <w:behaviors>
          <w:behavior w:val="content"/>
        </w:behaviors>
        <w:guid w:val="{585E5A19-7E78-476D-BCF2-04F1E01FB169}"/>
      </w:docPartPr>
      <w:docPartBody>
        <w:p w:rsidR="00901918" w:rsidRDefault="00901918" w:rsidP="00901918">
          <w:pPr>
            <w:pStyle w:val="3EB3760F3EB64C1C9D37CC52EE589E9C"/>
          </w:pPr>
          <w:r w:rsidRPr="00EE78E6">
            <w:rPr>
              <w:rStyle w:val="PlaceholderText"/>
            </w:rPr>
            <w:t>Click here to enter text.</w:t>
          </w:r>
        </w:p>
      </w:docPartBody>
    </w:docPart>
    <w:docPart>
      <w:docPartPr>
        <w:name w:val="AC19F96CB3084E70A58C78E2EB3F86DA"/>
        <w:category>
          <w:name w:val="General"/>
          <w:gallery w:val="placeholder"/>
        </w:category>
        <w:types>
          <w:type w:val="bbPlcHdr"/>
        </w:types>
        <w:behaviors>
          <w:behavior w:val="content"/>
        </w:behaviors>
        <w:guid w:val="{48489ABC-2B2D-47D2-9B00-C60E35B4433C}"/>
      </w:docPartPr>
      <w:docPartBody>
        <w:p w:rsidR="00901918" w:rsidRDefault="00901918" w:rsidP="00901918">
          <w:pPr>
            <w:pStyle w:val="AC19F96CB3084E70A58C78E2EB3F86DA"/>
          </w:pPr>
          <w:r w:rsidRPr="00FF7911">
            <w:rPr>
              <w:rStyle w:val="PlaceholderText"/>
            </w:rPr>
            <w:t>Choose an item.</w:t>
          </w:r>
        </w:p>
      </w:docPartBody>
    </w:docPart>
    <w:docPart>
      <w:docPartPr>
        <w:name w:val="E079997E6D194D2785CCF3B7038187FD"/>
        <w:category>
          <w:name w:val="General"/>
          <w:gallery w:val="placeholder"/>
        </w:category>
        <w:types>
          <w:type w:val="bbPlcHdr"/>
        </w:types>
        <w:behaviors>
          <w:behavior w:val="content"/>
        </w:behaviors>
        <w:guid w:val="{DB6F272B-B27F-41F2-8252-657315C93C9F}"/>
      </w:docPartPr>
      <w:docPartBody>
        <w:p w:rsidR="00901918" w:rsidRDefault="00901918" w:rsidP="00901918">
          <w:pPr>
            <w:pStyle w:val="E079997E6D194D2785CCF3B7038187FD"/>
          </w:pPr>
          <w:r w:rsidRPr="00EE78E6">
            <w:rPr>
              <w:rStyle w:val="PlaceholderText"/>
            </w:rPr>
            <w:t>Click here to enter text.</w:t>
          </w:r>
        </w:p>
      </w:docPartBody>
    </w:docPart>
    <w:docPart>
      <w:docPartPr>
        <w:name w:val="EC97473F0BEC40838DA37EAC1A4DC83E"/>
        <w:category>
          <w:name w:val="General"/>
          <w:gallery w:val="placeholder"/>
        </w:category>
        <w:types>
          <w:type w:val="bbPlcHdr"/>
        </w:types>
        <w:behaviors>
          <w:behavior w:val="content"/>
        </w:behaviors>
        <w:guid w:val="{9F616456-4D84-4304-B931-57EDC4737E9A}"/>
      </w:docPartPr>
      <w:docPartBody>
        <w:p w:rsidR="00901918" w:rsidRDefault="00901918" w:rsidP="00901918">
          <w:pPr>
            <w:pStyle w:val="EC97473F0BEC40838DA37EAC1A4DC83E"/>
          </w:pPr>
          <w:r w:rsidRPr="00EE78E6">
            <w:rPr>
              <w:rStyle w:val="PlaceholderText"/>
            </w:rPr>
            <w:t>Click here to enter text.</w:t>
          </w:r>
        </w:p>
      </w:docPartBody>
    </w:docPart>
    <w:docPart>
      <w:docPartPr>
        <w:name w:val="D99F8E5B01384048B06B87347F059D33"/>
        <w:category>
          <w:name w:val="General"/>
          <w:gallery w:val="placeholder"/>
        </w:category>
        <w:types>
          <w:type w:val="bbPlcHdr"/>
        </w:types>
        <w:behaviors>
          <w:behavior w:val="content"/>
        </w:behaviors>
        <w:guid w:val="{0396548B-F8B3-4C41-BBEB-77AAC9F3A1C1}"/>
      </w:docPartPr>
      <w:docPartBody>
        <w:p w:rsidR="00901918" w:rsidRDefault="00901918" w:rsidP="00901918">
          <w:pPr>
            <w:pStyle w:val="D99F8E5B01384048B06B87347F059D33"/>
          </w:pPr>
          <w:r w:rsidRPr="00FF7911">
            <w:rPr>
              <w:rStyle w:val="PlaceholderText"/>
            </w:rPr>
            <w:t>Choose an item.</w:t>
          </w:r>
        </w:p>
      </w:docPartBody>
    </w:docPart>
    <w:docPart>
      <w:docPartPr>
        <w:name w:val="66C804995BB445D6A244AB4E470EE380"/>
        <w:category>
          <w:name w:val="General"/>
          <w:gallery w:val="placeholder"/>
        </w:category>
        <w:types>
          <w:type w:val="bbPlcHdr"/>
        </w:types>
        <w:behaviors>
          <w:behavior w:val="content"/>
        </w:behaviors>
        <w:guid w:val="{343DC5A5-A946-4001-A9F8-49C09C76AD4B}"/>
      </w:docPartPr>
      <w:docPartBody>
        <w:p w:rsidR="00901918" w:rsidRDefault="00901918" w:rsidP="00901918">
          <w:pPr>
            <w:pStyle w:val="66C804995BB445D6A244AB4E470EE380"/>
          </w:pPr>
          <w:r w:rsidRPr="00EE78E6">
            <w:rPr>
              <w:rStyle w:val="PlaceholderText"/>
            </w:rPr>
            <w:t>Click here to enter text.</w:t>
          </w:r>
        </w:p>
      </w:docPartBody>
    </w:docPart>
    <w:docPart>
      <w:docPartPr>
        <w:name w:val="69BE643AB55442629A941780FA9AD852"/>
        <w:category>
          <w:name w:val="General"/>
          <w:gallery w:val="placeholder"/>
        </w:category>
        <w:types>
          <w:type w:val="bbPlcHdr"/>
        </w:types>
        <w:behaviors>
          <w:behavior w:val="content"/>
        </w:behaviors>
        <w:guid w:val="{C89BF37D-578D-4A8C-BA22-34A1E824533E}"/>
      </w:docPartPr>
      <w:docPartBody>
        <w:p w:rsidR="00901918" w:rsidRDefault="00901918" w:rsidP="00901918">
          <w:pPr>
            <w:pStyle w:val="69BE643AB55442629A941780FA9AD852"/>
          </w:pPr>
          <w:r w:rsidRPr="00FF7911">
            <w:rPr>
              <w:rStyle w:val="PlaceholderText"/>
            </w:rPr>
            <w:t>Choose an item.</w:t>
          </w:r>
        </w:p>
      </w:docPartBody>
    </w:docPart>
    <w:docPart>
      <w:docPartPr>
        <w:name w:val="8E284F3492C34B61B88E84CD66FEAD5B"/>
        <w:category>
          <w:name w:val="General"/>
          <w:gallery w:val="placeholder"/>
        </w:category>
        <w:types>
          <w:type w:val="bbPlcHdr"/>
        </w:types>
        <w:behaviors>
          <w:behavior w:val="content"/>
        </w:behaviors>
        <w:guid w:val="{DBDDDE49-616B-4A1D-A898-FD807BBB1F67}"/>
      </w:docPartPr>
      <w:docPartBody>
        <w:p w:rsidR="00901918" w:rsidRDefault="00901918" w:rsidP="00901918">
          <w:pPr>
            <w:pStyle w:val="8E284F3492C34B61B88E84CD66FEAD5B"/>
          </w:pPr>
          <w:r w:rsidRPr="00EE78E6">
            <w:rPr>
              <w:rStyle w:val="PlaceholderText"/>
            </w:rPr>
            <w:t>Click here to enter text.</w:t>
          </w:r>
        </w:p>
      </w:docPartBody>
    </w:docPart>
    <w:docPart>
      <w:docPartPr>
        <w:name w:val="5ECD09587C714327B35EDA06E94C94C0"/>
        <w:category>
          <w:name w:val="General"/>
          <w:gallery w:val="placeholder"/>
        </w:category>
        <w:types>
          <w:type w:val="bbPlcHdr"/>
        </w:types>
        <w:behaviors>
          <w:behavior w:val="content"/>
        </w:behaviors>
        <w:guid w:val="{C80E2C72-A76A-4CCC-BB9A-0FA10A64BF53}"/>
      </w:docPartPr>
      <w:docPartBody>
        <w:p w:rsidR="00901918" w:rsidRDefault="00901918" w:rsidP="00901918">
          <w:pPr>
            <w:pStyle w:val="5ECD09587C714327B35EDA06E94C94C0"/>
          </w:pPr>
          <w:r w:rsidRPr="00EE78E6">
            <w:rPr>
              <w:rStyle w:val="PlaceholderText"/>
            </w:rPr>
            <w:t>Click here to enter text.</w:t>
          </w:r>
        </w:p>
      </w:docPartBody>
    </w:docPart>
    <w:docPart>
      <w:docPartPr>
        <w:name w:val="C9D446E578B14AEA8D0E17E80222FA1E"/>
        <w:category>
          <w:name w:val="General"/>
          <w:gallery w:val="placeholder"/>
        </w:category>
        <w:types>
          <w:type w:val="bbPlcHdr"/>
        </w:types>
        <w:behaviors>
          <w:behavior w:val="content"/>
        </w:behaviors>
        <w:guid w:val="{C574C0AC-D0EF-4EAB-8D67-04CC0BD01040}"/>
      </w:docPartPr>
      <w:docPartBody>
        <w:p w:rsidR="00901918" w:rsidRDefault="00901918" w:rsidP="00901918">
          <w:pPr>
            <w:pStyle w:val="C9D446E578B14AEA8D0E17E80222FA1E"/>
          </w:pPr>
          <w:r w:rsidRPr="00FF7911">
            <w:rPr>
              <w:rStyle w:val="PlaceholderText"/>
            </w:rPr>
            <w:t>Choose an item.</w:t>
          </w:r>
        </w:p>
      </w:docPartBody>
    </w:docPart>
    <w:docPart>
      <w:docPartPr>
        <w:name w:val="580B763BF36F41B3AB510A335DC65726"/>
        <w:category>
          <w:name w:val="General"/>
          <w:gallery w:val="placeholder"/>
        </w:category>
        <w:types>
          <w:type w:val="bbPlcHdr"/>
        </w:types>
        <w:behaviors>
          <w:behavior w:val="content"/>
        </w:behaviors>
        <w:guid w:val="{E7DE8774-C527-4551-901D-4ACCAE9037B4}"/>
      </w:docPartPr>
      <w:docPartBody>
        <w:p w:rsidR="00901918" w:rsidRDefault="00901918" w:rsidP="00901918">
          <w:pPr>
            <w:pStyle w:val="580B763BF36F41B3AB510A335DC65726"/>
          </w:pPr>
          <w:r w:rsidRPr="00EE78E6">
            <w:rPr>
              <w:rStyle w:val="PlaceholderText"/>
            </w:rPr>
            <w:t>Click here to enter text.</w:t>
          </w:r>
        </w:p>
      </w:docPartBody>
    </w:docPart>
    <w:docPart>
      <w:docPartPr>
        <w:name w:val="325367BE09064FA6B36EEBB81A141CC1"/>
        <w:category>
          <w:name w:val="General"/>
          <w:gallery w:val="placeholder"/>
        </w:category>
        <w:types>
          <w:type w:val="bbPlcHdr"/>
        </w:types>
        <w:behaviors>
          <w:behavior w:val="content"/>
        </w:behaviors>
        <w:guid w:val="{8F086BE2-E62F-4ED0-8F04-0298B81B7AFA}"/>
      </w:docPartPr>
      <w:docPartBody>
        <w:p w:rsidR="00901918" w:rsidRDefault="00901918" w:rsidP="00901918">
          <w:pPr>
            <w:pStyle w:val="325367BE09064FA6B36EEBB81A141CC1"/>
          </w:pPr>
          <w:r w:rsidRPr="00FF7911">
            <w:rPr>
              <w:rStyle w:val="PlaceholderText"/>
            </w:rPr>
            <w:t>Choose an item.</w:t>
          </w:r>
        </w:p>
      </w:docPartBody>
    </w:docPart>
    <w:docPart>
      <w:docPartPr>
        <w:name w:val="855755E8A5C24B54B7778305A3E540DF"/>
        <w:category>
          <w:name w:val="General"/>
          <w:gallery w:val="placeholder"/>
        </w:category>
        <w:types>
          <w:type w:val="bbPlcHdr"/>
        </w:types>
        <w:behaviors>
          <w:behavior w:val="content"/>
        </w:behaviors>
        <w:guid w:val="{8257AD53-2BB3-47E6-9CA2-8B480427F647}"/>
      </w:docPartPr>
      <w:docPartBody>
        <w:p w:rsidR="00901918" w:rsidRDefault="00901918" w:rsidP="00901918">
          <w:pPr>
            <w:pStyle w:val="855755E8A5C24B54B7778305A3E540DF"/>
          </w:pPr>
          <w:r w:rsidRPr="00EE78E6">
            <w:rPr>
              <w:rStyle w:val="PlaceholderText"/>
            </w:rPr>
            <w:t>Click here to enter text.</w:t>
          </w:r>
        </w:p>
      </w:docPartBody>
    </w:docPart>
    <w:docPart>
      <w:docPartPr>
        <w:name w:val="050E3ABB6716440C978F459873048C8A"/>
        <w:category>
          <w:name w:val="General"/>
          <w:gallery w:val="placeholder"/>
        </w:category>
        <w:types>
          <w:type w:val="bbPlcHdr"/>
        </w:types>
        <w:behaviors>
          <w:behavior w:val="content"/>
        </w:behaviors>
        <w:guid w:val="{A957C464-77C8-48DF-AD2C-921910CC3205}"/>
      </w:docPartPr>
      <w:docPartBody>
        <w:p w:rsidR="00901918" w:rsidRDefault="00901918" w:rsidP="00901918">
          <w:pPr>
            <w:pStyle w:val="050E3ABB6716440C978F459873048C8A"/>
          </w:pPr>
          <w:r w:rsidRPr="00EE78E6">
            <w:rPr>
              <w:rStyle w:val="PlaceholderText"/>
            </w:rPr>
            <w:t>Click here to enter text.</w:t>
          </w:r>
        </w:p>
      </w:docPartBody>
    </w:docPart>
    <w:docPart>
      <w:docPartPr>
        <w:name w:val="C7BB8EDFF95E4FF4BA27A8257F910859"/>
        <w:category>
          <w:name w:val="General"/>
          <w:gallery w:val="placeholder"/>
        </w:category>
        <w:types>
          <w:type w:val="bbPlcHdr"/>
        </w:types>
        <w:behaviors>
          <w:behavior w:val="content"/>
        </w:behaviors>
        <w:guid w:val="{B312D63C-B70F-4FFF-88A5-D0E5EF86FF98}"/>
      </w:docPartPr>
      <w:docPartBody>
        <w:p w:rsidR="00901918" w:rsidRDefault="00901918" w:rsidP="00901918">
          <w:pPr>
            <w:pStyle w:val="C7BB8EDFF95E4FF4BA27A8257F910859"/>
          </w:pPr>
          <w:r w:rsidRPr="00FF7911">
            <w:rPr>
              <w:rStyle w:val="PlaceholderText"/>
            </w:rPr>
            <w:t>Choose an item.</w:t>
          </w:r>
        </w:p>
      </w:docPartBody>
    </w:docPart>
    <w:docPart>
      <w:docPartPr>
        <w:name w:val="C265A9AEEEE5461A8763078E27260FEE"/>
        <w:category>
          <w:name w:val="General"/>
          <w:gallery w:val="placeholder"/>
        </w:category>
        <w:types>
          <w:type w:val="bbPlcHdr"/>
        </w:types>
        <w:behaviors>
          <w:behavior w:val="content"/>
        </w:behaviors>
        <w:guid w:val="{E8501DE2-CF83-4482-AF10-281CAB9C1FFF}"/>
      </w:docPartPr>
      <w:docPartBody>
        <w:p w:rsidR="00901918" w:rsidRDefault="00901918" w:rsidP="00901918">
          <w:pPr>
            <w:pStyle w:val="C265A9AEEEE5461A8763078E27260FEE"/>
          </w:pPr>
          <w:r w:rsidRPr="00EE78E6">
            <w:rPr>
              <w:rStyle w:val="PlaceholderText"/>
            </w:rPr>
            <w:t>Click here to enter text.</w:t>
          </w:r>
        </w:p>
      </w:docPartBody>
    </w:docPart>
    <w:docPart>
      <w:docPartPr>
        <w:name w:val="DD1C47E2945D45809510615365659F79"/>
        <w:category>
          <w:name w:val="General"/>
          <w:gallery w:val="placeholder"/>
        </w:category>
        <w:types>
          <w:type w:val="bbPlcHdr"/>
        </w:types>
        <w:behaviors>
          <w:behavior w:val="content"/>
        </w:behaviors>
        <w:guid w:val="{D8BC3631-21F0-4FE2-92E1-D4E44C3848BA}"/>
      </w:docPartPr>
      <w:docPartBody>
        <w:p w:rsidR="00901918" w:rsidRDefault="00901918" w:rsidP="00901918">
          <w:pPr>
            <w:pStyle w:val="DD1C47E2945D45809510615365659F79"/>
          </w:pPr>
          <w:r w:rsidRPr="00FF7911">
            <w:rPr>
              <w:rStyle w:val="PlaceholderText"/>
            </w:rPr>
            <w:t>Choose an item.</w:t>
          </w:r>
        </w:p>
      </w:docPartBody>
    </w:docPart>
    <w:docPart>
      <w:docPartPr>
        <w:name w:val="7EA705F2F080406B811920A70A3029D3"/>
        <w:category>
          <w:name w:val="General"/>
          <w:gallery w:val="placeholder"/>
        </w:category>
        <w:types>
          <w:type w:val="bbPlcHdr"/>
        </w:types>
        <w:behaviors>
          <w:behavior w:val="content"/>
        </w:behaviors>
        <w:guid w:val="{8DCD6BEC-474C-4FD0-96A7-6ABDDE900234}"/>
      </w:docPartPr>
      <w:docPartBody>
        <w:p w:rsidR="00901918" w:rsidRDefault="00901918" w:rsidP="00901918">
          <w:pPr>
            <w:pStyle w:val="7EA705F2F080406B811920A70A3029D3"/>
          </w:pPr>
          <w:r w:rsidRPr="00EE78E6">
            <w:rPr>
              <w:rStyle w:val="PlaceholderText"/>
            </w:rPr>
            <w:t>Click here to enter text.</w:t>
          </w:r>
        </w:p>
      </w:docPartBody>
    </w:docPart>
    <w:docPart>
      <w:docPartPr>
        <w:name w:val="3EFD6CEA2BDD49F19BE20A6544042F94"/>
        <w:category>
          <w:name w:val="General"/>
          <w:gallery w:val="placeholder"/>
        </w:category>
        <w:types>
          <w:type w:val="bbPlcHdr"/>
        </w:types>
        <w:behaviors>
          <w:behavior w:val="content"/>
        </w:behaviors>
        <w:guid w:val="{9A1186F9-AACB-4C44-8197-9288C203E9D3}"/>
      </w:docPartPr>
      <w:docPartBody>
        <w:p w:rsidR="00901918" w:rsidRDefault="00901918" w:rsidP="00901918">
          <w:pPr>
            <w:pStyle w:val="3EFD6CEA2BDD49F19BE20A6544042F94"/>
          </w:pPr>
          <w:r w:rsidRPr="00EE78E6">
            <w:rPr>
              <w:rStyle w:val="PlaceholderText"/>
            </w:rPr>
            <w:t>Click here to enter text.</w:t>
          </w:r>
        </w:p>
      </w:docPartBody>
    </w:docPart>
    <w:docPart>
      <w:docPartPr>
        <w:name w:val="89388DE786E94BE3A0D11B91739A2673"/>
        <w:category>
          <w:name w:val="General"/>
          <w:gallery w:val="placeholder"/>
        </w:category>
        <w:types>
          <w:type w:val="bbPlcHdr"/>
        </w:types>
        <w:behaviors>
          <w:behavior w:val="content"/>
        </w:behaviors>
        <w:guid w:val="{1ABC9659-DB02-45F9-9F09-A2C8438BE0B8}"/>
      </w:docPartPr>
      <w:docPartBody>
        <w:p w:rsidR="00901918" w:rsidRDefault="00901918" w:rsidP="00901918">
          <w:pPr>
            <w:pStyle w:val="89388DE786E94BE3A0D11B91739A2673"/>
          </w:pPr>
          <w:r w:rsidRPr="00FF7911">
            <w:rPr>
              <w:rStyle w:val="PlaceholderText"/>
            </w:rPr>
            <w:t>Choose an item.</w:t>
          </w:r>
        </w:p>
      </w:docPartBody>
    </w:docPart>
    <w:docPart>
      <w:docPartPr>
        <w:name w:val="438E12F6C096479D83F62B5345257254"/>
        <w:category>
          <w:name w:val="General"/>
          <w:gallery w:val="placeholder"/>
        </w:category>
        <w:types>
          <w:type w:val="bbPlcHdr"/>
        </w:types>
        <w:behaviors>
          <w:behavior w:val="content"/>
        </w:behaviors>
        <w:guid w:val="{59E2A50F-EC49-49F8-9685-89F8A07CC9B5}"/>
      </w:docPartPr>
      <w:docPartBody>
        <w:p w:rsidR="00901918" w:rsidRDefault="00901918" w:rsidP="00901918">
          <w:pPr>
            <w:pStyle w:val="438E12F6C096479D83F62B5345257254"/>
          </w:pPr>
          <w:r w:rsidRPr="00EE78E6">
            <w:rPr>
              <w:rStyle w:val="PlaceholderText"/>
            </w:rPr>
            <w:t>Click here to enter text.</w:t>
          </w:r>
        </w:p>
      </w:docPartBody>
    </w:docPart>
    <w:docPart>
      <w:docPartPr>
        <w:name w:val="9D236F4DC2F6433B9516B91B21614897"/>
        <w:category>
          <w:name w:val="General"/>
          <w:gallery w:val="placeholder"/>
        </w:category>
        <w:types>
          <w:type w:val="bbPlcHdr"/>
        </w:types>
        <w:behaviors>
          <w:behavior w:val="content"/>
        </w:behaviors>
        <w:guid w:val="{E902F971-D147-4A84-9F55-9A6DB3C3673E}"/>
      </w:docPartPr>
      <w:docPartBody>
        <w:p w:rsidR="00901918" w:rsidRDefault="00901918" w:rsidP="00901918">
          <w:pPr>
            <w:pStyle w:val="9D236F4DC2F6433B9516B91B21614897"/>
          </w:pPr>
          <w:r w:rsidRPr="00FF7911">
            <w:rPr>
              <w:rStyle w:val="PlaceholderText"/>
            </w:rPr>
            <w:t>Choose an item.</w:t>
          </w:r>
        </w:p>
      </w:docPartBody>
    </w:docPart>
    <w:docPart>
      <w:docPartPr>
        <w:name w:val="B704FE1081EF4524A8BE98C2A01CA556"/>
        <w:category>
          <w:name w:val="General"/>
          <w:gallery w:val="placeholder"/>
        </w:category>
        <w:types>
          <w:type w:val="bbPlcHdr"/>
        </w:types>
        <w:behaviors>
          <w:behavior w:val="content"/>
        </w:behaviors>
        <w:guid w:val="{D8B2198A-1A36-4C6E-8441-9D58BDDF6E81}"/>
      </w:docPartPr>
      <w:docPartBody>
        <w:p w:rsidR="006A0EEC" w:rsidRDefault="00901918" w:rsidP="00901918">
          <w:pPr>
            <w:pStyle w:val="B704FE1081EF4524A8BE98C2A01CA556"/>
          </w:pPr>
          <w:r w:rsidRPr="00EE78E6">
            <w:rPr>
              <w:rStyle w:val="PlaceholderText"/>
            </w:rPr>
            <w:t>Click here to enter text.</w:t>
          </w:r>
        </w:p>
      </w:docPartBody>
    </w:docPart>
    <w:docPart>
      <w:docPartPr>
        <w:name w:val="CBBAAE7240C94C7B8B97FEA860A85DF0"/>
        <w:category>
          <w:name w:val="General"/>
          <w:gallery w:val="placeholder"/>
        </w:category>
        <w:types>
          <w:type w:val="bbPlcHdr"/>
        </w:types>
        <w:behaviors>
          <w:behavior w:val="content"/>
        </w:behaviors>
        <w:guid w:val="{7CEB93C9-6ADA-45D4-8B3E-B8C8924A3F31}"/>
      </w:docPartPr>
      <w:docPartBody>
        <w:p w:rsidR="006A0EEC" w:rsidRDefault="00901918" w:rsidP="00901918">
          <w:pPr>
            <w:pStyle w:val="CBBAAE7240C94C7B8B97FEA860A85DF0"/>
          </w:pPr>
          <w:r w:rsidRPr="00FF7911">
            <w:rPr>
              <w:rStyle w:val="PlaceholderText"/>
            </w:rPr>
            <w:t>Choose an item.</w:t>
          </w:r>
        </w:p>
      </w:docPartBody>
    </w:docPart>
    <w:docPart>
      <w:docPartPr>
        <w:name w:val="7875BB4D70474F3D9BF3C8FCB9A24096"/>
        <w:category>
          <w:name w:val="General"/>
          <w:gallery w:val="placeholder"/>
        </w:category>
        <w:types>
          <w:type w:val="bbPlcHdr"/>
        </w:types>
        <w:behaviors>
          <w:behavior w:val="content"/>
        </w:behaviors>
        <w:guid w:val="{13DF4724-A9A8-4EEC-BC72-EF27BD8573F2}"/>
      </w:docPartPr>
      <w:docPartBody>
        <w:p w:rsidR="006A0EEC" w:rsidRDefault="00901918" w:rsidP="00901918">
          <w:pPr>
            <w:pStyle w:val="7875BB4D70474F3D9BF3C8FCB9A24096"/>
          </w:pPr>
          <w:r w:rsidRPr="00EE78E6">
            <w:rPr>
              <w:rStyle w:val="PlaceholderText"/>
            </w:rPr>
            <w:t>Click here to enter text.</w:t>
          </w:r>
        </w:p>
      </w:docPartBody>
    </w:docPart>
    <w:docPart>
      <w:docPartPr>
        <w:name w:val="3AECBAB6D1FD44A29B932F8BB7943AA7"/>
        <w:category>
          <w:name w:val="General"/>
          <w:gallery w:val="placeholder"/>
        </w:category>
        <w:types>
          <w:type w:val="bbPlcHdr"/>
        </w:types>
        <w:behaviors>
          <w:behavior w:val="content"/>
        </w:behaviors>
        <w:guid w:val="{6B8CFFCB-D681-411F-B475-91FBFC264C84}"/>
      </w:docPartPr>
      <w:docPartBody>
        <w:p w:rsidR="006A0EEC" w:rsidRDefault="00901918" w:rsidP="00901918">
          <w:pPr>
            <w:pStyle w:val="3AECBAB6D1FD44A29B932F8BB7943AA7"/>
          </w:pPr>
          <w:r w:rsidRPr="00FF7911">
            <w:rPr>
              <w:rStyle w:val="PlaceholderText"/>
            </w:rPr>
            <w:t>Choose an item.</w:t>
          </w:r>
        </w:p>
      </w:docPartBody>
    </w:docPart>
    <w:docPart>
      <w:docPartPr>
        <w:name w:val="8C90C5CDC86A4EBD84C54779617468FE"/>
        <w:category>
          <w:name w:val="General"/>
          <w:gallery w:val="placeholder"/>
        </w:category>
        <w:types>
          <w:type w:val="bbPlcHdr"/>
        </w:types>
        <w:behaviors>
          <w:behavior w:val="content"/>
        </w:behaviors>
        <w:guid w:val="{52645A93-C55C-4D12-8CF1-E79FF78C6EF5}"/>
      </w:docPartPr>
      <w:docPartBody>
        <w:p w:rsidR="006A0EEC" w:rsidRDefault="00901918" w:rsidP="00901918">
          <w:pPr>
            <w:pStyle w:val="8C90C5CDC86A4EBD84C54779617468FE"/>
          </w:pPr>
          <w:r w:rsidRPr="00EE78E6">
            <w:rPr>
              <w:rStyle w:val="PlaceholderText"/>
            </w:rPr>
            <w:t>Click here to enter text.</w:t>
          </w:r>
        </w:p>
      </w:docPartBody>
    </w:docPart>
    <w:docPart>
      <w:docPartPr>
        <w:name w:val="877E39A9831A4651A8608069549101F4"/>
        <w:category>
          <w:name w:val="General"/>
          <w:gallery w:val="placeholder"/>
        </w:category>
        <w:types>
          <w:type w:val="bbPlcHdr"/>
        </w:types>
        <w:behaviors>
          <w:behavior w:val="content"/>
        </w:behaviors>
        <w:guid w:val="{A01EC26B-F43B-4DD4-89DC-67F950FB926C}"/>
      </w:docPartPr>
      <w:docPartBody>
        <w:p w:rsidR="006A0EEC" w:rsidRDefault="00901918" w:rsidP="00901918">
          <w:pPr>
            <w:pStyle w:val="877E39A9831A4651A8608069549101F4"/>
          </w:pPr>
          <w:r w:rsidRPr="00EE78E6">
            <w:rPr>
              <w:rStyle w:val="PlaceholderText"/>
            </w:rPr>
            <w:t>Click here to enter text.</w:t>
          </w:r>
        </w:p>
      </w:docPartBody>
    </w:docPart>
    <w:docPart>
      <w:docPartPr>
        <w:name w:val="C9B5FAC77B584493878689B0517C4200"/>
        <w:category>
          <w:name w:val="General"/>
          <w:gallery w:val="placeholder"/>
        </w:category>
        <w:types>
          <w:type w:val="bbPlcHdr"/>
        </w:types>
        <w:behaviors>
          <w:behavior w:val="content"/>
        </w:behaviors>
        <w:guid w:val="{A061C737-D522-4397-8644-E7BA58B26B2F}"/>
      </w:docPartPr>
      <w:docPartBody>
        <w:p w:rsidR="006A0EEC" w:rsidRDefault="00901918" w:rsidP="00901918">
          <w:pPr>
            <w:pStyle w:val="C9B5FAC77B584493878689B0517C4200"/>
          </w:pPr>
          <w:r w:rsidRPr="00FF7911">
            <w:rPr>
              <w:rStyle w:val="PlaceholderText"/>
            </w:rPr>
            <w:t>Choose an item.</w:t>
          </w:r>
        </w:p>
      </w:docPartBody>
    </w:docPart>
    <w:docPart>
      <w:docPartPr>
        <w:name w:val="1BF7C47F9FC14389BB14D42FAFB3E258"/>
        <w:category>
          <w:name w:val="General"/>
          <w:gallery w:val="placeholder"/>
        </w:category>
        <w:types>
          <w:type w:val="bbPlcHdr"/>
        </w:types>
        <w:behaviors>
          <w:behavior w:val="content"/>
        </w:behaviors>
        <w:guid w:val="{2EC50A9C-B5B7-423C-9C08-48E094ABDCFF}"/>
      </w:docPartPr>
      <w:docPartBody>
        <w:p w:rsidR="006A0EEC" w:rsidRDefault="00901918" w:rsidP="00901918">
          <w:pPr>
            <w:pStyle w:val="1BF7C47F9FC14389BB14D42FAFB3E258"/>
          </w:pPr>
          <w:r w:rsidRPr="00EE78E6">
            <w:rPr>
              <w:rStyle w:val="PlaceholderText"/>
            </w:rPr>
            <w:t>Click here to enter text.</w:t>
          </w:r>
        </w:p>
      </w:docPartBody>
    </w:docPart>
    <w:docPart>
      <w:docPartPr>
        <w:name w:val="820E410715874F8F9E654E44B5D915B1"/>
        <w:category>
          <w:name w:val="General"/>
          <w:gallery w:val="placeholder"/>
        </w:category>
        <w:types>
          <w:type w:val="bbPlcHdr"/>
        </w:types>
        <w:behaviors>
          <w:behavior w:val="content"/>
        </w:behaviors>
        <w:guid w:val="{11B431E7-EC8A-4F6F-B4D4-744B3C1DBDAB}"/>
      </w:docPartPr>
      <w:docPartBody>
        <w:p w:rsidR="00371FBC" w:rsidRDefault="006A0EEC" w:rsidP="006A0EEC">
          <w:pPr>
            <w:pStyle w:val="820E410715874F8F9E654E44B5D915B1"/>
          </w:pPr>
          <w:r w:rsidRPr="00EE78E6">
            <w:rPr>
              <w:rStyle w:val="PlaceholderText"/>
            </w:rPr>
            <w:t>Click here to enter text.</w:t>
          </w:r>
        </w:p>
      </w:docPartBody>
    </w:docPart>
    <w:docPart>
      <w:docPartPr>
        <w:name w:val="4A0AE7A4F0D248C881CD1273BA8A3062"/>
        <w:category>
          <w:name w:val="General"/>
          <w:gallery w:val="placeholder"/>
        </w:category>
        <w:types>
          <w:type w:val="bbPlcHdr"/>
        </w:types>
        <w:behaviors>
          <w:behavior w:val="content"/>
        </w:behaviors>
        <w:guid w:val="{7CCDB0F9-148F-422C-9BEC-C768CAB895FE}"/>
      </w:docPartPr>
      <w:docPartBody>
        <w:p w:rsidR="00371FBC" w:rsidRDefault="006A0EEC" w:rsidP="006A0EEC">
          <w:pPr>
            <w:pStyle w:val="4A0AE7A4F0D248C881CD1273BA8A3062"/>
          </w:pPr>
          <w:r w:rsidRPr="00EE78E6">
            <w:rPr>
              <w:rStyle w:val="PlaceholderText"/>
            </w:rPr>
            <w:t>Click here to enter text.</w:t>
          </w:r>
        </w:p>
      </w:docPartBody>
    </w:docPart>
    <w:docPart>
      <w:docPartPr>
        <w:name w:val="F69F63E9E8364E79948BAB8050A6A077"/>
        <w:category>
          <w:name w:val="General"/>
          <w:gallery w:val="placeholder"/>
        </w:category>
        <w:types>
          <w:type w:val="bbPlcHdr"/>
        </w:types>
        <w:behaviors>
          <w:behavior w:val="content"/>
        </w:behaviors>
        <w:guid w:val="{AB4DD076-6ACA-468D-9B83-DB0F8ABB8E80}"/>
      </w:docPartPr>
      <w:docPartBody>
        <w:p w:rsidR="00371FBC" w:rsidRDefault="006A0EEC" w:rsidP="006A0EEC">
          <w:pPr>
            <w:pStyle w:val="F69F63E9E8364E79948BAB8050A6A077"/>
          </w:pPr>
          <w:r w:rsidRPr="00EE78E6">
            <w:rPr>
              <w:rStyle w:val="PlaceholderText"/>
            </w:rPr>
            <w:t>Click here to enter text.</w:t>
          </w:r>
        </w:p>
      </w:docPartBody>
    </w:docPart>
    <w:docPart>
      <w:docPartPr>
        <w:name w:val="BD292DDB59784AAF8A6C50E6F3080660"/>
        <w:category>
          <w:name w:val="General"/>
          <w:gallery w:val="placeholder"/>
        </w:category>
        <w:types>
          <w:type w:val="bbPlcHdr"/>
        </w:types>
        <w:behaviors>
          <w:behavior w:val="content"/>
        </w:behaviors>
        <w:guid w:val="{D0CA7050-E0A5-4E71-87F2-9FBD40E5A6AB}"/>
      </w:docPartPr>
      <w:docPartBody>
        <w:p w:rsidR="00371FBC" w:rsidRDefault="006A0EEC" w:rsidP="006A0EEC">
          <w:pPr>
            <w:pStyle w:val="BD292DDB59784AAF8A6C50E6F3080660"/>
          </w:pPr>
          <w:r w:rsidRPr="00EE78E6">
            <w:rPr>
              <w:rStyle w:val="PlaceholderText"/>
            </w:rPr>
            <w:t>Click here to enter text.</w:t>
          </w:r>
        </w:p>
      </w:docPartBody>
    </w:docPart>
    <w:docPart>
      <w:docPartPr>
        <w:name w:val="3B1CB26F33F84882B3155E475318C779"/>
        <w:category>
          <w:name w:val="General"/>
          <w:gallery w:val="placeholder"/>
        </w:category>
        <w:types>
          <w:type w:val="bbPlcHdr"/>
        </w:types>
        <w:behaviors>
          <w:behavior w:val="content"/>
        </w:behaviors>
        <w:guid w:val="{82A9A527-785A-4120-9F69-AF6351E61EC0}"/>
      </w:docPartPr>
      <w:docPartBody>
        <w:p w:rsidR="00371FBC" w:rsidRDefault="006A0EEC" w:rsidP="006A0EEC">
          <w:pPr>
            <w:pStyle w:val="3B1CB26F33F84882B3155E475318C779"/>
          </w:pPr>
          <w:r w:rsidRPr="00EE78E6">
            <w:rPr>
              <w:rStyle w:val="PlaceholderText"/>
            </w:rPr>
            <w:t>Click here to enter text.</w:t>
          </w:r>
        </w:p>
      </w:docPartBody>
    </w:docPart>
    <w:docPart>
      <w:docPartPr>
        <w:name w:val="BE49286778DF400BA5BBB124DB735627"/>
        <w:category>
          <w:name w:val="General"/>
          <w:gallery w:val="placeholder"/>
        </w:category>
        <w:types>
          <w:type w:val="bbPlcHdr"/>
        </w:types>
        <w:behaviors>
          <w:behavior w:val="content"/>
        </w:behaviors>
        <w:guid w:val="{CA972B39-171F-45EE-9A47-BE92C2AEF307}"/>
      </w:docPartPr>
      <w:docPartBody>
        <w:p w:rsidR="00371FBC" w:rsidRDefault="006A0EEC" w:rsidP="006A0EEC">
          <w:pPr>
            <w:pStyle w:val="BE49286778DF400BA5BBB124DB735627"/>
          </w:pPr>
          <w:r w:rsidRPr="00EE78E6">
            <w:rPr>
              <w:rStyle w:val="PlaceholderText"/>
            </w:rPr>
            <w:t>Click here to enter text.</w:t>
          </w:r>
        </w:p>
      </w:docPartBody>
    </w:docPart>
    <w:docPart>
      <w:docPartPr>
        <w:name w:val="7B6204CCDCC046B686DE0A2FD907A367"/>
        <w:category>
          <w:name w:val="General"/>
          <w:gallery w:val="placeholder"/>
        </w:category>
        <w:types>
          <w:type w:val="bbPlcHdr"/>
        </w:types>
        <w:behaviors>
          <w:behavior w:val="content"/>
        </w:behaviors>
        <w:guid w:val="{DF3B9379-4597-4DB7-9E0B-F31B5DF55EA3}"/>
      </w:docPartPr>
      <w:docPartBody>
        <w:p w:rsidR="00371FBC" w:rsidRDefault="006A0EEC" w:rsidP="006A0EEC">
          <w:pPr>
            <w:pStyle w:val="7B6204CCDCC046B686DE0A2FD907A367"/>
          </w:pPr>
          <w:r w:rsidRPr="00EE78E6">
            <w:rPr>
              <w:rStyle w:val="PlaceholderText"/>
            </w:rPr>
            <w:t>Click here to enter text.</w:t>
          </w:r>
        </w:p>
      </w:docPartBody>
    </w:docPart>
    <w:docPart>
      <w:docPartPr>
        <w:name w:val="694FD66FA8A64E26B6EC93D707BDE89E"/>
        <w:category>
          <w:name w:val="General"/>
          <w:gallery w:val="placeholder"/>
        </w:category>
        <w:types>
          <w:type w:val="bbPlcHdr"/>
        </w:types>
        <w:behaviors>
          <w:behavior w:val="content"/>
        </w:behaviors>
        <w:guid w:val="{95C25189-E477-4B4D-B4C1-616229575EDB}"/>
      </w:docPartPr>
      <w:docPartBody>
        <w:p w:rsidR="00371FBC" w:rsidRDefault="006A0EEC" w:rsidP="006A0EEC">
          <w:pPr>
            <w:pStyle w:val="694FD66FA8A64E26B6EC93D707BDE89E"/>
          </w:pPr>
          <w:r w:rsidRPr="00EE78E6">
            <w:rPr>
              <w:rStyle w:val="PlaceholderText"/>
            </w:rPr>
            <w:t>Click here to enter text.</w:t>
          </w:r>
        </w:p>
      </w:docPartBody>
    </w:docPart>
    <w:docPart>
      <w:docPartPr>
        <w:name w:val="9E081FDFDFB74C318B416A7142C46ABB"/>
        <w:category>
          <w:name w:val="General"/>
          <w:gallery w:val="placeholder"/>
        </w:category>
        <w:types>
          <w:type w:val="bbPlcHdr"/>
        </w:types>
        <w:behaviors>
          <w:behavior w:val="content"/>
        </w:behaviors>
        <w:guid w:val="{11A01197-8C7C-41BA-B75E-BF7872219144}"/>
      </w:docPartPr>
      <w:docPartBody>
        <w:p w:rsidR="00371FBC" w:rsidRDefault="006A0EEC" w:rsidP="006A0EEC">
          <w:pPr>
            <w:pStyle w:val="9E081FDFDFB74C318B416A7142C46ABB"/>
          </w:pPr>
          <w:r w:rsidRPr="00EE78E6">
            <w:rPr>
              <w:rStyle w:val="PlaceholderText"/>
            </w:rPr>
            <w:t>Click here to enter text.</w:t>
          </w:r>
        </w:p>
      </w:docPartBody>
    </w:docPart>
    <w:docPart>
      <w:docPartPr>
        <w:name w:val="137F699499A1429D83D47CEC3C51313D"/>
        <w:category>
          <w:name w:val="General"/>
          <w:gallery w:val="placeholder"/>
        </w:category>
        <w:types>
          <w:type w:val="bbPlcHdr"/>
        </w:types>
        <w:behaviors>
          <w:behavior w:val="content"/>
        </w:behaviors>
        <w:guid w:val="{DA8FA41D-820C-48E6-B427-6FB0A7DF9F60}"/>
      </w:docPartPr>
      <w:docPartBody>
        <w:p w:rsidR="00371FBC" w:rsidRDefault="006A0EEC" w:rsidP="006A0EEC">
          <w:pPr>
            <w:pStyle w:val="137F699499A1429D83D47CEC3C51313D"/>
          </w:pPr>
          <w:r w:rsidRPr="00EE78E6">
            <w:rPr>
              <w:rStyle w:val="PlaceholderText"/>
            </w:rPr>
            <w:t>Click here to enter text.</w:t>
          </w:r>
        </w:p>
      </w:docPartBody>
    </w:docPart>
    <w:docPart>
      <w:docPartPr>
        <w:name w:val="7C64FF1495E44DBBBBEF5C6226A72A50"/>
        <w:category>
          <w:name w:val="General"/>
          <w:gallery w:val="placeholder"/>
        </w:category>
        <w:types>
          <w:type w:val="bbPlcHdr"/>
        </w:types>
        <w:behaviors>
          <w:behavior w:val="content"/>
        </w:behaviors>
        <w:guid w:val="{02307084-81D1-4339-B726-D302625FE997}"/>
      </w:docPartPr>
      <w:docPartBody>
        <w:p w:rsidR="00371FBC" w:rsidRDefault="006A0EEC" w:rsidP="006A0EEC">
          <w:pPr>
            <w:pStyle w:val="7C64FF1495E44DBBBBEF5C6226A72A50"/>
          </w:pPr>
          <w:r w:rsidRPr="00EE78E6">
            <w:rPr>
              <w:rStyle w:val="PlaceholderText"/>
            </w:rPr>
            <w:t>Click here to enter text.</w:t>
          </w:r>
        </w:p>
      </w:docPartBody>
    </w:docPart>
    <w:docPart>
      <w:docPartPr>
        <w:name w:val="B8D22F0344264EE29602FB2A158E9329"/>
        <w:category>
          <w:name w:val="General"/>
          <w:gallery w:val="placeholder"/>
        </w:category>
        <w:types>
          <w:type w:val="bbPlcHdr"/>
        </w:types>
        <w:behaviors>
          <w:behavior w:val="content"/>
        </w:behaviors>
        <w:guid w:val="{F21D967F-2DCC-4219-84F2-F56A9B3BF329}"/>
      </w:docPartPr>
      <w:docPartBody>
        <w:p w:rsidR="00371FBC" w:rsidRDefault="006A0EEC" w:rsidP="006A0EEC">
          <w:pPr>
            <w:pStyle w:val="B8D22F0344264EE29602FB2A158E9329"/>
          </w:pPr>
          <w:r w:rsidRPr="00EE78E6">
            <w:rPr>
              <w:rStyle w:val="PlaceholderText"/>
            </w:rPr>
            <w:t>Click here to enter text.</w:t>
          </w:r>
        </w:p>
      </w:docPartBody>
    </w:docPart>
    <w:docPart>
      <w:docPartPr>
        <w:name w:val="15D702638279413681F0D05DA0B31763"/>
        <w:category>
          <w:name w:val="General"/>
          <w:gallery w:val="placeholder"/>
        </w:category>
        <w:types>
          <w:type w:val="bbPlcHdr"/>
        </w:types>
        <w:behaviors>
          <w:behavior w:val="content"/>
        </w:behaviors>
        <w:guid w:val="{E32A773B-841B-440E-94DE-5578C407C11B}"/>
      </w:docPartPr>
      <w:docPartBody>
        <w:p w:rsidR="00371FBC" w:rsidRDefault="006A0EEC" w:rsidP="006A0EEC">
          <w:pPr>
            <w:pStyle w:val="15D702638279413681F0D05DA0B31763"/>
          </w:pPr>
          <w:r w:rsidRPr="00EE78E6">
            <w:rPr>
              <w:rStyle w:val="PlaceholderText"/>
            </w:rPr>
            <w:t>Click here to enter text.</w:t>
          </w:r>
        </w:p>
      </w:docPartBody>
    </w:docPart>
    <w:docPart>
      <w:docPartPr>
        <w:name w:val="8641226C6A0A4A3793DF8395FB41D03D"/>
        <w:category>
          <w:name w:val="General"/>
          <w:gallery w:val="placeholder"/>
        </w:category>
        <w:types>
          <w:type w:val="bbPlcHdr"/>
        </w:types>
        <w:behaviors>
          <w:behavior w:val="content"/>
        </w:behaviors>
        <w:guid w:val="{0BFD7B3A-CE88-4BA5-B394-9450B4696A27}"/>
      </w:docPartPr>
      <w:docPartBody>
        <w:p w:rsidR="00371FBC" w:rsidRDefault="006A0EEC" w:rsidP="006A0EEC">
          <w:pPr>
            <w:pStyle w:val="8641226C6A0A4A3793DF8395FB41D03D"/>
          </w:pPr>
          <w:r w:rsidRPr="00EE78E6">
            <w:rPr>
              <w:rStyle w:val="PlaceholderText"/>
            </w:rPr>
            <w:t>Click here to enter text.</w:t>
          </w:r>
        </w:p>
      </w:docPartBody>
    </w:docPart>
    <w:docPart>
      <w:docPartPr>
        <w:name w:val="52CCFBF69B5F4F86BDEE4186BFB60157"/>
        <w:category>
          <w:name w:val="General"/>
          <w:gallery w:val="placeholder"/>
        </w:category>
        <w:types>
          <w:type w:val="bbPlcHdr"/>
        </w:types>
        <w:behaviors>
          <w:behavior w:val="content"/>
        </w:behaviors>
        <w:guid w:val="{7103774A-8472-4B1C-AED6-21DBD0EBFC2B}"/>
      </w:docPartPr>
      <w:docPartBody>
        <w:p w:rsidR="00371FBC" w:rsidRDefault="006A0EEC" w:rsidP="006A0EEC">
          <w:pPr>
            <w:pStyle w:val="52CCFBF69B5F4F86BDEE4186BFB60157"/>
          </w:pPr>
          <w:r w:rsidRPr="00EE78E6">
            <w:rPr>
              <w:rStyle w:val="PlaceholderText"/>
            </w:rPr>
            <w:t>Click here to enter text.</w:t>
          </w:r>
        </w:p>
      </w:docPartBody>
    </w:docPart>
    <w:docPart>
      <w:docPartPr>
        <w:name w:val="9A801787A53D48D0A07AC9E95CDC9D79"/>
        <w:category>
          <w:name w:val="General"/>
          <w:gallery w:val="placeholder"/>
        </w:category>
        <w:types>
          <w:type w:val="bbPlcHdr"/>
        </w:types>
        <w:behaviors>
          <w:behavior w:val="content"/>
        </w:behaviors>
        <w:guid w:val="{7D2D7FEB-C6B3-4E30-A238-4A3C6DD0C70C}"/>
      </w:docPartPr>
      <w:docPartBody>
        <w:p w:rsidR="00371FBC" w:rsidRDefault="006A0EEC" w:rsidP="006A0EEC">
          <w:pPr>
            <w:pStyle w:val="9A801787A53D48D0A07AC9E95CDC9D79"/>
          </w:pPr>
          <w:r w:rsidRPr="00EE78E6">
            <w:rPr>
              <w:rStyle w:val="PlaceholderText"/>
            </w:rPr>
            <w:t>Click here to enter text.</w:t>
          </w:r>
        </w:p>
      </w:docPartBody>
    </w:docPart>
    <w:docPart>
      <w:docPartPr>
        <w:name w:val="7A128BCDCE02445486DE0C6B6995CB5B"/>
        <w:category>
          <w:name w:val="General"/>
          <w:gallery w:val="placeholder"/>
        </w:category>
        <w:types>
          <w:type w:val="bbPlcHdr"/>
        </w:types>
        <w:behaviors>
          <w:behavior w:val="content"/>
        </w:behaviors>
        <w:guid w:val="{7A025826-65AF-488C-B06C-EDAD2F0C921F}"/>
      </w:docPartPr>
      <w:docPartBody>
        <w:p w:rsidR="00371FBC" w:rsidRDefault="006A0EEC" w:rsidP="006A0EEC">
          <w:pPr>
            <w:pStyle w:val="7A128BCDCE02445486DE0C6B6995CB5B"/>
          </w:pPr>
          <w:r w:rsidRPr="00EE78E6">
            <w:rPr>
              <w:rStyle w:val="PlaceholderText"/>
            </w:rPr>
            <w:t>Click here to enter text.</w:t>
          </w:r>
        </w:p>
      </w:docPartBody>
    </w:docPart>
    <w:docPart>
      <w:docPartPr>
        <w:name w:val="CB07093DE87E4A159D675A8B23179CA6"/>
        <w:category>
          <w:name w:val="General"/>
          <w:gallery w:val="placeholder"/>
        </w:category>
        <w:types>
          <w:type w:val="bbPlcHdr"/>
        </w:types>
        <w:behaviors>
          <w:behavior w:val="content"/>
        </w:behaviors>
        <w:guid w:val="{1E9095A2-9B59-48F7-95A9-E17619330D74}"/>
      </w:docPartPr>
      <w:docPartBody>
        <w:p w:rsidR="00371FBC" w:rsidRDefault="006A0EEC" w:rsidP="006A0EEC">
          <w:pPr>
            <w:pStyle w:val="CB07093DE87E4A159D675A8B23179CA6"/>
          </w:pPr>
          <w:r w:rsidRPr="00EE78E6">
            <w:rPr>
              <w:rStyle w:val="PlaceholderText"/>
            </w:rPr>
            <w:t>Click here to enter text.</w:t>
          </w:r>
        </w:p>
      </w:docPartBody>
    </w:docPart>
    <w:docPart>
      <w:docPartPr>
        <w:name w:val="9B87F5C4CF5D4C95BEBE6CB6CBA54137"/>
        <w:category>
          <w:name w:val="General"/>
          <w:gallery w:val="placeholder"/>
        </w:category>
        <w:types>
          <w:type w:val="bbPlcHdr"/>
        </w:types>
        <w:behaviors>
          <w:behavior w:val="content"/>
        </w:behaviors>
        <w:guid w:val="{1CCD378A-5828-4B80-AE87-387E7066DEC9}"/>
      </w:docPartPr>
      <w:docPartBody>
        <w:p w:rsidR="00371FBC" w:rsidRDefault="006A0EEC" w:rsidP="006A0EEC">
          <w:pPr>
            <w:pStyle w:val="9B87F5C4CF5D4C95BEBE6CB6CBA54137"/>
          </w:pPr>
          <w:r w:rsidRPr="00EE78E6">
            <w:rPr>
              <w:rStyle w:val="PlaceholderText"/>
            </w:rPr>
            <w:t>Click here to enter text.</w:t>
          </w:r>
        </w:p>
      </w:docPartBody>
    </w:docPart>
    <w:docPart>
      <w:docPartPr>
        <w:name w:val="B65D010A75E6423EAD0A96008F55A0D0"/>
        <w:category>
          <w:name w:val="General"/>
          <w:gallery w:val="placeholder"/>
        </w:category>
        <w:types>
          <w:type w:val="bbPlcHdr"/>
        </w:types>
        <w:behaviors>
          <w:behavior w:val="content"/>
        </w:behaviors>
        <w:guid w:val="{9AAEDD8A-CD87-429D-86A8-06BF9515AAB8}"/>
      </w:docPartPr>
      <w:docPartBody>
        <w:p w:rsidR="00371FBC" w:rsidRDefault="006A0EEC" w:rsidP="006A0EEC">
          <w:pPr>
            <w:pStyle w:val="B65D010A75E6423EAD0A96008F55A0D0"/>
          </w:pPr>
          <w:r w:rsidRPr="00EE78E6">
            <w:rPr>
              <w:rStyle w:val="PlaceholderText"/>
            </w:rPr>
            <w:t>Click here to enter text.</w:t>
          </w:r>
        </w:p>
      </w:docPartBody>
    </w:docPart>
    <w:docPart>
      <w:docPartPr>
        <w:name w:val="BA9D453B96EB49B9B04757934B4F9596"/>
        <w:category>
          <w:name w:val="General"/>
          <w:gallery w:val="placeholder"/>
        </w:category>
        <w:types>
          <w:type w:val="bbPlcHdr"/>
        </w:types>
        <w:behaviors>
          <w:behavior w:val="content"/>
        </w:behaviors>
        <w:guid w:val="{B5155EBD-6B45-46CC-9C58-940868230161}"/>
      </w:docPartPr>
      <w:docPartBody>
        <w:p w:rsidR="00371FBC" w:rsidRDefault="006A0EEC" w:rsidP="006A0EEC">
          <w:pPr>
            <w:pStyle w:val="BA9D453B96EB49B9B04757934B4F9596"/>
          </w:pPr>
          <w:r w:rsidRPr="00EE78E6">
            <w:rPr>
              <w:rStyle w:val="PlaceholderText"/>
            </w:rPr>
            <w:t>Click here to enter text.</w:t>
          </w:r>
        </w:p>
      </w:docPartBody>
    </w:docPart>
    <w:docPart>
      <w:docPartPr>
        <w:name w:val="452C5AD2294E42FF84F41E66B76779B4"/>
        <w:category>
          <w:name w:val="General"/>
          <w:gallery w:val="placeholder"/>
        </w:category>
        <w:types>
          <w:type w:val="bbPlcHdr"/>
        </w:types>
        <w:behaviors>
          <w:behavior w:val="content"/>
        </w:behaviors>
        <w:guid w:val="{E661DD4F-D940-4E9F-B708-E87823357DC6}"/>
      </w:docPartPr>
      <w:docPartBody>
        <w:p w:rsidR="00371FBC" w:rsidRDefault="006A0EEC" w:rsidP="006A0EEC">
          <w:pPr>
            <w:pStyle w:val="452C5AD2294E42FF84F41E66B76779B4"/>
          </w:pPr>
          <w:r w:rsidRPr="00EE78E6">
            <w:rPr>
              <w:rStyle w:val="PlaceholderText"/>
            </w:rPr>
            <w:t>Click here to enter text.</w:t>
          </w:r>
        </w:p>
      </w:docPartBody>
    </w:docPart>
    <w:docPart>
      <w:docPartPr>
        <w:name w:val="23D89CAFBB3E405985C19B950051D5C0"/>
        <w:category>
          <w:name w:val="General"/>
          <w:gallery w:val="placeholder"/>
        </w:category>
        <w:types>
          <w:type w:val="bbPlcHdr"/>
        </w:types>
        <w:behaviors>
          <w:behavior w:val="content"/>
        </w:behaviors>
        <w:guid w:val="{1AE04D8B-05C9-4E70-9ECA-887CE448782F}"/>
      </w:docPartPr>
      <w:docPartBody>
        <w:p w:rsidR="00371FBC" w:rsidRDefault="006A0EEC" w:rsidP="006A0EEC">
          <w:pPr>
            <w:pStyle w:val="23D89CAFBB3E405985C19B950051D5C0"/>
          </w:pPr>
          <w:r w:rsidRPr="00FF7911">
            <w:rPr>
              <w:rStyle w:val="PlaceholderText"/>
            </w:rPr>
            <w:t>Choose an item.</w:t>
          </w:r>
        </w:p>
      </w:docPartBody>
    </w:docPart>
    <w:docPart>
      <w:docPartPr>
        <w:name w:val="7C728887143B423AB86C90B7820ADC90"/>
        <w:category>
          <w:name w:val="General"/>
          <w:gallery w:val="placeholder"/>
        </w:category>
        <w:types>
          <w:type w:val="bbPlcHdr"/>
        </w:types>
        <w:behaviors>
          <w:behavior w:val="content"/>
        </w:behaviors>
        <w:guid w:val="{43F44C16-121E-4AA2-9E51-322EA2E684EA}"/>
      </w:docPartPr>
      <w:docPartBody>
        <w:p w:rsidR="00371FBC" w:rsidRDefault="006A0EEC" w:rsidP="006A0EEC">
          <w:pPr>
            <w:pStyle w:val="7C728887143B423AB86C90B7820ADC90"/>
          </w:pPr>
          <w:r w:rsidRPr="00EE78E6">
            <w:rPr>
              <w:rStyle w:val="PlaceholderText"/>
            </w:rPr>
            <w:t>Click here to enter text.</w:t>
          </w:r>
        </w:p>
      </w:docPartBody>
    </w:docPart>
    <w:docPart>
      <w:docPartPr>
        <w:name w:val="2D6787CD055E43DA8F4573A8DB6EC407"/>
        <w:category>
          <w:name w:val="General"/>
          <w:gallery w:val="placeholder"/>
        </w:category>
        <w:types>
          <w:type w:val="bbPlcHdr"/>
        </w:types>
        <w:behaviors>
          <w:behavior w:val="content"/>
        </w:behaviors>
        <w:guid w:val="{D92BA952-924E-4A81-90CC-81A84BAF5183}"/>
      </w:docPartPr>
      <w:docPartBody>
        <w:p w:rsidR="00371FBC" w:rsidRDefault="006A0EEC" w:rsidP="006A0EEC">
          <w:pPr>
            <w:pStyle w:val="2D6787CD055E43DA8F4573A8DB6EC407"/>
          </w:pPr>
          <w:r w:rsidRPr="00EE78E6">
            <w:rPr>
              <w:rStyle w:val="PlaceholderText"/>
            </w:rPr>
            <w:t>Click here to enter text.</w:t>
          </w:r>
        </w:p>
      </w:docPartBody>
    </w:docPart>
    <w:docPart>
      <w:docPartPr>
        <w:name w:val="ABF3E67895C7458BBBC41F570831F80D"/>
        <w:category>
          <w:name w:val="General"/>
          <w:gallery w:val="placeholder"/>
        </w:category>
        <w:types>
          <w:type w:val="bbPlcHdr"/>
        </w:types>
        <w:behaviors>
          <w:behavior w:val="content"/>
        </w:behaviors>
        <w:guid w:val="{7DDF56B4-8082-4F75-BA92-CB6D4F0A97FD}"/>
      </w:docPartPr>
      <w:docPartBody>
        <w:p w:rsidR="00371FBC" w:rsidRDefault="006A0EEC" w:rsidP="006A0EEC">
          <w:pPr>
            <w:pStyle w:val="ABF3E67895C7458BBBC41F570831F80D"/>
          </w:pPr>
          <w:r w:rsidRPr="00EE78E6">
            <w:rPr>
              <w:rStyle w:val="PlaceholderText"/>
            </w:rPr>
            <w:t>Click here to enter text.</w:t>
          </w:r>
        </w:p>
      </w:docPartBody>
    </w:docPart>
    <w:docPart>
      <w:docPartPr>
        <w:name w:val="DF2E90D18F9C49498709A55AEA0DA0B5"/>
        <w:category>
          <w:name w:val="General"/>
          <w:gallery w:val="placeholder"/>
        </w:category>
        <w:types>
          <w:type w:val="bbPlcHdr"/>
        </w:types>
        <w:behaviors>
          <w:behavior w:val="content"/>
        </w:behaviors>
        <w:guid w:val="{D372D7CD-327C-4F7B-93A0-B8F17575C950}"/>
      </w:docPartPr>
      <w:docPartBody>
        <w:p w:rsidR="00371FBC" w:rsidRDefault="006A0EEC" w:rsidP="006A0EEC">
          <w:pPr>
            <w:pStyle w:val="DF2E90D18F9C49498709A55AEA0DA0B5"/>
          </w:pPr>
          <w:r w:rsidRPr="00FF7911">
            <w:rPr>
              <w:rStyle w:val="PlaceholderText"/>
            </w:rPr>
            <w:t>Choose an item.</w:t>
          </w:r>
        </w:p>
      </w:docPartBody>
    </w:docPart>
    <w:docPart>
      <w:docPartPr>
        <w:name w:val="80069910BD4049B3B7577C050BA0D97C"/>
        <w:category>
          <w:name w:val="General"/>
          <w:gallery w:val="placeholder"/>
        </w:category>
        <w:types>
          <w:type w:val="bbPlcHdr"/>
        </w:types>
        <w:behaviors>
          <w:behavior w:val="content"/>
        </w:behaviors>
        <w:guid w:val="{B5AD8081-8C59-44C6-A2C1-E0FD15477454}"/>
      </w:docPartPr>
      <w:docPartBody>
        <w:p w:rsidR="00371FBC" w:rsidRDefault="006A0EEC" w:rsidP="006A0EEC">
          <w:pPr>
            <w:pStyle w:val="80069910BD4049B3B7577C050BA0D97C"/>
          </w:pPr>
          <w:r w:rsidRPr="00EE78E6">
            <w:rPr>
              <w:rStyle w:val="PlaceholderText"/>
            </w:rPr>
            <w:t>Click here to enter text.</w:t>
          </w:r>
        </w:p>
      </w:docPartBody>
    </w:docPart>
    <w:docPart>
      <w:docPartPr>
        <w:name w:val="CB0B752526B04BB192C659DB2CFEE934"/>
        <w:category>
          <w:name w:val="General"/>
          <w:gallery w:val="placeholder"/>
        </w:category>
        <w:types>
          <w:type w:val="bbPlcHdr"/>
        </w:types>
        <w:behaviors>
          <w:behavior w:val="content"/>
        </w:behaviors>
        <w:guid w:val="{B1CB3F49-5097-4AA5-BDE3-2814943B3335}"/>
      </w:docPartPr>
      <w:docPartBody>
        <w:p w:rsidR="00371FBC" w:rsidRDefault="006A0EEC" w:rsidP="006A0EEC">
          <w:pPr>
            <w:pStyle w:val="CB0B752526B04BB192C659DB2CFEE934"/>
          </w:pPr>
          <w:r w:rsidRPr="00EE78E6">
            <w:rPr>
              <w:rStyle w:val="PlaceholderText"/>
            </w:rPr>
            <w:t>Click here to enter text.</w:t>
          </w:r>
        </w:p>
      </w:docPartBody>
    </w:docPart>
    <w:docPart>
      <w:docPartPr>
        <w:name w:val="9D73F87F22F54EFE9FA9B9941892B480"/>
        <w:category>
          <w:name w:val="General"/>
          <w:gallery w:val="placeholder"/>
        </w:category>
        <w:types>
          <w:type w:val="bbPlcHdr"/>
        </w:types>
        <w:behaviors>
          <w:behavior w:val="content"/>
        </w:behaviors>
        <w:guid w:val="{4A338355-9EDB-4C27-985B-BA9B3A146CA2}"/>
      </w:docPartPr>
      <w:docPartBody>
        <w:p w:rsidR="00371FBC" w:rsidRDefault="006A0EEC" w:rsidP="006A0EEC">
          <w:pPr>
            <w:pStyle w:val="9D73F87F22F54EFE9FA9B9941892B480"/>
          </w:pPr>
          <w:r w:rsidRPr="00EE78E6">
            <w:rPr>
              <w:rStyle w:val="PlaceholderText"/>
            </w:rPr>
            <w:t>Click here to enter text.</w:t>
          </w:r>
        </w:p>
      </w:docPartBody>
    </w:docPart>
    <w:docPart>
      <w:docPartPr>
        <w:name w:val="44249F8CB9A24C469F887F38BA219D55"/>
        <w:category>
          <w:name w:val="General"/>
          <w:gallery w:val="placeholder"/>
        </w:category>
        <w:types>
          <w:type w:val="bbPlcHdr"/>
        </w:types>
        <w:behaviors>
          <w:behavior w:val="content"/>
        </w:behaviors>
        <w:guid w:val="{7D76C0FC-2113-49E8-91C6-CC5575077B81}"/>
      </w:docPartPr>
      <w:docPartBody>
        <w:p w:rsidR="00371FBC" w:rsidRDefault="006A0EEC" w:rsidP="006A0EEC">
          <w:pPr>
            <w:pStyle w:val="44249F8CB9A24C469F887F38BA219D55"/>
          </w:pPr>
          <w:r w:rsidRPr="00FF7911">
            <w:rPr>
              <w:rStyle w:val="PlaceholderText"/>
            </w:rPr>
            <w:t>Choose an item.</w:t>
          </w:r>
        </w:p>
      </w:docPartBody>
    </w:docPart>
    <w:docPart>
      <w:docPartPr>
        <w:name w:val="B1E3002CB536469DBDAEEEAEF0741F7A"/>
        <w:category>
          <w:name w:val="General"/>
          <w:gallery w:val="placeholder"/>
        </w:category>
        <w:types>
          <w:type w:val="bbPlcHdr"/>
        </w:types>
        <w:behaviors>
          <w:behavior w:val="content"/>
        </w:behaviors>
        <w:guid w:val="{23325EC0-FA61-4981-81DE-84948AB2543E}"/>
      </w:docPartPr>
      <w:docPartBody>
        <w:p w:rsidR="00371FBC" w:rsidRDefault="006A0EEC" w:rsidP="006A0EEC">
          <w:pPr>
            <w:pStyle w:val="B1E3002CB536469DBDAEEEAEF0741F7A"/>
          </w:pPr>
          <w:r w:rsidRPr="00EE78E6">
            <w:rPr>
              <w:rStyle w:val="PlaceholderText"/>
            </w:rPr>
            <w:t>Click here to enter text.</w:t>
          </w:r>
        </w:p>
      </w:docPartBody>
    </w:docPart>
    <w:docPart>
      <w:docPartPr>
        <w:name w:val="D03366F55EC34DC19E7DF1E4F43EDCF4"/>
        <w:category>
          <w:name w:val="General"/>
          <w:gallery w:val="placeholder"/>
        </w:category>
        <w:types>
          <w:type w:val="bbPlcHdr"/>
        </w:types>
        <w:behaviors>
          <w:behavior w:val="content"/>
        </w:behaviors>
        <w:guid w:val="{B16BDDBB-E771-46D2-B687-96206F1B1FF3}"/>
      </w:docPartPr>
      <w:docPartBody>
        <w:p w:rsidR="00371FBC" w:rsidRDefault="006A0EEC" w:rsidP="006A0EEC">
          <w:pPr>
            <w:pStyle w:val="D03366F55EC34DC19E7DF1E4F43EDCF4"/>
          </w:pPr>
          <w:r w:rsidRPr="00EE78E6">
            <w:rPr>
              <w:rStyle w:val="PlaceholderText"/>
            </w:rPr>
            <w:t>Click here to enter text.</w:t>
          </w:r>
        </w:p>
      </w:docPartBody>
    </w:docPart>
    <w:docPart>
      <w:docPartPr>
        <w:name w:val="A0A61AEB188249FA95BC3065AB33978C"/>
        <w:category>
          <w:name w:val="General"/>
          <w:gallery w:val="placeholder"/>
        </w:category>
        <w:types>
          <w:type w:val="bbPlcHdr"/>
        </w:types>
        <w:behaviors>
          <w:behavior w:val="content"/>
        </w:behaviors>
        <w:guid w:val="{5E665422-F456-4FEA-ACFB-0EC219147160}"/>
      </w:docPartPr>
      <w:docPartBody>
        <w:p w:rsidR="00371FBC" w:rsidRDefault="006A0EEC" w:rsidP="006A0EEC">
          <w:pPr>
            <w:pStyle w:val="A0A61AEB188249FA95BC3065AB33978C"/>
          </w:pPr>
          <w:r w:rsidRPr="00EE78E6">
            <w:rPr>
              <w:rStyle w:val="PlaceholderText"/>
            </w:rPr>
            <w:t>Click here to enter text.</w:t>
          </w:r>
        </w:p>
      </w:docPartBody>
    </w:docPart>
    <w:docPart>
      <w:docPartPr>
        <w:name w:val="A32509288474452A8D9720A05038A0D9"/>
        <w:category>
          <w:name w:val="General"/>
          <w:gallery w:val="placeholder"/>
        </w:category>
        <w:types>
          <w:type w:val="bbPlcHdr"/>
        </w:types>
        <w:behaviors>
          <w:behavior w:val="content"/>
        </w:behaviors>
        <w:guid w:val="{FE752B4A-5787-429D-986F-9682FAB9D2FB}"/>
      </w:docPartPr>
      <w:docPartBody>
        <w:p w:rsidR="00371FBC" w:rsidRDefault="006A0EEC" w:rsidP="006A0EEC">
          <w:pPr>
            <w:pStyle w:val="A32509288474452A8D9720A05038A0D9"/>
          </w:pPr>
          <w:r w:rsidRPr="00FF7911">
            <w:rPr>
              <w:rStyle w:val="PlaceholderText"/>
            </w:rPr>
            <w:t>Choose an item.</w:t>
          </w:r>
        </w:p>
      </w:docPartBody>
    </w:docPart>
    <w:docPart>
      <w:docPartPr>
        <w:name w:val="8EDD265F44E54857B66547E436DFC06D"/>
        <w:category>
          <w:name w:val="General"/>
          <w:gallery w:val="placeholder"/>
        </w:category>
        <w:types>
          <w:type w:val="bbPlcHdr"/>
        </w:types>
        <w:behaviors>
          <w:behavior w:val="content"/>
        </w:behaviors>
        <w:guid w:val="{1583D65A-FAA0-4290-BEDD-BCBB7567714E}"/>
      </w:docPartPr>
      <w:docPartBody>
        <w:p w:rsidR="00371FBC" w:rsidRDefault="006A0EEC" w:rsidP="006A0EEC">
          <w:pPr>
            <w:pStyle w:val="8EDD265F44E54857B66547E436DFC06D"/>
          </w:pPr>
          <w:r w:rsidRPr="00EE78E6">
            <w:rPr>
              <w:rStyle w:val="PlaceholderText"/>
            </w:rPr>
            <w:t>Click here to enter text.</w:t>
          </w:r>
        </w:p>
      </w:docPartBody>
    </w:docPart>
    <w:docPart>
      <w:docPartPr>
        <w:name w:val="297A6D1B7792479AAAEAA291418907AC"/>
        <w:category>
          <w:name w:val="General"/>
          <w:gallery w:val="placeholder"/>
        </w:category>
        <w:types>
          <w:type w:val="bbPlcHdr"/>
        </w:types>
        <w:behaviors>
          <w:behavior w:val="content"/>
        </w:behaviors>
        <w:guid w:val="{E70B8CCA-7A2E-41D2-A6B1-4321C2F5DE5E}"/>
      </w:docPartPr>
      <w:docPartBody>
        <w:p w:rsidR="00371FBC" w:rsidRDefault="006A0EEC" w:rsidP="006A0EEC">
          <w:pPr>
            <w:pStyle w:val="297A6D1B7792479AAAEAA291418907AC"/>
          </w:pPr>
          <w:r w:rsidRPr="00EE78E6">
            <w:rPr>
              <w:rStyle w:val="PlaceholderText"/>
            </w:rPr>
            <w:t>Click here to enter text.</w:t>
          </w:r>
        </w:p>
      </w:docPartBody>
    </w:docPart>
    <w:docPart>
      <w:docPartPr>
        <w:name w:val="A3762C54575A41CABBF0BBD5F53B9E58"/>
        <w:category>
          <w:name w:val="General"/>
          <w:gallery w:val="placeholder"/>
        </w:category>
        <w:types>
          <w:type w:val="bbPlcHdr"/>
        </w:types>
        <w:behaviors>
          <w:behavior w:val="content"/>
        </w:behaviors>
        <w:guid w:val="{C9E8AE28-DDF9-4E14-B86B-5DB310944C7B}"/>
      </w:docPartPr>
      <w:docPartBody>
        <w:p w:rsidR="00371FBC" w:rsidRDefault="006A0EEC" w:rsidP="006A0EEC">
          <w:pPr>
            <w:pStyle w:val="A3762C54575A41CABBF0BBD5F53B9E58"/>
          </w:pPr>
          <w:r w:rsidRPr="00FF7911">
            <w:rPr>
              <w:rStyle w:val="PlaceholderText"/>
            </w:rPr>
            <w:t>Choose an item.</w:t>
          </w:r>
        </w:p>
      </w:docPartBody>
    </w:docPart>
    <w:docPart>
      <w:docPartPr>
        <w:name w:val="1F03A6D499144FE983F4A41A27EFF23F"/>
        <w:category>
          <w:name w:val="General"/>
          <w:gallery w:val="placeholder"/>
        </w:category>
        <w:types>
          <w:type w:val="bbPlcHdr"/>
        </w:types>
        <w:behaviors>
          <w:behavior w:val="content"/>
        </w:behaviors>
        <w:guid w:val="{FB7AC202-D5A1-43F3-849A-7CE5D9D250FA}"/>
      </w:docPartPr>
      <w:docPartBody>
        <w:p w:rsidR="00371FBC" w:rsidRDefault="006A0EEC" w:rsidP="006A0EEC">
          <w:pPr>
            <w:pStyle w:val="1F03A6D499144FE983F4A41A27EFF23F"/>
          </w:pPr>
          <w:r w:rsidRPr="00EE78E6">
            <w:rPr>
              <w:rStyle w:val="PlaceholderText"/>
            </w:rPr>
            <w:t>Click here to enter text.</w:t>
          </w:r>
        </w:p>
      </w:docPartBody>
    </w:docPart>
    <w:docPart>
      <w:docPartPr>
        <w:name w:val="B2E8222BA359462BA14A2D8C112F14B8"/>
        <w:category>
          <w:name w:val="General"/>
          <w:gallery w:val="placeholder"/>
        </w:category>
        <w:types>
          <w:type w:val="bbPlcHdr"/>
        </w:types>
        <w:behaviors>
          <w:behavior w:val="content"/>
        </w:behaviors>
        <w:guid w:val="{FCEA5864-F623-49D4-A506-27EA52E0D004}"/>
      </w:docPartPr>
      <w:docPartBody>
        <w:p w:rsidR="00371FBC" w:rsidRDefault="006A0EEC" w:rsidP="006A0EEC">
          <w:pPr>
            <w:pStyle w:val="B2E8222BA359462BA14A2D8C112F14B8"/>
          </w:pPr>
          <w:r w:rsidRPr="00EE78E6">
            <w:rPr>
              <w:rStyle w:val="PlaceholderText"/>
            </w:rPr>
            <w:t>Click here to enter text.</w:t>
          </w:r>
        </w:p>
      </w:docPartBody>
    </w:docPart>
    <w:docPart>
      <w:docPartPr>
        <w:name w:val="D7D2AC4C81B041338248D2AD3EA42DB6"/>
        <w:category>
          <w:name w:val="General"/>
          <w:gallery w:val="placeholder"/>
        </w:category>
        <w:types>
          <w:type w:val="bbPlcHdr"/>
        </w:types>
        <w:behaviors>
          <w:behavior w:val="content"/>
        </w:behaviors>
        <w:guid w:val="{0B37DF67-3318-4253-BACA-192D9C8DEB72}"/>
      </w:docPartPr>
      <w:docPartBody>
        <w:p w:rsidR="00371FBC" w:rsidRDefault="006A0EEC" w:rsidP="006A0EEC">
          <w:pPr>
            <w:pStyle w:val="D7D2AC4C81B041338248D2AD3EA42DB6"/>
          </w:pPr>
          <w:r w:rsidRPr="00EE78E6">
            <w:rPr>
              <w:rStyle w:val="PlaceholderText"/>
            </w:rPr>
            <w:t>Click here to enter text.</w:t>
          </w:r>
        </w:p>
      </w:docPartBody>
    </w:docPart>
    <w:docPart>
      <w:docPartPr>
        <w:name w:val="B57589642F9A451496F0DF9C288542CD"/>
        <w:category>
          <w:name w:val="General"/>
          <w:gallery w:val="placeholder"/>
        </w:category>
        <w:types>
          <w:type w:val="bbPlcHdr"/>
        </w:types>
        <w:behaviors>
          <w:behavior w:val="content"/>
        </w:behaviors>
        <w:guid w:val="{CF5301A4-51B5-4541-A738-BEC18A5B8414}"/>
      </w:docPartPr>
      <w:docPartBody>
        <w:p w:rsidR="00371FBC" w:rsidRDefault="006A0EEC" w:rsidP="006A0EEC">
          <w:pPr>
            <w:pStyle w:val="B57589642F9A451496F0DF9C288542CD"/>
          </w:pPr>
          <w:r w:rsidRPr="00EE78E6">
            <w:rPr>
              <w:rStyle w:val="PlaceholderText"/>
            </w:rPr>
            <w:t>Click here to enter text.</w:t>
          </w:r>
        </w:p>
      </w:docPartBody>
    </w:docPart>
    <w:docPart>
      <w:docPartPr>
        <w:name w:val="2652A49B8A0C41EC9490D9AEAA4B1EFC"/>
        <w:category>
          <w:name w:val="General"/>
          <w:gallery w:val="placeholder"/>
        </w:category>
        <w:types>
          <w:type w:val="bbPlcHdr"/>
        </w:types>
        <w:behaviors>
          <w:behavior w:val="content"/>
        </w:behaviors>
        <w:guid w:val="{AA236DFA-F0F3-429C-B1EA-26706B0E9386}"/>
      </w:docPartPr>
      <w:docPartBody>
        <w:p w:rsidR="00371FBC" w:rsidRDefault="006A0EEC" w:rsidP="006A0EEC">
          <w:pPr>
            <w:pStyle w:val="2652A49B8A0C41EC9490D9AEAA4B1EFC"/>
          </w:pPr>
          <w:r w:rsidRPr="00EE78E6">
            <w:rPr>
              <w:rStyle w:val="PlaceholderText"/>
            </w:rPr>
            <w:t>Click here to enter text.</w:t>
          </w:r>
        </w:p>
      </w:docPartBody>
    </w:docPart>
    <w:docPart>
      <w:docPartPr>
        <w:name w:val="CC812972F4714574A4AF3AFED76CD569"/>
        <w:category>
          <w:name w:val="General"/>
          <w:gallery w:val="placeholder"/>
        </w:category>
        <w:types>
          <w:type w:val="bbPlcHdr"/>
        </w:types>
        <w:behaviors>
          <w:behavior w:val="content"/>
        </w:behaviors>
        <w:guid w:val="{FD1FDC85-A596-43AD-BFC8-955A75A52FAD}"/>
      </w:docPartPr>
      <w:docPartBody>
        <w:p w:rsidR="00371FBC" w:rsidRDefault="006A0EEC" w:rsidP="006A0EEC">
          <w:pPr>
            <w:pStyle w:val="CC812972F4714574A4AF3AFED76CD569"/>
          </w:pPr>
          <w:r w:rsidRPr="00EE78E6">
            <w:rPr>
              <w:rStyle w:val="PlaceholderText"/>
            </w:rPr>
            <w:t>Click here to enter text.</w:t>
          </w:r>
        </w:p>
      </w:docPartBody>
    </w:docPart>
    <w:docPart>
      <w:docPartPr>
        <w:name w:val="F5ECEEA8D6E647D2AC828F70C29DED07"/>
        <w:category>
          <w:name w:val="General"/>
          <w:gallery w:val="placeholder"/>
        </w:category>
        <w:types>
          <w:type w:val="bbPlcHdr"/>
        </w:types>
        <w:behaviors>
          <w:behavior w:val="content"/>
        </w:behaviors>
        <w:guid w:val="{D22F3E10-13C0-4E62-BD0F-397AF83C6F7C}"/>
      </w:docPartPr>
      <w:docPartBody>
        <w:p w:rsidR="00371FBC" w:rsidRDefault="006A0EEC" w:rsidP="006A0EEC">
          <w:pPr>
            <w:pStyle w:val="F5ECEEA8D6E647D2AC828F70C29DED07"/>
          </w:pPr>
          <w:r w:rsidRPr="00EE78E6">
            <w:rPr>
              <w:rStyle w:val="PlaceholderText"/>
            </w:rPr>
            <w:t>Click here to enter text.</w:t>
          </w:r>
        </w:p>
      </w:docPartBody>
    </w:docPart>
    <w:docPart>
      <w:docPartPr>
        <w:name w:val="8D41B22BB9F043018A9F40E4DA3B40B2"/>
        <w:category>
          <w:name w:val="General"/>
          <w:gallery w:val="placeholder"/>
        </w:category>
        <w:types>
          <w:type w:val="bbPlcHdr"/>
        </w:types>
        <w:behaviors>
          <w:behavior w:val="content"/>
        </w:behaviors>
        <w:guid w:val="{597599EC-FFB0-49A1-B218-CEE0EE7BA145}"/>
      </w:docPartPr>
      <w:docPartBody>
        <w:p w:rsidR="00371FBC" w:rsidRDefault="006A0EEC" w:rsidP="006A0EEC">
          <w:pPr>
            <w:pStyle w:val="8D41B22BB9F043018A9F40E4DA3B40B2"/>
          </w:pPr>
          <w:r w:rsidRPr="00EE78E6">
            <w:rPr>
              <w:rStyle w:val="PlaceholderText"/>
            </w:rPr>
            <w:t>Click here to enter text.</w:t>
          </w:r>
        </w:p>
      </w:docPartBody>
    </w:docPart>
    <w:docPart>
      <w:docPartPr>
        <w:name w:val="FC9D6F349EE747A6925E041779A127DE"/>
        <w:category>
          <w:name w:val="General"/>
          <w:gallery w:val="placeholder"/>
        </w:category>
        <w:types>
          <w:type w:val="bbPlcHdr"/>
        </w:types>
        <w:behaviors>
          <w:behavior w:val="content"/>
        </w:behaviors>
        <w:guid w:val="{27ED5C27-CF73-40B2-9A09-59F325043629}"/>
      </w:docPartPr>
      <w:docPartBody>
        <w:p w:rsidR="00371FBC" w:rsidRDefault="006A0EEC" w:rsidP="006A0EEC">
          <w:pPr>
            <w:pStyle w:val="FC9D6F349EE747A6925E041779A127DE"/>
          </w:pPr>
          <w:r w:rsidRPr="00EE78E6">
            <w:rPr>
              <w:rStyle w:val="PlaceholderText"/>
            </w:rPr>
            <w:t>Click here to enter text.</w:t>
          </w:r>
        </w:p>
      </w:docPartBody>
    </w:docPart>
    <w:docPart>
      <w:docPartPr>
        <w:name w:val="B3F9008E9F5144C09B628F583F1B309D"/>
        <w:category>
          <w:name w:val="General"/>
          <w:gallery w:val="placeholder"/>
        </w:category>
        <w:types>
          <w:type w:val="bbPlcHdr"/>
        </w:types>
        <w:behaviors>
          <w:behavior w:val="content"/>
        </w:behaviors>
        <w:guid w:val="{031CDFC4-C8FA-43BD-81EF-C1782A436584}"/>
      </w:docPartPr>
      <w:docPartBody>
        <w:p w:rsidR="00371FBC" w:rsidRDefault="006A0EEC" w:rsidP="006A0EEC">
          <w:pPr>
            <w:pStyle w:val="B3F9008E9F5144C09B628F583F1B309D"/>
          </w:pPr>
          <w:r w:rsidRPr="005D62D4">
            <w:rPr>
              <w:rStyle w:val="PlaceholderText"/>
            </w:rPr>
            <w:t>Choose an item.</w:t>
          </w:r>
        </w:p>
      </w:docPartBody>
    </w:docPart>
    <w:docPart>
      <w:docPartPr>
        <w:name w:val="A04C577CBAF345C7AB8984C7296AF636"/>
        <w:category>
          <w:name w:val="General"/>
          <w:gallery w:val="placeholder"/>
        </w:category>
        <w:types>
          <w:type w:val="bbPlcHdr"/>
        </w:types>
        <w:behaviors>
          <w:behavior w:val="content"/>
        </w:behaviors>
        <w:guid w:val="{5D46C3F1-FEBD-4933-B791-DF6D6041C5A9}"/>
      </w:docPartPr>
      <w:docPartBody>
        <w:p w:rsidR="00371FBC" w:rsidRDefault="006A0EEC" w:rsidP="006A0EEC">
          <w:pPr>
            <w:pStyle w:val="A04C577CBAF345C7AB8984C7296AF636"/>
          </w:pPr>
          <w:r w:rsidRPr="00EE78E6">
            <w:rPr>
              <w:rStyle w:val="PlaceholderText"/>
            </w:rPr>
            <w:t>Click here to enter text.</w:t>
          </w:r>
        </w:p>
      </w:docPartBody>
    </w:docPart>
    <w:docPart>
      <w:docPartPr>
        <w:name w:val="B313479C5ADB4C2F9F187DDF158ED055"/>
        <w:category>
          <w:name w:val="General"/>
          <w:gallery w:val="placeholder"/>
        </w:category>
        <w:types>
          <w:type w:val="bbPlcHdr"/>
        </w:types>
        <w:behaviors>
          <w:behavior w:val="content"/>
        </w:behaviors>
        <w:guid w:val="{0842D51A-24D8-46DE-AA1C-54774786778E}"/>
      </w:docPartPr>
      <w:docPartBody>
        <w:p w:rsidR="00371FBC" w:rsidRDefault="006A0EEC" w:rsidP="006A0EEC">
          <w:pPr>
            <w:pStyle w:val="B313479C5ADB4C2F9F187DDF158ED055"/>
          </w:pPr>
          <w:r w:rsidRPr="00EE78E6">
            <w:rPr>
              <w:rStyle w:val="PlaceholderText"/>
            </w:rPr>
            <w:t>Click here to enter text.</w:t>
          </w:r>
        </w:p>
      </w:docPartBody>
    </w:docPart>
    <w:docPart>
      <w:docPartPr>
        <w:name w:val="A0F80E39601B43418291BE47782184EC"/>
        <w:category>
          <w:name w:val="General"/>
          <w:gallery w:val="placeholder"/>
        </w:category>
        <w:types>
          <w:type w:val="bbPlcHdr"/>
        </w:types>
        <w:behaviors>
          <w:behavior w:val="content"/>
        </w:behaviors>
        <w:guid w:val="{2BEE193F-084E-4528-8DC2-DF26D56F0EC9}"/>
      </w:docPartPr>
      <w:docPartBody>
        <w:p w:rsidR="00371FBC" w:rsidRDefault="006A0EEC" w:rsidP="006A0EEC">
          <w:pPr>
            <w:pStyle w:val="A0F80E39601B43418291BE47782184EC"/>
          </w:pPr>
          <w:r w:rsidRPr="00FF7911">
            <w:rPr>
              <w:rStyle w:val="PlaceholderText"/>
            </w:rPr>
            <w:t>Choose an item.</w:t>
          </w:r>
        </w:p>
      </w:docPartBody>
    </w:docPart>
    <w:docPart>
      <w:docPartPr>
        <w:name w:val="88989379920A43F99E626AB07CB702D7"/>
        <w:category>
          <w:name w:val="General"/>
          <w:gallery w:val="placeholder"/>
        </w:category>
        <w:types>
          <w:type w:val="bbPlcHdr"/>
        </w:types>
        <w:behaviors>
          <w:behavior w:val="content"/>
        </w:behaviors>
        <w:guid w:val="{BD6B577B-D20D-4F7D-9B08-698108F76797}"/>
      </w:docPartPr>
      <w:docPartBody>
        <w:p w:rsidR="00371FBC" w:rsidRDefault="006A0EEC" w:rsidP="006A0EEC">
          <w:pPr>
            <w:pStyle w:val="88989379920A43F99E626AB07CB702D7"/>
          </w:pPr>
          <w:r w:rsidRPr="00EE78E6">
            <w:rPr>
              <w:rStyle w:val="PlaceholderText"/>
            </w:rPr>
            <w:t>Click here to enter text.</w:t>
          </w:r>
        </w:p>
      </w:docPartBody>
    </w:docPart>
    <w:docPart>
      <w:docPartPr>
        <w:name w:val="202BCA521EA74D55AADF44DDBEFBDEFB"/>
        <w:category>
          <w:name w:val="General"/>
          <w:gallery w:val="placeholder"/>
        </w:category>
        <w:types>
          <w:type w:val="bbPlcHdr"/>
        </w:types>
        <w:behaviors>
          <w:behavior w:val="content"/>
        </w:behaviors>
        <w:guid w:val="{3FE2FE46-5E3A-4F13-904F-0173CF1EF64B}"/>
      </w:docPartPr>
      <w:docPartBody>
        <w:p w:rsidR="00371FBC" w:rsidRDefault="006A0EEC" w:rsidP="006A0EEC">
          <w:pPr>
            <w:pStyle w:val="202BCA521EA74D55AADF44DDBEFBDEFB"/>
          </w:pPr>
          <w:r w:rsidRPr="00EE78E6">
            <w:rPr>
              <w:rStyle w:val="PlaceholderText"/>
            </w:rPr>
            <w:t>Click here to enter text.</w:t>
          </w:r>
        </w:p>
      </w:docPartBody>
    </w:docPart>
    <w:docPart>
      <w:docPartPr>
        <w:name w:val="E2F1741F31F3494FB826202DBF50492B"/>
        <w:category>
          <w:name w:val="General"/>
          <w:gallery w:val="placeholder"/>
        </w:category>
        <w:types>
          <w:type w:val="bbPlcHdr"/>
        </w:types>
        <w:behaviors>
          <w:behavior w:val="content"/>
        </w:behaviors>
        <w:guid w:val="{2119BD83-3286-4826-957A-D5A11EEEB2A8}"/>
      </w:docPartPr>
      <w:docPartBody>
        <w:p w:rsidR="00371FBC" w:rsidRDefault="006A0EEC" w:rsidP="006A0EEC">
          <w:pPr>
            <w:pStyle w:val="E2F1741F31F3494FB826202DBF50492B"/>
          </w:pPr>
          <w:r w:rsidRPr="00FF7911">
            <w:rPr>
              <w:rStyle w:val="PlaceholderText"/>
            </w:rPr>
            <w:t>Choose an item.</w:t>
          </w:r>
        </w:p>
      </w:docPartBody>
    </w:docPart>
    <w:docPart>
      <w:docPartPr>
        <w:name w:val="C386ACE0DF2340F0845038DD51C73E3C"/>
        <w:category>
          <w:name w:val="General"/>
          <w:gallery w:val="placeholder"/>
        </w:category>
        <w:types>
          <w:type w:val="bbPlcHdr"/>
        </w:types>
        <w:behaviors>
          <w:behavior w:val="content"/>
        </w:behaviors>
        <w:guid w:val="{3D0978A5-BBCA-4566-B600-7F84D020FBC7}"/>
      </w:docPartPr>
      <w:docPartBody>
        <w:p w:rsidR="00371FBC" w:rsidRDefault="006A0EEC" w:rsidP="006A0EEC">
          <w:pPr>
            <w:pStyle w:val="C386ACE0DF2340F0845038DD51C73E3C"/>
          </w:pPr>
          <w:r w:rsidRPr="00EE78E6">
            <w:rPr>
              <w:rStyle w:val="PlaceholderText"/>
            </w:rPr>
            <w:t>Click here to enter text.</w:t>
          </w:r>
        </w:p>
      </w:docPartBody>
    </w:docPart>
    <w:docPart>
      <w:docPartPr>
        <w:name w:val="0A798699BACD43AB88EC220FA1880A0C"/>
        <w:category>
          <w:name w:val="General"/>
          <w:gallery w:val="placeholder"/>
        </w:category>
        <w:types>
          <w:type w:val="bbPlcHdr"/>
        </w:types>
        <w:behaviors>
          <w:behavior w:val="content"/>
        </w:behaviors>
        <w:guid w:val="{9BBD7BEA-9A03-4805-A7D1-F31487B4B93A}"/>
      </w:docPartPr>
      <w:docPartBody>
        <w:p w:rsidR="00371FBC" w:rsidRDefault="006A0EEC" w:rsidP="006A0EEC">
          <w:pPr>
            <w:pStyle w:val="0A798699BACD43AB88EC220FA1880A0C"/>
          </w:pPr>
          <w:r w:rsidRPr="00EE78E6">
            <w:rPr>
              <w:rStyle w:val="PlaceholderText"/>
            </w:rPr>
            <w:t>Click here to enter text.</w:t>
          </w:r>
        </w:p>
      </w:docPartBody>
    </w:docPart>
    <w:docPart>
      <w:docPartPr>
        <w:name w:val="BDEC524275374E64BA95394DF74C1F7A"/>
        <w:category>
          <w:name w:val="General"/>
          <w:gallery w:val="placeholder"/>
        </w:category>
        <w:types>
          <w:type w:val="bbPlcHdr"/>
        </w:types>
        <w:behaviors>
          <w:behavior w:val="content"/>
        </w:behaviors>
        <w:guid w:val="{64217A2D-D7A9-420A-8FEE-37FDAED023EE}"/>
      </w:docPartPr>
      <w:docPartBody>
        <w:p w:rsidR="00371FBC" w:rsidRDefault="006A0EEC" w:rsidP="006A0EEC">
          <w:pPr>
            <w:pStyle w:val="BDEC524275374E64BA95394DF74C1F7A"/>
          </w:pPr>
          <w:r w:rsidRPr="00EE78E6">
            <w:rPr>
              <w:rStyle w:val="PlaceholderText"/>
            </w:rPr>
            <w:t>Click here to enter text.</w:t>
          </w:r>
        </w:p>
      </w:docPartBody>
    </w:docPart>
    <w:docPart>
      <w:docPartPr>
        <w:name w:val="47852485B3E04C55B2467E9CFE963BA5"/>
        <w:category>
          <w:name w:val="General"/>
          <w:gallery w:val="placeholder"/>
        </w:category>
        <w:types>
          <w:type w:val="bbPlcHdr"/>
        </w:types>
        <w:behaviors>
          <w:behavior w:val="content"/>
        </w:behaviors>
        <w:guid w:val="{F9AFDD55-0BCC-4B72-8B24-69C19D8A0D6D}"/>
      </w:docPartPr>
      <w:docPartBody>
        <w:p w:rsidR="00207E22" w:rsidRDefault="00371FBC" w:rsidP="00371FBC">
          <w:pPr>
            <w:pStyle w:val="47852485B3E04C55B2467E9CFE963BA5"/>
          </w:pPr>
          <w:r w:rsidRPr="00EE78E6">
            <w:rPr>
              <w:rStyle w:val="PlaceholderText"/>
            </w:rPr>
            <w:t>Click here to enter text.</w:t>
          </w:r>
        </w:p>
      </w:docPartBody>
    </w:docPart>
    <w:docPart>
      <w:docPartPr>
        <w:name w:val="BE3A2F81E8954CED825DAB3761D4BB6F"/>
        <w:category>
          <w:name w:val="General"/>
          <w:gallery w:val="placeholder"/>
        </w:category>
        <w:types>
          <w:type w:val="bbPlcHdr"/>
        </w:types>
        <w:behaviors>
          <w:behavior w:val="content"/>
        </w:behaviors>
        <w:guid w:val="{D853EDD7-4129-46E5-A1A9-746C70FBFFE2}"/>
      </w:docPartPr>
      <w:docPartBody>
        <w:p w:rsidR="00207E22" w:rsidRDefault="00371FBC" w:rsidP="00371FBC">
          <w:pPr>
            <w:pStyle w:val="BE3A2F81E8954CED825DAB3761D4BB6F"/>
          </w:pPr>
          <w:r w:rsidRPr="00EE78E6">
            <w:rPr>
              <w:rStyle w:val="PlaceholderText"/>
            </w:rPr>
            <w:t>Click here to enter text.</w:t>
          </w:r>
        </w:p>
      </w:docPartBody>
    </w:docPart>
    <w:docPart>
      <w:docPartPr>
        <w:name w:val="3ACD0DA81F4F492BB43A0F3839FB66CE"/>
        <w:category>
          <w:name w:val="General"/>
          <w:gallery w:val="placeholder"/>
        </w:category>
        <w:types>
          <w:type w:val="bbPlcHdr"/>
        </w:types>
        <w:behaviors>
          <w:behavior w:val="content"/>
        </w:behaviors>
        <w:guid w:val="{68C681E9-AF91-48FE-8356-CBEE855D7961}"/>
      </w:docPartPr>
      <w:docPartBody>
        <w:p w:rsidR="00207E22" w:rsidRDefault="00371FBC" w:rsidP="00371FBC">
          <w:pPr>
            <w:pStyle w:val="3ACD0DA81F4F492BB43A0F3839FB66CE"/>
          </w:pPr>
          <w:r w:rsidRPr="00EE78E6">
            <w:rPr>
              <w:rStyle w:val="PlaceholderText"/>
            </w:rPr>
            <w:t>Click here to enter text.</w:t>
          </w:r>
        </w:p>
      </w:docPartBody>
    </w:docPart>
    <w:docPart>
      <w:docPartPr>
        <w:name w:val="0629A3A2BCB54676AAC1989BAD6A700D"/>
        <w:category>
          <w:name w:val="General"/>
          <w:gallery w:val="placeholder"/>
        </w:category>
        <w:types>
          <w:type w:val="bbPlcHdr"/>
        </w:types>
        <w:behaviors>
          <w:behavior w:val="content"/>
        </w:behaviors>
        <w:guid w:val="{195A2FB4-D3C2-4FDE-AD28-DBFBC26F577A}"/>
      </w:docPartPr>
      <w:docPartBody>
        <w:p w:rsidR="00207E22" w:rsidRDefault="00371FBC" w:rsidP="00371FBC">
          <w:pPr>
            <w:pStyle w:val="0629A3A2BCB54676AAC1989BAD6A700D"/>
          </w:pPr>
          <w:r w:rsidRPr="00FF7911">
            <w:rPr>
              <w:rStyle w:val="PlaceholderText"/>
            </w:rPr>
            <w:t>Choose an item.</w:t>
          </w:r>
        </w:p>
      </w:docPartBody>
    </w:docPart>
    <w:docPart>
      <w:docPartPr>
        <w:name w:val="DC8DEF03D5E74FBF88023154DF4EF70B"/>
        <w:category>
          <w:name w:val="General"/>
          <w:gallery w:val="placeholder"/>
        </w:category>
        <w:types>
          <w:type w:val="bbPlcHdr"/>
        </w:types>
        <w:behaviors>
          <w:behavior w:val="content"/>
        </w:behaviors>
        <w:guid w:val="{93087973-FA04-412B-85C1-5F6D89017718}"/>
      </w:docPartPr>
      <w:docPartBody>
        <w:p w:rsidR="00207E22" w:rsidRDefault="00371FBC" w:rsidP="00371FBC">
          <w:pPr>
            <w:pStyle w:val="DC8DEF03D5E74FBF88023154DF4EF70B"/>
          </w:pPr>
          <w:r w:rsidRPr="00EE78E6">
            <w:rPr>
              <w:rStyle w:val="PlaceholderText"/>
            </w:rPr>
            <w:t>Click here to enter text.</w:t>
          </w:r>
        </w:p>
      </w:docPartBody>
    </w:docPart>
    <w:docPart>
      <w:docPartPr>
        <w:name w:val="A7E47F6CF9AB431392FBB2CA044C6B98"/>
        <w:category>
          <w:name w:val="General"/>
          <w:gallery w:val="placeholder"/>
        </w:category>
        <w:types>
          <w:type w:val="bbPlcHdr"/>
        </w:types>
        <w:behaviors>
          <w:behavior w:val="content"/>
        </w:behaviors>
        <w:guid w:val="{0AFA9A51-2DAE-43D4-9312-1ECB39DD4615}"/>
      </w:docPartPr>
      <w:docPartBody>
        <w:p w:rsidR="00207E22" w:rsidRDefault="00371FBC" w:rsidP="00371FBC">
          <w:pPr>
            <w:pStyle w:val="A7E47F6CF9AB431392FBB2CA044C6B98"/>
          </w:pPr>
          <w:r w:rsidRPr="00EE78E6">
            <w:rPr>
              <w:rStyle w:val="PlaceholderText"/>
            </w:rPr>
            <w:t>Click here to enter text.</w:t>
          </w:r>
        </w:p>
      </w:docPartBody>
    </w:docPart>
    <w:docPart>
      <w:docPartPr>
        <w:name w:val="10E964E964014D329B9A4832EA637925"/>
        <w:category>
          <w:name w:val="General"/>
          <w:gallery w:val="placeholder"/>
        </w:category>
        <w:types>
          <w:type w:val="bbPlcHdr"/>
        </w:types>
        <w:behaviors>
          <w:behavior w:val="content"/>
        </w:behaviors>
        <w:guid w:val="{C4B115E5-FA52-4246-A88C-4E0D593F5F56}"/>
      </w:docPartPr>
      <w:docPartBody>
        <w:p w:rsidR="00207E22" w:rsidRDefault="00371FBC" w:rsidP="00371FBC">
          <w:pPr>
            <w:pStyle w:val="10E964E964014D329B9A4832EA637925"/>
          </w:pPr>
          <w:r w:rsidRPr="00EE78E6">
            <w:rPr>
              <w:rStyle w:val="PlaceholderText"/>
            </w:rPr>
            <w:t>Click here to enter text.</w:t>
          </w:r>
        </w:p>
      </w:docPartBody>
    </w:docPart>
    <w:docPart>
      <w:docPartPr>
        <w:name w:val="E7196E42D7804EA3B671E09F4CD6A116"/>
        <w:category>
          <w:name w:val="General"/>
          <w:gallery w:val="placeholder"/>
        </w:category>
        <w:types>
          <w:type w:val="bbPlcHdr"/>
        </w:types>
        <w:behaviors>
          <w:behavior w:val="content"/>
        </w:behaviors>
        <w:guid w:val="{8A61434B-79B5-41FC-A56C-AD13EAE27879}"/>
      </w:docPartPr>
      <w:docPartBody>
        <w:p w:rsidR="00207E22" w:rsidRDefault="00371FBC" w:rsidP="00371FBC">
          <w:pPr>
            <w:pStyle w:val="E7196E42D7804EA3B671E09F4CD6A116"/>
          </w:pPr>
          <w:r w:rsidRPr="00FF7911">
            <w:rPr>
              <w:rStyle w:val="PlaceholderText"/>
            </w:rPr>
            <w:t>Choose an item.</w:t>
          </w:r>
        </w:p>
      </w:docPartBody>
    </w:docPart>
    <w:docPart>
      <w:docPartPr>
        <w:name w:val="467AC9C3776C4345BF3763A64B6499A0"/>
        <w:category>
          <w:name w:val="General"/>
          <w:gallery w:val="placeholder"/>
        </w:category>
        <w:types>
          <w:type w:val="bbPlcHdr"/>
        </w:types>
        <w:behaviors>
          <w:behavior w:val="content"/>
        </w:behaviors>
        <w:guid w:val="{ED7A4B11-B986-47AB-BDD4-A6D1159A4796}"/>
      </w:docPartPr>
      <w:docPartBody>
        <w:p w:rsidR="00207E22" w:rsidRDefault="00371FBC" w:rsidP="00371FBC">
          <w:pPr>
            <w:pStyle w:val="467AC9C3776C4345BF3763A64B6499A0"/>
          </w:pPr>
          <w:r w:rsidRPr="00EE78E6">
            <w:rPr>
              <w:rStyle w:val="PlaceholderText"/>
            </w:rPr>
            <w:t>Click here to enter text.</w:t>
          </w:r>
        </w:p>
      </w:docPartBody>
    </w:docPart>
    <w:docPart>
      <w:docPartPr>
        <w:name w:val="DE0CC0128EDB4BD6A696E952B93D9631"/>
        <w:category>
          <w:name w:val="General"/>
          <w:gallery w:val="placeholder"/>
        </w:category>
        <w:types>
          <w:type w:val="bbPlcHdr"/>
        </w:types>
        <w:behaviors>
          <w:behavior w:val="content"/>
        </w:behaviors>
        <w:guid w:val="{5E18DB71-D031-40B5-A042-054EBE750442}"/>
      </w:docPartPr>
      <w:docPartBody>
        <w:p w:rsidR="00207E22" w:rsidRDefault="00371FBC" w:rsidP="00371FBC">
          <w:pPr>
            <w:pStyle w:val="DE0CC0128EDB4BD6A696E952B93D9631"/>
          </w:pPr>
          <w:r w:rsidRPr="00EE78E6">
            <w:rPr>
              <w:rStyle w:val="PlaceholderText"/>
            </w:rPr>
            <w:t>Click here to enter text.</w:t>
          </w:r>
        </w:p>
      </w:docPartBody>
    </w:docPart>
    <w:docPart>
      <w:docPartPr>
        <w:name w:val="48FF9C29566D40DBADF5FE51D17BC561"/>
        <w:category>
          <w:name w:val="General"/>
          <w:gallery w:val="placeholder"/>
        </w:category>
        <w:types>
          <w:type w:val="bbPlcHdr"/>
        </w:types>
        <w:behaviors>
          <w:behavior w:val="content"/>
        </w:behaviors>
        <w:guid w:val="{1BA495BC-0EAA-41C1-9ACD-CD0885F2FF02}"/>
      </w:docPartPr>
      <w:docPartBody>
        <w:p w:rsidR="00207E22" w:rsidRDefault="00371FBC" w:rsidP="00371FBC">
          <w:pPr>
            <w:pStyle w:val="48FF9C29566D40DBADF5FE51D17BC561"/>
          </w:pPr>
          <w:r w:rsidRPr="00EE78E6">
            <w:rPr>
              <w:rStyle w:val="PlaceholderText"/>
            </w:rPr>
            <w:t>Click here to enter text.</w:t>
          </w:r>
        </w:p>
      </w:docPartBody>
    </w:docPart>
    <w:docPart>
      <w:docPartPr>
        <w:name w:val="0908107E3A18474C8492206812610299"/>
        <w:category>
          <w:name w:val="General"/>
          <w:gallery w:val="placeholder"/>
        </w:category>
        <w:types>
          <w:type w:val="bbPlcHdr"/>
        </w:types>
        <w:behaviors>
          <w:behavior w:val="content"/>
        </w:behaviors>
        <w:guid w:val="{CF8EE436-C760-4681-9B25-076ED90966CB}"/>
      </w:docPartPr>
      <w:docPartBody>
        <w:p w:rsidR="00207E22" w:rsidRDefault="00371FBC" w:rsidP="00371FBC">
          <w:pPr>
            <w:pStyle w:val="0908107E3A18474C8492206812610299"/>
          </w:pPr>
          <w:r w:rsidRPr="00FF7911">
            <w:rPr>
              <w:rStyle w:val="PlaceholderText"/>
            </w:rPr>
            <w:t>Choose an item.</w:t>
          </w:r>
        </w:p>
      </w:docPartBody>
    </w:docPart>
    <w:docPart>
      <w:docPartPr>
        <w:name w:val="0EE39EC5E94A42A1B1AF2E2AD39DFD78"/>
        <w:category>
          <w:name w:val="General"/>
          <w:gallery w:val="placeholder"/>
        </w:category>
        <w:types>
          <w:type w:val="bbPlcHdr"/>
        </w:types>
        <w:behaviors>
          <w:behavior w:val="content"/>
        </w:behaviors>
        <w:guid w:val="{AB36B10E-F9B9-493E-BEC1-6EE3F1AC22EC}"/>
      </w:docPartPr>
      <w:docPartBody>
        <w:p w:rsidR="00207E22" w:rsidRDefault="00371FBC" w:rsidP="00371FBC">
          <w:pPr>
            <w:pStyle w:val="0EE39EC5E94A42A1B1AF2E2AD39DFD78"/>
          </w:pPr>
          <w:r w:rsidRPr="00EE78E6">
            <w:rPr>
              <w:rStyle w:val="PlaceholderText"/>
            </w:rPr>
            <w:t>Click here to enter text.</w:t>
          </w:r>
        </w:p>
      </w:docPartBody>
    </w:docPart>
    <w:docPart>
      <w:docPartPr>
        <w:name w:val="D41E69CE552A461AAC7701351E86393F"/>
        <w:category>
          <w:name w:val="General"/>
          <w:gallery w:val="placeholder"/>
        </w:category>
        <w:types>
          <w:type w:val="bbPlcHdr"/>
        </w:types>
        <w:behaviors>
          <w:behavior w:val="content"/>
        </w:behaviors>
        <w:guid w:val="{4444F48E-0828-4FBE-BF5E-77FEA6451996}"/>
      </w:docPartPr>
      <w:docPartBody>
        <w:p w:rsidR="00207E22" w:rsidRDefault="00371FBC" w:rsidP="00371FBC">
          <w:pPr>
            <w:pStyle w:val="D41E69CE552A461AAC7701351E86393F"/>
          </w:pPr>
          <w:r w:rsidRPr="00EE78E6">
            <w:rPr>
              <w:rStyle w:val="PlaceholderText"/>
            </w:rPr>
            <w:t>Click here to enter text.</w:t>
          </w:r>
        </w:p>
      </w:docPartBody>
    </w:docPart>
    <w:docPart>
      <w:docPartPr>
        <w:name w:val="6FF0DE512F1F4E9E8C49C6E532A82656"/>
        <w:category>
          <w:name w:val="General"/>
          <w:gallery w:val="placeholder"/>
        </w:category>
        <w:types>
          <w:type w:val="bbPlcHdr"/>
        </w:types>
        <w:behaviors>
          <w:behavior w:val="content"/>
        </w:behaviors>
        <w:guid w:val="{DD480868-4A8A-4157-B357-B2C453427018}"/>
      </w:docPartPr>
      <w:docPartBody>
        <w:p w:rsidR="00207E22" w:rsidRDefault="00371FBC" w:rsidP="00371FBC">
          <w:pPr>
            <w:pStyle w:val="6FF0DE512F1F4E9E8C49C6E532A82656"/>
          </w:pPr>
          <w:r w:rsidRPr="00EE78E6">
            <w:rPr>
              <w:rStyle w:val="PlaceholderText"/>
            </w:rPr>
            <w:t>Click here to enter text.</w:t>
          </w:r>
        </w:p>
      </w:docPartBody>
    </w:docPart>
    <w:docPart>
      <w:docPartPr>
        <w:name w:val="C9662F539CAA4716901C2820F62A711D"/>
        <w:category>
          <w:name w:val="General"/>
          <w:gallery w:val="placeholder"/>
        </w:category>
        <w:types>
          <w:type w:val="bbPlcHdr"/>
        </w:types>
        <w:behaviors>
          <w:behavior w:val="content"/>
        </w:behaviors>
        <w:guid w:val="{D02FA684-60DD-4B25-BC07-7104E6ACD2A9}"/>
      </w:docPartPr>
      <w:docPartBody>
        <w:p w:rsidR="00207E22" w:rsidRDefault="00371FBC" w:rsidP="00371FBC">
          <w:pPr>
            <w:pStyle w:val="C9662F539CAA4716901C2820F62A711D"/>
          </w:pPr>
          <w:r w:rsidRPr="00EE78E6">
            <w:rPr>
              <w:rStyle w:val="PlaceholderText"/>
            </w:rPr>
            <w:t>Click here to enter text.</w:t>
          </w:r>
        </w:p>
      </w:docPartBody>
    </w:docPart>
    <w:docPart>
      <w:docPartPr>
        <w:name w:val="58A04C5C13E945D1B58E978B5891BF5E"/>
        <w:category>
          <w:name w:val="General"/>
          <w:gallery w:val="placeholder"/>
        </w:category>
        <w:types>
          <w:type w:val="bbPlcHdr"/>
        </w:types>
        <w:behaviors>
          <w:behavior w:val="content"/>
        </w:behaviors>
        <w:guid w:val="{754B1A87-6785-40E7-BF18-A3CC558B2770}"/>
      </w:docPartPr>
      <w:docPartBody>
        <w:p w:rsidR="00207E22" w:rsidRDefault="00371FBC" w:rsidP="00371FBC">
          <w:pPr>
            <w:pStyle w:val="58A04C5C13E945D1B58E978B5891BF5E"/>
          </w:pPr>
          <w:r w:rsidRPr="00EE78E6">
            <w:rPr>
              <w:rStyle w:val="PlaceholderText"/>
            </w:rPr>
            <w:t>Click here to enter text.</w:t>
          </w:r>
        </w:p>
      </w:docPartBody>
    </w:docPart>
    <w:docPart>
      <w:docPartPr>
        <w:name w:val="6DAA04CC369943C6883F17F38DE31606"/>
        <w:category>
          <w:name w:val="General"/>
          <w:gallery w:val="placeholder"/>
        </w:category>
        <w:types>
          <w:type w:val="bbPlcHdr"/>
        </w:types>
        <w:behaviors>
          <w:behavior w:val="content"/>
        </w:behaviors>
        <w:guid w:val="{10587F89-601C-4831-803C-0C92237C154E}"/>
      </w:docPartPr>
      <w:docPartBody>
        <w:p w:rsidR="00207E22" w:rsidRDefault="00371FBC" w:rsidP="00371FBC">
          <w:pPr>
            <w:pStyle w:val="6DAA04CC369943C6883F17F38DE31606"/>
          </w:pPr>
          <w:r w:rsidRPr="00EE78E6">
            <w:rPr>
              <w:rStyle w:val="PlaceholderText"/>
            </w:rPr>
            <w:t>Click here to enter text.</w:t>
          </w:r>
        </w:p>
      </w:docPartBody>
    </w:docPart>
    <w:docPart>
      <w:docPartPr>
        <w:name w:val="8A618160167A48859F03556AFB9515DD"/>
        <w:category>
          <w:name w:val="General"/>
          <w:gallery w:val="placeholder"/>
        </w:category>
        <w:types>
          <w:type w:val="bbPlcHdr"/>
        </w:types>
        <w:behaviors>
          <w:behavior w:val="content"/>
        </w:behaviors>
        <w:guid w:val="{12F369E5-EBEE-45DC-B14A-6235FFA67B9F}"/>
      </w:docPartPr>
      <w:docPartBody>
        <w:p w:rsidR="00207E22" w:rsidRDefault="00371FBC" w:rsidP="00371FBC">
          <w:pPr>
            <w:pStyle w:val="8A618160167A48859F03556AFB9515DD"/>
          </w:pPr>
          <w:r w:rsidRPr="00EE78E6">
            <w:rPr>
              <w:rStyle w:val="PlaceholderText"/>
            </w:rPr>
            <w:t>Click here to enter text.</w:t>
          </w:r>
        </w:p>
      </w:docPartBody>
    </w:docPart>
    <w:docPart>
      <w:docPartPr>
        <w:name w:val="309D1552E2A64295A2DA73CF934FF6AD"/>
        <w:category>
          <w:name w:val="General"/>
          <w:gallery w:val="placeholder"/>
        </w:category>
        <w:types>
          <w:type w:val="bbPlcHdr"/>
        </w:types>
        <w:behaviors>
          <w:behavior w:val="content"/>
        </w:behaviors>
        <w:guid w:val="{2A54EA43-7F5D-43C9-A174-86220312C417}"/>
      </w:docPartPr>
      <w:docPartBody>
        <w:p w:rsidR="00207E22" w:rsidRDefault="00371FBC" w:rsidP="00371FBC">
          <w:pPr>
            <w:pStyle w:val="309D1552E2A64295A2DA73CF934FF6AD"/>
          </w:pPr>
          <w:r w:rsidRPr="00EE78E6">
            <w:rPr>
              <w:rStyle w:val="PlaceholderText"/>
            </w:rPr>
            <w:t>Click here to enter text.</w:t>
          </w:r>
        </w:p>
      </w:docPartBody>
    </w:docPart>
    <w:docPart>
      <w:docPartPr>
        <w:name w:val="4A532F17268D4E21A904FA4B0B19858C"/>
        <w:category>
          <w:name w:val="General"/>
          <w:gallery w:val="placeholder"/>
        </w:category>
        <w:types>
          <w:type w:val="bbPlcHdr"/>
        </w:types>
        <w:behaviors>
          <w:behavior w:val="content"/>
        </w:behaviors>
        <w:guid w:val="{44FA611D-562E-4D57-93E4-68E19F8F48B0}"/>
      </w:docPartPr>
      <w:docPartBody>
        <w:p w:rsidR="00995645" w:rsidRDefault="00207E22" w:rsidP="00207E22">
          <w:pPr>
            <w:pStyle w:val="4A532F17268D4E21A904FA4B0B19858C"/>
          </w:pPr>
          <w:r w:rsidRPr="00EE78E6">
            <w:rPr>
              <w:rStyle w:val="PlaceholderText"/>
            </w:rPr>
            <w:t>Click here to enter text.</w:t>
          </w:r>
        </w:p>
      </w:docPartBody>
    </w:docPart>
    <w:docPart>
      <w:docPartPr>
        <w:name w:val="BD4F2290A9E84AD5BC19985B608BF3A9"/>
        <w:category>
          <w:name w:val="General"/>
          <w:gallery w:val="placeholder"/>
        </w:category>
        <w:types>
          <w:type w:val="bbPlcHdr"/>
        </w:types>
        <w:behaviors>
          <w:behavior w:val="content"/>
        </w:behaviors>
        <w:guid w:val="{E57B1591-3DC5-417B-9DBF-0BB11C80CD53}"/>
      </w:docPartPr>
      <w:docPartBody>
        <w:p w:rsidR="00995645" w:rsidRDefault="00207E22" w:rsidP="00207E22">
          <w:pPr>
            <w:pStyle w:val="BD4F2290A9E84AD5BC19985B608BF3A9"/>
          </w:pPr>
          <w:r w:rsidRPr="00EE78E6">
            <w:rPr>
              <w:rStyle w:val="PlaceholderText"/>
            </w:rPr>
            <w:t>Click here to enter text.</w:t>
          </w:r>
        </w:p>
      </w:docPartBody>
    </w:docPart>
    <w:docPart>
      <w:docPartPr>
        <w:name w:val="B2F4617681544C708CC0FC6826913361"/>
        <w:category>
          <w:name w:val="General"/>
          <w:gallery w:val="placeholder"/>
        </w:category>
        <w:types>
          <w:type w:val="bbPlcHdr"/>
        </w:types>
        <w:behaviors>
          <w:behavior w:val="content"/>
        </w:behaviors>
        <w:guid w:val="{32229057-C68E-4540-AA3C-A8E78437991A}"/>
      </w:docPartPr>
      <w:docPartBody>
        <w:p w:rsidR="00995645" w:rsidRDefault="00207E22" w:rsidP="00207E22">
          <w:pPr>
            <w:pStyle w:val="B2F4617681544C708CC0FC6826913361"/>
          </w:pPr>
          <w:r w:rsidRPr="00EE78E6">
            <w:rPr>
              <w:rStyle w:val="PlaceholderText"/>
            </w:rPr>
            <w:t>Click here to enter text.</w:t>
          </w:r>
        </w:p>
      </w:docPartBody>
    </w:docPart>
    <w:docPart>
      <w:docPartPr>
        <w:name w:val="A340AB76DE414B6AB45A8E00EF09B4A1"/>
        <w:category>
          <w:name w:val="General"/>
          <w:gallery w:val="placeholder"/>
        </w:category>
        <w:types>
          <w:type w:val="bbPlcHdr"/>
        </w:types>
        <w:behaviors>
          <w:behavior w:val="content"/>
        </w:behaviors>
        <w:guid w:val="{4949BCB6-04DB-4F23-9D77-DFA077F3B2AC}"/>
      </w:docPartPr>
      <w:docPartBody>
        <w:p w:rsidR="00995645" w:rsidRDefault="00207E22" w:rsidP="00207E22">
          <w:pPr>
            <w:pStyle w:val="A340AB76DE414B6AB45A8E00EF09B4A1"/>
          </w:pPr>
          <w:r w:rsidRPr="00EE78E6">
            <w:rPr>
              <w:rStyle w:val="PlaceholderText"/>
            </w:rPr>
            <w:t>Click here to enter text.</w:t>
          </w:r>
        </w:p>
      </w:docPartBody>
    </w:docPart>
    <w:docPart>
      <w:docPartPr>
        <w:name w:val="B925649854E0415E9B552008480F1005"/>
        <w:category>
          <w:name w:val="General"/>
          <w:gallery w:val="placeholder"/>
        </w:category>
        <w:types>
          <w:type w:val="bbPlcHdr"/>
        </w:types>
        <w:behaviors>
          <w:behavior w:val="content"/>
        </w:behaviors>
        <w:guid w:val="{995B8BF3-991C-4C2D-828E-51FDE8190431}"/>
      </w:docPartPr>
      <w:docPartBody>
        <w:p w:rsidR="00995645" w:rsidRDefault="00207E22" w:rsidP="00207E22">
          <w:pPr>
            <w:pStyle w:val="B925649854E0415E9B552008480F1005"/>
          </w:pPr>
          <w:r w:rsidRPr="00FF7911">
            <w:rPr>
              <w:rStyle w:val="PlaceholderText"/>
            </w:rPr>
            <w:t>Choose an item.</w:t>
          </w:r>
        </w:p>
      </w:docPartBody>
    </w:docPart>
    <w:docPart>
      <w:docPartPr>
        <w:name w:val="2A594AE33DBB4E03AB36551BCB1A141C"/>
        <w:category>
          <w:name w:val="General"/>
          <w:gallery w:val="placeholder"/>
        </w:category>
        <w:types>
          <w:type w:val="bbPlcHdr"/>
        </w:types>
        <w:behaviors>
          <w:behavior w:val="content"/>
        </w:behaviors>
        <w:guid w:val="{CD2EC883-1572-4F27-8D9C-B1D9ADBD88C8}"/>
      </w:docPartPr>
      <w:docPartBody>
        <w:p w:rsidR="00995645" w:rsidRDefault="00207E22" w:rsidP="00207E22">
          <w:pPr>
            <w:pStyle w:val="2A594AE33DBB4E03AB36551BCB1A141C"/>
          </w:pPr>
          <w:r w:rsidRPr="00EE78E6">
            <w:rPr>
              <w:rStyle w:val="PlaceholderText"/>
            </w:rPr>
            <w:t>Click here to enter text.</w:t>
          </w:r>
        </w:p>
      </w:docPartBody>
    </w:docPart>
    <w:docPart>
      <w:docPartPr>
        <w:name w:val="CEE3C1AB4ED14BF9A8C0239A3D1A3330"/>
        <w:category>
          <w:name w:val="General"/>
          <w:gallery w:val="placeholder"/>
        </w:category>
        <w:types>
          <w:type w:val="bbPlcHdr"/>
        </w:types>
        <w:behaviors>
          <w:behavior w:val="content"/>
        </w:behaviors>
        <w:guid w:val="{3B66D013-529C-4E09-B415-D0BD9F95B57B}"/>
      </w:docPartPr>
      <w:docPartBody>
        <w:p w:rsidR="00995645" w:rsidRDefault="00207E22" w:rsidP="00207E22">
          <w:pPr>
            <w:pStyle w:val="CEE3C1AB4ED14BF9A8C0239A3D1A3330"/>
          </w:pPr>
          <w:r w:rsidRPr="00FF7911">
            <w:rPr>
              <w:rStyle w:val="PlaceholderText"/>
            </w:rPr>
            <w:t>Choose an item.</w:t>
          </w:r>
        </w:p>
      </w:docPartBody>
    </w:docPart>
    <w:docPart>
      <w:docPartPr>
        <w:name w:val="0C7A6F9ECF96472BB875922F0CBAEC1B"/>
        <w:category>
          <w:name w:val="General"/>
          <w:gallery w:val="placeholder"/>
        </w:category>
        <w:types>
          <w:type w:val="bbPlcHdr"/>
        </w:types>
        <w:behaviors>
          <w:behavior w:val="content"/>
        </w:behaviors>
        <w:guid w:val="{DFECCE4B-3EA7-4A4B-BAE7-197F627ACA1B}"/>
      </w:docPartPr>
      <w:docPartBody>
        <w:p w:rsidR="00995645" w:rsidRDefault="00207E22" w:rsidP="00207E22">
          <w:pPr>
            <w:pStyle w:val="0C7A6F9ECF96472BB875922F0CBAEC1B"/>
          </w:pPr>
          <w:r w:rsidRPr="00EE78E6">
            <w:rPr>
              <w:rStyle w:val="PlaceholderText"/>
            </w:rPr>
            <w:t>Click here to enter text.</w:t>
          </w:r>
        </w:p>
      </w:docPartBody>
    </w:docPart>
    <w:docPart>
      <w:docPartPr>
        <w:name w:val="C0D26B482DA24C37A0DA00E03BA3F0B7"/>
        <w:category>
          <w:name w:val="General"/>
          <w:gallery w:val="placeholder"/>
        </w:category>
        <w:types>
          <w:type w:val="bbPlcHdr"/>
        </w:types>
        <w:behaviors>
          <w:behavior w:val="content"/>
        </w:behaviors>
        <w:guid w:val="{EC449D9F-F33A-4905-BC02-EAFC89E98CD5}"/>
      </w:docPartPr>
      <w:docPartBody>
        <w:p w:rsidR="00995645" w:rsidRDefault="00207E22" w:rsidP="00207E22">
          <w:pPr>
            <w:pStyle w:val="C0D26B482DA24C37A0DA00E03BA3F0B7"/>
          </w:pPr>
          <w:r w:rsidRPr="00EE78E6">
            <w:rPr>
              <w:rStyle w:val="PlaceholderText"/>
            </w:rPr>
            <w:t>Click here to enter text.</w:t>
          </w:r>
        </w:p>
      </w:docPartBody>
    </w:docPart>
    <w:docPart>
      <w:docPartPr>
        <w:name w:val="33451D90EC5B419B97BD5E996768FA36"/>
        <w:category>
          <w:name w:val="General"/>
          <w:gallery w:val="placeholder"/>
        </w:category>
        <w:types>
          <w:type w:val="bbPlcHdr"/>
        </w:types>
        <w:behaviors>
          <w:behavior w:val="content"/>
        </w:behaviors>
        <w:guid w:val="{B542C564-70C7-4B9F-94B6-71D745F41267}"/>
      </w:docPartPr>
      <w:docPartBody>
        <w:p w:rsidR="00995645" w:rsidRDefault="00207E22" w:rsidP="00207E22">
          <w:pPr>
            <w:pStyle w:val="33451D90EC5B419B97BD5E996768FA36"/>
          </w:pPr>
          <w:r w:rsidRPr="00EE78E6">
            <w:rPr>
              <w:rStyle w:val="PlaceholderText"/>
            </w:rPr>
            <w:t>Click here to enter text.</w:t>
          </w:r>
        </w:p>
      </w:docPartBody>
    </w:docPart>
    <w:docPart>
      <w:docPartPr>
        <w:name w:val="A60873D7F8724670B2A4A807B56C392E"/>
        <w:category>
          <w:name w:val="General"/>
          <w:gallery w:val="placeholder"/>
        </w:category>
        <w:types>
          <w:type w:val="bbPlcHdr"/>
        </w:types>
        <w:behaviors>
          <w:behavior w:val="content"/>
        </w:behaviors>
        <w:guid w:val="{82C4583B-B704-466B-86D5-5F832E11DEBA}"/>
      </w:docPartPr>
      <w:docPartBody>
        <w:p w:rsidR="00995645" w:rsidRDefault="00207E22" w:rsidP="00207E22">
          <w:pPr>
            <w:pStyle w:val="A60873D7F8724670B2A4A807B56C392E"/>
          </w:pPr>
          <w:r w:rsidRPr="00EE78E6">
            <w:rPr>
              <w:rStyle w:val="PlaceholderText"/>
            </w:rPr>
            <w:t>Click here to enter text.</w:t>
          </w:r>
        </w:p>
      </w:docPartBody>
    </w:docPart>
    <w:docPart>
      <w:docPartPr>
        <w:name w:val="351BDCAF7206497C89A57DA89CFB9BA5"/>
        <w:category>
          <w:name w:val="General"/>
          <w:gallery w:val="placeholder"/>
        </w:category>
        <w:types>
          <w:type w:val="bbPlcHdr"/>
        </w:types>
        <w:behaviors>
          <w:behavior w:val="content"/>
        </w:behaviors>
        <w:guid w:val="{30A92275-5DAB-4141-B4FB-6F63C9DC573C}"/>
      </w:docPartPr>
      <w:docPartBody>
        <w:p w:rsidR="00995645" w:rsidRDefault="00207E22" w:rsidP="00207E22">
          <w:pPr>
            <w:pStyle w:val="351BDCAF7206497C89A57DA89CFB9BA5"/>
          </w:pPr>
          <w:r w:rsidRPr="00FF7911">
            <w:rPr>
              <w:rStyle w:val="PlaceholderText"/>
            </w:rPr>
            <w:t>Choose an item.</w:t>
          </w:r>
        </w:p>
      </w:docPartBody>
    </w:docPart>
    <w:docPart>
      <w:docPartPr>
        <w:name w:val="CE097773BBD44F9C8AE9AE0519544C50"/>
        <w:category>
          <w:name w:val="General"/>
          <w:gallery w:val="placeholder"/>
        </w:category>
        <w:types>
          <w:type w:val="bbPlcHdr"/>
        </w:types>
        <w:behaviors>
          <w:behavior w:val="content"/>
        </w:behaviors>
        <w:guid w:val="{3EE3C0BC-2815-44A2-AD96-12F73F669686}"/>
      </w:docPartPr>
      <w:docPartBody>
        <w:p w:rsidR="00995645" w:rsidRDefault="00207E22" w:rsidP="00207E22">
          <w:pPr>
            <w:pStyle w:val="CE097773BBD44F9C8AE9AE0519544C50"/>
          </w:pPr>
          <w:r w:rsidRPr="00EE78E6">
            <w:rPr>
              <w:rStyle w:val="PlaceholderText"/>
            </w:rPr>
            <w:t>Click here to enter text.</w:t>
          </w:r>
        </w:p>
      </w:docPartBody>
    </w:docPart>
    <w:docPart>
      <w:docPartPr>
        <w:name w:val="0D3811AF07A942879E5D3B06FC5991A6"/>
        <w:category>
          <w:name w:val="General"/>
          <w:gallery w:val="placeholder"/>
        </w:category>
        <w:types>
          <w:type w:val="bbPlcHdr"/>
        </w:types>
        <w:behaviors>
          <w:behavior w:val="content"/>
        </w:behaviors>
        <w:guid w:val="{CFE9E04C-8680-4139-8F3C-13031CA62A9C}"/>
      </w:docPartPr>
      <w:docPartBody>
        <w:p w:rsidR="00995645" w:rsidRDefault="00207E22" w:rsidP="00207E22">
          <w:pPr>
            <w:pStyle w:val="0D3811AF07A942879E5D3B06FC5991A6"/>
          </w:pPr>
          <w:r w:rsidRPr="00FF7911">
            <w:rPr>
              <w:rStyle w:val="PlaceholderText"/>
            </w:rPr>
            <w:t>Choose an item.</w:t>
          </w:r>
        </w:p>
      </w:docPartBody>
    </w:docPart>
    <w:docPart>
      <w:docPartPr>
        <w:name w:val="E4FA2C8608704E1EBE240AAC1AA36478"/>
        <w:category>
          <w:name w:val="General"/>
          <w:gallery w:val="placeholder"/>
        </w:category>
        <w:types>
          <w:type w:val="bbPlcHdr"/>
        </w:types>
        <w:behaviors>
          <w:behavior w:val="content"/>
        </w:behaviors>
        <w:guid w:val="{31264D81-E8D8-4D41-A56B-4AFBA11D39CA}"/>
      </w:docPartPr>
      <w:docPartBody>
        <w:p w:rsidR="00995645" w:rsidRDefault="00207E22" w:rsidP="00207E22">
          <w:pPr>
            <w:pStyle w:val="E4FA2C8608704E1EBE240AAC1AA36478"/>
          </w:pPr>
          <w:r w:rsidRPr="00EE78E6">
            <w:rPr>
              <w:rStyle w:val="PlaceholderText"/>
            </w:rPr>
            <w:t>Click here to enter text.</w:t>
          </w:r>
        </w:p>
      </w:docPartBody>
    </w:docPart>
    <w:docPart>
      <w:docPartPr>
        <w:name w:val="49AD23F71E0542FB99E68178A94010AF"/>
        <w:category>
          <w:name w:val="General"/>
          <w:gallery w:val="placeholder"/>
        </w:category>
        <w:types>
          <w:type w:val="bbPlcHdr"/>
        </w:types>
        <w:behaviors>
          <w:behavior w:val="content"/>
        </w:behaviors>
        <w:guid w:val="{436B6A67-4B9A-4274-9E60-93B41E5813D4}"/>
      </w:docPartPr>
      <w:docPartBody>
        <w:p w:rsidR="00995645" w:rsidRDefault="00207E22" w:rsidP="00207E22">
          <w:pPr>
            <w:pStyle w:val="49AD23F71E0542FB99E68178A94010AF"/>
          </w:pPr>
          <w:r w:rsidRPr="00EE78E6">
            <w:rPr>
              <w:rStyle w:val="PlaceholderText"/>
            </w:rPr>
            <w:t>Click here to enter text.</w:t>
          </w:r>
        </w:p>
      </w:docPartBody>
    </w:docPart>
    <w:docPart>
      <w:docPartPr>
        <w:name w:val="AE703E36CA30444EA60D126A48D6842A"/>
        <w:category>
          <w:name w:val="General"/>
          <w:gallery w:val="placeholder"/>
        </w:category>
        <w:types>
          <w:type w:val="bbPlcHdr"/>
        </w:types>
        <w:behaviors>
          <w:behavior w:val="content"/>
        </w:behaviors>
        <w:guid w:val="{486AD27B-1479-4A3A-BE31-BE0E75F23BC2}"/>
      </w:docPartPr>
      <w:docPartBody>
        <w:p w:rsidR="00995645" w:rsidRDefault="00207E22" w:rsidP="00207E22">
          <w:pPr>
            <w:pStyle w:val="AE703E36CA30444EA60D126A48D6842A"/>
          </w:pPr>
          <w:r w:rsidRPr="00EE78E6">
            <w:rPr>
              <w:rStyle w:val="PlaceholderText"/>
            </w:rPr>
            <w:t>Click here to enter text.</w:t>
          </w:r>
        </w:p>
      </w:docPartBody>
    </w:docPart>
    <w:docPart>
      <w:docPartPr>
        <w:name w:val="0F898EDB229B44878BBDDCD2B5694B4F"/>
        <w:category>
          <w:name w:val="General"/>
          <w:gallery w:val="placeholder"/>
        </w:category>
        <w:types>
          <w:type w:val="bbPlcHdr"/>
        </w:types>
        <w:behaviors>
          <w:behavior w:val="content"/>
        </w:behaviors>
        <w:guid w:val="{39FE7318-BCE3-4DE8-96A4-5A3C26C37E6D}"/>
      </w:docPartPr>
      <w:docPartBody>
        <w:p w:rsidR="00995645" w:rsidRDefault="00207E22" w:rsidP="00207E22">
          <w:pPr>
            <w:pStyle w:val="0F898EDB229B44878BBDDCD2B5694B4F"/>
          </w:pPr>
          <w:r w:rsidRPr="00EE78E6">
            <w:rPr>
              <w:rStyle w:val="PlaceholderText"/>
            </w:rPr>
            <w:t>Click here to enter text.</w:t>
          </w:r>
        </w:p>
      </w:docPartBody>
    </w:docPart>
    <w:docPart>
      <w:docPartPr>
        <w:name w:val="79D6182D4C2D4771BC346B5A22D3DE3C"/>
        <w:category>
          <w:name w:val="General"/>
          <w:gallery w:val="placeholder"/>
        </w:category>
        <w:types>
          <w:type w:val="bbPlcHdr"/>
        </w:types>
        <w:behaviors>
          <w:behavior w:val="content"/>
        </w:behaviors>
        <w:guid w:val="{24794DF5-E0DC-4151-BF9E-A8F036C603CC}"/>
      </w:docPartPr>
      <w:docPartBody>
        <w:p w:rsidR="00995645" w:rsidRDefault="00207E22" w:rsidP="00207E22">
          <w:pPr>
            <w:pStyle w:val="79D6182D4C2D4771BC346B5A22D3DE3C"/>
          </w:pPr>
          <w:r w:rsidRPr="00FF7911">
            <w:rPr>
              <w:rStyle w:val="PlaceholderText"/>
            </w:rPr>
            <w:t>Choose an item.</w:t>
          </w:r>
        </w:p>
      </w:docPartBody>
    </w:docPart>
    <w:docPart>
      <w:docPartPr>
        <w:name w:val="B7214E05E76E4B38AEB534F54E8FD6EC"/>
        <w:category>
          <w:name w:val="General"/>
          <w:gallery w:val="placeholder"/>
        </w:category>
        <w:types>
          <w:type w:val="bbPlcHdr"/>
        </w:types>
        <w:behaviors>
          <w:behavior w:val="content"/>
        </w:behaviors>
        <w:guid w:val="{7CB774F5-D1B0-4D53-90F8-B9D0D441EF56}"/>
      </w:docPartPr>
      <w:docPartBody>
        <w:p w:rsidR="00995645" w:rsidRDefault="00207E22" w:rsidP="00207E22">
          <w:pPr>
            <w:pStyle w:val="B7214E05E76E4B38AEB534F54E8FD6EC"/>
          </w:pPr>
          <w:r w:rsidRPr="00EE78E6">
            <w:rPr>
              <w:rStyle w:val="PlaceholderText"/>
            </w:rPr>
            <w:t>Click here to enter text.</w:t>
          </w:r>
        </w:p>
      </w:docPartBody>
    </w:docPart>
    <w:docPart>
      <w:docPartPr>
        <w:name w:val="B4A092F3F195444C94DA98B61BD923C1"/>
        <w:category>
          <w:name w:val="General"/>
          <w:gallery w:val="placeholder"/>
        </w:category>
        <w:types>
          <w:type w:val="bbPlcHdr"/>
        </w:types>
        <w:behaviors>
          <w:behavior w:val="content"/>
        </w:behaviors>
        <w:guid w:val="{200AE3C9-09D5-4D75-B5B5-6A9A07333A3B}"/>
      </w:docPartPr>
      <w:docPartBody>
        <w:p w:rsidR="00995645" w:rsidRDefault="00207E22" w:rsidP="00207E22">
          <w:pPr>
            <w:pStyle w:val="B4A092F3F195444C94DA98B61BD923C1"/>
          </w:pPr>
          <w:r w:rsidRPr="00EE78E6">
            <w:rPr>
              <w:rStyle w:val="PlaceholderText"/>
            </w:rPr>
            <w:t>Click here to enter text.</w:t>
          </w:r>
        </w:p>
      </w:docPartBody>
    </w:docPart>
    <w:docPart>
      <w:docPartPr>
        <w:name w:val="C8D180D00E6C43ADB9091E3AF76F5331"/>
        <w:category>
          <w:name w:val="General"/>
          <w:gallery w:val="placeholder"/>
        </w:category>
        <w:types>
          <w:type w:val="bbPlcHdr"/>
        </w:types>
        <w:behaviors>
          <w:behavior w:val="content"/>
        </w:behaviors>
        <w:guid w:val="{433A2EBC-1077-4E4E-8A92-11D120BD1A03}"/>
      </w:docPartPr>
      <w:docPartBody>
        <w:p w:rsidR="00995645" w:rsidRDefault="00207E22" w:rsidP="00207E22">
          <w:pPr>
            <w:pStyle w:val="C8D180D00E6C43ADB9091E3AF76F5331"/>
          </w:pPr>
          <w:r w:rsidRPr="00EE78E6">
            <w:rPr>
              <w:rStyle w:val="PlaceholderText"/>
            </w:rPr>
            <w:t>Click here to enter text.</w:t>
          </w:r>
        </w:p>
      </w:docPartBody>
    </w:docPart>
    <w:docPart>
      <w:docPartPr>
        <w:name w:val="1ABFDE8F46C3413B98C0E7F9AB68120C"/>
        <w:category>
          <w:name w:val="General"/>
          <w:gallery w:val="placeholder"/>
        </w:category>
        <w:types>
          <w:type w:val="bbPlcHdr"/>
        </w:types>
        <w:behaviors>
          <w:behavior w:val="content"/>
        </w:behaviors>
        <w:guid w:val="{FAD9EBB8-05E5-4147-801C-802860993EB7}"/>
      </w:docPartPr>
      <w:docPartBody>
        <w:p w:rsidR="00995645" w:rsidRDefault="00207E22" w:rsidP="00207E22">
          <w:pPr>
            <w:pStyle w:val="1ABFDE8F46C3413B98C0E7F9AB68120C"/>
          </w:pPr>
          <w:r w:rsidRPr="00EE78E6">
            <w:rPr>
              <w:rStyle w:val="PlaceholderText"/>
            </w:rPr>
            <w:t>Click here to enter text.</w:t>
          </w:r>
        </w:p>
      </w:docPartBody>
    </w:docPart>
    <w:docPart>
      <w:docPartPr>
        <w:name w:val="5B0ECF3FC58A45F78F9DBADECA342325"/>
        <w:category>
          <w:name w:val="General"/>
          <w:gallery w:val="placeholder"/>
        </w:category>
        <w:types>
          <w:type w:val="bbPlcHdr"/>
        </w:types>
        <w:behaviors>
          <w:behavior w:val="content"/>
        </w:behaviors>
        <w:guid w:val="{7074285A-EEE9-46EB-8E33-2BDFC3359839}"/>
      </w:docPartPr>
      <w:docPartBody>
        <w:p w:rsidR="00995645" w:rsidRDefault="00207E22" w:rsidP="00207E22">
          <w:pPr>
            <w:pStyle w:val="5B0ECF3FC58A45F78F9DBADECA342325"/>
          </w:pPr>
          <w:r w:rsidRPr="00FF7911">
            <w:rPr>
              <w:rStyle w:val="PlaceholderText"/>
            </w:rPr>
            <w:t>Choose an item.</w:t>
          </w:r>
        </w:p>
      </w:docPartBody>
    </w:docPart>
    <w:docPart>
      <w:docPartPr>
        <w:name w:val="5B603A9176AB427A8F099E47FED6739D"/>
        <w:category>
          <w:name w:val="General"/>
          <w:gallery w:val="placeholder"/>
        </w:category>
        <w:types>
          <w:type w:val="bbPlcHdr"/>
        </w:types>
        <w:behaviors>
          <w:behavior w:val="content"/>
        </w:behaviors>
        <w:guid w:val="{202CB150-33D2-41C0-9D7B-3C3B4E8921C5}"/>
      </w:docPartPr>
      <w:docPartBody>
        <w:p w:rsidR="00995645" w:rsidRDefault="00207E22" w:rsidP="00207E22">
          <w:pPr>
            <w:pStyle w:val="5B603A9176AB427A8F099E47FED6739D"/>
          </w:pPr>
          <w:r w:rsidRPr="00EE78E6">
            <w:rPr>
              <w:rStyle w:val="PlaceholderText"/>
            </w:rPr>
            <w:t>Click here to enter text.</w:t>
          </w:r>
        </w:p>
      </w:docPartBody>
    </w:docPart>
    <w:docPart>
      <w:docPartPr>
        <w:name w:val="0A6DA9C0F0874184829C2FEDF3F36874"/>
        <w:category>
          <w:name w:val="General"/>
          <w:gallery w:val="placeholder"/>
        </w:category>
        <w:types>
          <w:type w:val="bbPlcHdr"/>
        </w:types>
        <w:behaviors>
          <w:behavior w:val="content"/>
        </w:behaviors>
        <w:guid w:val="{E9BBA17A-E8EB-4ED1-A861-6A057826BDA2}"/>
      </w:docPartPr>
      <w:docPartBody>
        <w:p w:rsidR="00995645" w:rsidRDefault="00207E22" w:rsidP="00207E22">
          <w:pPr>
            <w:pStyle w:val="0A6DA9C0F0874184829C2FEDF3F36874"/>
          </w:pPr>
          <w:r w:rsidRPr="00EE78E6">
            <w:rPr>
              <w:rStyle w:val="PlaceholderText"/>
            </w:rPr>
            <w:t>Click here to enter text.</w:t>
          </w:r>
        </w:p>
      </w:docPartBody>
    </w:docPart>
    <w:docPart>
      <w:docPartPr>
        <w:name w:val="5F41400A478941AD9A28F232F9CC019A"/>
        <w:category>
          <w:name w:val="General"/>
          <w:gallery w:val="placeholder"/>
        </w:category>
        <w:types>
          <w:type w:val="bbPlcHdr"/>
        </w:types>
        <w:behaviors>
          <w:behavior w:val="content"/>
        </w:behaviors>
        <w:guid w:val="{B6FF5E9E-9398-4FA7-8116-2495B14C0424}"/>
      </w:docPartPr>
      <w:docPartBody>
        <w:p w:rsidR="00995645" w:rsidRDefault="00207E22" w:rsidP="00207E22">
          <w:pPr>
            <w:pStyle w:val="5F41400A478941AD9A28F232F9CC019A"/>
          </w:pPr>
          <w:r w:rsidRPr="00EE78E6">
            <w:rPr>
              <w:rStyle w:val="PlaceholderText"/>
            </w:rPr>
            <w:t>Click here to enter text.</w:t>
          </w:r>
        </w:p>
      </w:docPartBody>
    </w:docPart>
    <w:docPart>
      <w:docPartPr>
        <w:name w:val="2A29F33493E94FC4B20C8A6A52F9F7CE"/>
        <w:category>
          <w:name w:val="General"/>
          <w:gallery w:val="placeholder"/>
        </w:category>
        <w:types>
          <w:type w:val="bbPlcHdr"/>
        </w:types>
        <w:behaviors>
          <w:behavior w:val="content"/>
        </w:behaviors>
        <w:guid w:val="{050D6B09-35A0-453D-A7F7-112432A01001}"/>
      </w:docPartPr>
      <w:docPartBody>
        <w:p w:rsidR="00995645" w:rsidRDefault="00207E22" w:rsidP="00207E22">
          <w:pPr>
            <w:pStyle w:val="2A29F33493E94FC4B20C8A6A52F9F7CE"/>
          </w:pPr>
          <w:r w:rsidRPr="00EE78E6">
            <w:rPr>
              <w:rStyle w:val="PlaceholderText"/>
            </w:rPr>
            <w:t>Click here to enter text.</w:t>
          </w:r>
        </w:p>
      </w:docPartBody>
    </w:docPart>
    <w:docPart>
      <w:docPartPr>
        <w:name w:val="7856139EEED54DB5B017C885A20E0E0E"/>
        <w:category>
          <w:name w:val="General"/>
          <w:gallery w:val="placeholder"/>
        </w:category>
        <w:types>
          <w:type w:val="bbPlcHdr"/>
        </w:types>
        <w:behaviors>
          <w:behavior w:val="content"/>
        </w:behaviors>
        <w:guid w:val="{266B9BE5-5D1F-4B41-86EB-07501676779D}"/>
      </w:docPartPr>
      <w:docPartBody>
        <w:p w:rsidR="00995645" w:rsidRDefault="00207E22" w:rsidP="00207E22">
          <w:pPr>
            <w:pStyle w:val="7856139EEED54DB5B017C885A20E0E0E"/>
          </w:pPr>
          <w:r w:rsidRPr="00FF7911">
            <w:rPr>
              <w:rStyle w:val="PlaceholderText"/>
            </w:rPr>
            <w:t>Choose an item.</w:t>
          </w:r>
        </w:p>
      </w:docPartBody>
    </w:docPart>
    <w:docPart>
      <w:docPartPr>
        <w:name w:val="C301C5723C8C4DCE8E28A55978988013"/>
        <w:category>
          <w:name w:val="General"/>
          <w:gallery w:val="placeholder"/>
        </w:category>
        <w:types>
          <w:type w:val="bbPlcHdr"/>
        </w:types>
        <w:behaviors>
          <w:behavior w:val="content"/>
        </w:behaviors>
        <w:guid w:val="{1E07E2FF-19CA-460A-A351-0CD31FF99C73}"/>
      </w:docPartPr>
      <w:docPartBody>
        <w:p w:rsidR="00995645" w:rsidRDefault="00207E22" w:rsidP="00207E22">
          <w:pPr>
            <w:pStyle w:val="C301C5723C8C4DCE8E28A55978988013"/>
          </w:pPr>
          <w:r w:rsidRPr="00EE78E6">
            <w:rPr>
              <w:rStyle w:val="PlaceholderText"/>
            </w:rPr>
            <w:t>Click here to enter text.</w:t>
          </w:r>
        </w:p>
      </w:docPartBody>
    </w:docPart>
    <w:docPart>
      <w:docPartPr>
        <w:name w:val="2073A9E85E874FFBBADE30B233C191E7"/>
        <w:category>
          <w:name w:val="General"/>
          <w:gallery w:val="placeholder"/>
        </w:category>
        <w:types>
          <w:type w:val="bbPlcHdr"/>
        </w:types>
        <w:behaviors>
          <w:behavior w:val="content"/>
        </w:behaviors>
        <w:guid w:val="{074A941B-AF2D-488F-98BE-93C6C7E53E2E}"/>
      </w:docPartPr>
      <w:docPartBody>
        <w:p w:rsidR="00995645" w:rsidRDefault="00207E22" w:rsidP="00207E22">
          <w:pPr>
            <w:pStyle w:val="2073A9E85E874FFBBADE30B233C191E7"/>
          </w:pPr>
          <w:r w:rsidRPr="00EE78E6">
            <w:rPr>
              <w:rStyle w:val="PlaceholderText"/>
            </w:rPr>
            <w:t>Click here to enter text.</w:t>
          </w:r>
        </w:p>
      </w:docPartBody>
    </w:docPart>
    <w:docPart>
      <w:docPartPr>
        <w:name w:val="61A83825ED8642AD8368AAFD0B198D76"/>
        <w:category>
          <w:name w:val="General"/>
          <w:gallery w:val="placeholder"/>
        </w:category>
        <w:types>
          <w:type w:val="bbPlcHdr"/>
        </w:types>
        <w:behaviors>
          <w:behavior w:val="content"/>
        </w:behaviors>
        <w:guid w:val="{94C95DCF-9F8F-4232-AF8F-DD71F99DE9CC}"/>
      </w:docPartPr>
      <w:docPartBody>
        <w:p w:rsidR="00995645" w:rsidRDefault="00207E22" w:rsidP="00207E22">
          <w:pPr>
            <w:pStyle w:val="61A83825ED8642AD8368AAFD0B198D76"/>
          </w:pPr>
          <w:r w:rsidRPr="00EE78E6">
            <w:rPr>
              <w:rStyle w:val="PlaceholderText"/>
            </w:rPr>
            <w:t>Click here to enter text.</w:t>
          </w:r>
        </w:p>
      </w:docPartBody>
    </w:docPart>
    <w:docPart>
      <w:docPartPr>
        <w:name w:val="0EFBAC0C313E4D3A8D100CD40422D4C7"/>
        <w:category>
          <w:name w:val="General"/>
          <w:gallery w:val="placeholder"/>
        </w:category>
        <w:types>
          <w:type w:val="bbPlcHdr"/>
        </w:types>
        <w:behaviors>
          <w:behavior w:val="content"/>
        </w:behaviors>
        <w:guid w:val="{220B6F56-3059-4BAF-8CB4-98F4045501AA}"/>
      </w:docPartPr>
      <w:docPartBody>
        <w:p w:rsidR="00995645" w:rsidRDefault="00207E22" w:rsidP="00207E22">
          <w:pPr>
            <w:pStyle w:val="0EFBAC0C313E4D3A8D100CD40422D4C7"/>
          </w:pPr>
          <w:r w:rsidRPr="00EE78E6">
            <w:rPr>
              <w:rStyle w:val="PlaceholderText"/>
            </w:rPr>
            <w:t>Click here to enter text.</w:t>
          </w:r>
        </w:p>
      </w:docPartBody>
    </w:docPart>
    <w:docPart>
      <w:docPartPr>
        <w:name w:val="927C36805B634F5782159E16FFFD467A"/>
        <w:category>
          <w:name w:val="General"/>
          <w:gallery w:val="placeholder"/>
        </w:category>
        <w:types>
          <w:type w:val="bbPlcHdr"/>
        </w:types>
        <w:behaviors>
          <w:behavior w:val="content"/>
        </w:behaviors>
        <w:guid w:val="{F1CFBF4F-8FC1-4AB9-871B-1FBDED18762E}"/>
      </w:docPartPr>
      <w:docPartBody>
        <w:p w:rsidR="00995645" w:rsidRDefault="00207E22" w:rsidP="00207E22">
          <w:pPr>
            <w:pStyle w:val="927C36805B634F5782159E16FFFD467A"/>
          </w:pPr>
          <w:r w:rsidRPr="00FF7911">
            <w:rPr>
              <w:rStyle w:val="PlaceholderText"/>
            </w:rPr>
            <w:t>Choose an item.</w:t>
          </w:r>
        </w:p>
      </w:docPartBody>
    </w:docPart>
    <w:docPart>
      <w:docPartPr>
        <w:name w:val="B0A1CF307682432F80A9D8F38F664F23"/>
        <w:category>
          <w:name w:val="General"/>
          <w:gallery w:val="placeholder"/>
        </w:category>
        <w:types>
          <w:type w:val="bbPlcHdr"/>
        </w:types>
        <w:behaviors>
          <w:behavior w:val="content"/>
        </w:behaviors>
        <w:guid w:val="{D4B67D0E-B214-4368-AD8E-DF79BEC02C0F}"/>
      </w:docPartPr>
      <w:docPartBody>
        <w:p w:rsidR="000A4358" w:rsidRDefault="009A58D4" w:rsidP="009A58D4">
          <w:pPr>
            <w:pStyle w:val="B0A1CF307682432F80A9D8F38F664F23"/>
          </w:pPr>
          <w:r w:rsidRPr="00EE78E6">
            <w:rPr>
              <w:rStyle w:val="PlaceholderText"/>
            </w:rPr>
            <w:t>Click here to enter text.</w:t>
          </w:r>
        </w:p>
      </w:docPartBody>
    </w:docPart>
    <w:docPart>
      <w:docPartPr>
        <w:name w:val="BE2633C6999842BBAAE6FA52BAB042FE"/>
        <w:category>
          <w:name w:val="General"/>
          <w:gallery w:val="placeholder"/>
        </w:category>
        <w:types>
          <w:type w:val="bbPlcHdr"/>
        </w:types>
        <w:behaviors>
          <w:behavior w:val="content"/>
        </w:behaviors>
        <w:guid w:val="{CCB6378D-E01A-448E-93AF-C3E03ECEE81C}"/>
      </w:docPartPr>
      <w:docPartBody>
        <w:p w:rsidR="000A4358" w:rsidRDefault="009A58D4" w:rsidP="009A58D4">
          <w:pPr>
            <w:pStyle w:val="BE2633C6999842BBAAE6FA52BAB042FE"/>
          </w:pPr>
          <w:r w:rsidRPr="00EE78E6">
            <w:rPr>
              <w:rStyle w:val="PlaceholderText"/>
            </w:rPr>
            <w:t>Click here to enter text.</w:t>
          </w:r>
        </w:p>
      </w:docPartBody>
    </w:docPart>
    <w:docPart>
      <w:docPartPr>
        <w:name w:val="4D3C46F5EAF04C10977281F2DCA26AB7"/>
        <w:category>
          <w:name w:val="General"/>
          <w:gallery w:val="placeholder"/>
        </w:category>
        <w:types>
          <w:type w:val="bbPlcHdr"/>
        </w:types>
        <w:behaviors>
          <w:behavior w:val="content"/>
        </w:behaviors>
        <w:guid w:val="{5C3BF620-B875-45D9-8309-4B22C48C4B3C}"/>
      </w:docPartPr>
      <w:docPartBody>
        <w:p w:rsidR="000A4358" w:rsidRDefault="009A58D4" w:rsidP="009A58D4">
          <w:pPr>
            <w:pStyle w:val="4D3C46F5EAF04C10977281F2DCA26AB7"/>
          </w:pPr>
          <w:r w:rsidRPr="00EE78E6">
            <w:rPr>
              <w:rStyle w:val="PlaceholderText"/>
            </w:rPr>
            <w:t>Click here to enter text.</w:t>
          </w:r>
        </w:p>
      </w:docPartBody>
    </w:docPart>
    <w:docPart>
      <w:docPartPr>
        <w:name w:val="6992B609B56B458E9041FDCA77A81EF9"/>
        <w:category>
          <w:name w:val="General"/>
          <w:gallery w:val="placeholder"/>
        </w:category>
        <w:types>
          <w:type w:val="bbPlcHdr"/>
        </w:types>
        <w:behaviors>
          <w:behavior w:val="content"/>
        </w:behaviors>
        <w:guid w:val="{933BBD14-A5D3-417D-AC67-35892A68EA4C}"/>
      </w:docPartPr>
      <w:docPartBody>
        <w:p w:rsidR="000A4358" w:rsidRDefault="009A58D4" w:rsidP="009A58D4">
          <w:pPr>
            <w:pStyle w:val="6992B609B56B458E9041FDCA77A81EF9"/>
          </w:pPr>
          <w:r w:rsidRPr="00EE78E6">
            <w:rPr>
              <w:rStyle w:val="PlaceholderText"/>
            </w:rPr>
            <w:t>Click here to enter text.</w:t>
          </w:r>
        </w:p>
      </w:docPartBody>
    </w:docPart>
    <w:docPart>
      <w:docPartPr>
        <w:name w:val="F6EDAD018B444C258EDBF41A17D822D4"/>
        <w:category>
          <w:name w:val="General"/>
          <w:gallery w:val="placeholder"/>
        </w:category>
        <w:types>
          <w:type w:val="bbPlcHdr"/>
        </w:types>
        <w:behaviors>
          <w:behavior w:val="content"/>
        </w:behaviors>
        <w:guid w:val="{7CB7CF68-C4E4-4EC6-8221-F3E68E803AF3}"/>
      </w:docPartPr>
      <w:docPartBody>
        <w:p w:rsidR="000A4358" w:rsidRDefault="009A58D4" w:rsidP="009A58D4">
          <w:pPr>
            <w:pStyle w:val="F6EDAD018B444C258EDBF41A17D822D4"/>
          </w:pPr>
          <w:r w:rsidRPr="00EE78E6">
            <w:rPr>
              <w:rStyle w:val="PlaceholderText"/>
            </w:rPr>
            <w:t>Click here to enter text.</w:t>
          </w:r>
        </w:p>
      </w:docPartBody>
    </w:docPart>
    <w:docPart>
      <w:docPartPr>
        <w:name w:val="7552BB41D444442B9D1ED8D03561125D"/>
        <w:category>
          <w:name w:val="General"/>
          <w:gallery w:val="placeholder"/>
        </w:category>
        <w:types>
          <w:type w:val="bbPlcHdr"/>
        </w:types>
        <w:behaviors>
          <w:behavior w:val="content"/>
        </w:behaviors>
        <w:guid w:val="{7F08793D-4BBA-4047-8D6E-0214EDBA97F7}"/>
      </w:docPartPr>
      <w:docPartBody>
        <w:p w:rsidR="000A4358" w:rsidRDefault="009A58D4" w:rsidP="009A58D4">
          <w:pPr>
            <w:pStyle w:val="7552BB41D444442B9D1ED8D03561125D"/>
          </w:pPr>
          <w:r w:rsidRPr="00EE78E6">
            <w:rPr>
              <w:rStyle w:val="PlaceholderText"/>
            </w:rPr>
            <w:t>Click here to enter text.</w:t>
          </w:r>
        </w:p>
      </w:docPartBody>
    </w:docPart>
    <w:docPart>
      <w:docPartPr>
        <w:name w:val="5D05AFDDFCD747AA959FB9740313AF01"/>
        <w:category>
          <w:name w:val="General"/>
          <w:gallery w:val="placeholder"/>
        </w:category>
        <w:types>
          <w:type w:val="bbPlcHdr"/>
        </w:types>
        <w:behaviors>
          <w:behavior w:val="content"/>
        </w:behaviors>
        <w:guid w:val="{EA2D7492-FD2F-47D6-8DF5-DE087F8B516E}"/>
      </w:docPartPr>
      <w:docPartBody>
        <w:p w:rsidR="000A4358" w:rsidRDefault="009A58D4" w:rsidP="009A58D4">
          <w:pPr>
            <w:pStyle w:val="5D05AFDDFCD747AA959FB9740313AF01"/>
          </w:pPr>
          <w:r w:rsidRPr="00EE78E6">
            <w:rPr>
              <w:rStyle w:val="PlaceholderText"/>
            </w:rPr>
            <w:t>Click here to enter text.</w:t>
          </w:r>
        </w:p>
      </w:docPartBody>
    </w:docPart>
    <w:docPart>
      <w:docPartPr>
        <w:name w:val="16CA82A7C3A041CE8ABBE0D81C835E4F"/>
        <w:category>
          <w:name w:val="General"/>
          <w:gallery w:val="placeholder"/>
        </w:category>
        <w:types>
          <w:type w:val="bbPlcHdr"/>
        </w:types>
        <w:behaviors>
          <w:behavior w:val="content"/>
        </w:behaviors>
        <w:guid w:val="{26E6833F-D9E4-4730-A55C-8BC0A7CB3A09}"/>
      </w:docPartPr>
      <w:docPartBody>
        <w:p w:rsidR="000A4358" w:rsidRDefault="009A58D4" w:rsidP="009A58D4">
          <w:pPr>
            <w:pStyle w:val="16CA82A7C3A041CE8ABBE0D81C835E4F"/>
          </w:pPr>
          <w:r w:rsidRPr="00EE78E6">
            <w:rPr>
              <w:rStyle w:val="PlaceholderText"/>
            </w:rPr>
            <w:t>Click here to enter text.</w:t>
          </w:r>
        </w:p>
      </w:docPartBody>
    </w:docPart>
    <w:docPart>
      <w:docPartPr>
        <w:name w:val="3A50122842894006A61AA056DF225139"/>
        <w:category>
          <w:name w:val="General"/>
          <w:gallery w:val="placeholder"/>
        </w:category>
        <w:types>
          <w:type w:val="bbPlcHdr"/>
        </w:types>
        <w:behaviors>
          <w:behavior w:val="content"/>
        </w:behaviors>
        <w:guid w:val="{7994C39D-4228-4748-96FF-E15DC093EAB2}"/>
      </w:docPartPr>
      <w:docPartBody>
        <w:p w:rsidR="000A4358" w:rsidRDefault="009A58D4" w:rsidP="009A58D4">
          <w:pPr>
            <w:pStyle w:val="3A50122842894006A61AA056DF225139"/>
          </w:pPr>
          <w:r w:rsidRPr="00EE78E6">
            <w:rPr>
              <w:rStyle w:val="PlaceholderText"/>
            </w:rPr>
            <w:t>Click here to enter text.</w:t>
          </w:r>
        </w:p>
      </w:docPartBody>
    </w:docPart>
    <w:docPart>
      <w:docPartPr>
        <w:name w:val="0302E1C6CF28422CB44CD103B5A9D573"/>
        <w:category>
          <w:name w:val="General"/>
          <w:gallery w:val="placeholder"/>
        </w:category>
        <w:types>
          <w:type w:val="bbPlcHdr"/>
        </w:types>
        <w:behaviors>
          <w:behavior w:val="content"/>
        </w:behaviors>
        <w:guid w:val="{E154D10B-AF93-4116-82D9-78C5FB5823E5}"/>
      </w:docPartPr>
      <w:docPartBody>
        <w:p w:rsidR="000A4358" w:rsidRDefault="009A58D4" w:rsidP="009A58D4">
          <w:pPr>
            <w:pStyle w:val="0302E1C6CF28422CB44CD103B5A9D573"/>
          </w:pPr>
          <w:r w:rsidRPr="00EE78E6">
            <w:rPr>
              <w:rStyle w:val="PlaceholderText"/>
            </w:rPr>
            <w:t>Click here to enter text.</w:t>
          </w:r>
        </w:p>
      </w:docPartBody>
    </w:docPart>
    <w:docPart>
      <w:docPartPr>
        <w:name w:val="3EDC84D75B81433A9F949512E14891BB"/>
        <w:category>
          <w:name w:val="General"/>
          <w:gallery w:val="placeholder"/>
        </w:category>
        <w:types>
          <w:type w:val="bbPlcHdr"/>
        </w:types>
        <w:behaviors>
          <w:behavior w:val="content"/>
        </w:behaviors>
        <w:guid w:val="{45089194-0447-4D60-9388-BEF418719A7C}"/>
      </w:docPartPr>
      <w:docPartBody>
        <w:p w:rsidR="000A4358" w:rsidRDefault="009A58D4" w:rsidP="009A58D4">
          <w:pPr>
            <w:pStyle w:val="3EDC84D75B81433A9F949512E14891BB"/>
          </w:pPr>
          <w:r w:rsidRPr="00EE78E6">
            <w:rPr>
              <w:rStyle w:val="PlaceholderText"/>
            </w:rPr>
            <w:t>Click here to enter text.</w:t>
          </w:r>
        </w:p>
      </w:docPartBody>
    </w:docPart>
    <w:docPart>
      <w:docPartPr>
        <w:name w:val="406F96544F584964AB21A1D0EB2744EC"/>
        <w:category>
          <w:name w:val="General"/>
          <w:gallery w:val="placeholder"/>
        </w:category>
        <w:types>
          <w:type w:val="bbPlcHdr"/>
        </w:types>
        <w:behaviors>
          <w:behavior w:val="content"/>
        </w:behaviors>
        <w:guid w:val="{95791920-2D2B-4C11-A953-FD69CB6D0492}"/>
      </w:docPartPr>
      <w:docPartBody>
        <w:p w:rsidR="000A4358" w:rsidRDefault="009A58D4" w:rsidP="009A58D4">
          <w:pPr>
            <w:pStyle w:val="406F96544F584964AB21A1D0EB2744EC"/>
          </w:pPr>
          <w:r w:rsidRPr="00EE78E6">
            <w:rPr>
              <w:rStyle w:val="PlaceholderText"/>
            </w:rPr>
            <w:t>Click here to enter text.</w:t>
          </w:r>
        </w:p>
      </w:docPartBody>
    </w:docPart>
    <w:docPart>
      <w:docPartPr>
        <w:name w:val="5278223841C441F4A3080994C5E864A5"/>
        <w:category>
          <w:name w:val="General"/>
          <w:gallery w:val="placeholder"/>
        </w:category>
        <w:types>
          <w:type w:val="bbPlcHdr"/>
        </w:types>
        <w:behaviors>
          <w:behavior w:val="content"/>
        </w:behaviors>
        <w:guid w:val="{EF57F61B-5015-486C-B72E-4AA111B7BEB6}"/>
      </w:docPartPr>
      <w:docPartBody>
        <w:p w:rsidR="000A4358" w:rsidRDefault="009A58D4" w:rsidP="009A58D4">
          <w:pPr>
            <w:pStyle w:val="5278223841C441F4A3080994C5E864A5"/>
          </w:pPr>
          <w:r w:rsidRPr="00EE78E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F63"/>
    <w:rsid w:val="00030EC2"/>
    <w:rsid w:val="000A4358"/>
    <w:rsid w:val="001C374B"/>
    <w:rsid w:val="00207E22"/>
    <w:rsid w:val="0023378C"/>
    <w:rsid w:val="003270F6"/>
    <w:rsid w:val="00371FBC"/>
    <w:rsid w:val="00375F52"/>
    <w:rsid w:val="00502001"/>
    <w:rsid w:val="00514024"/>
    <w:rsid w:val="006A0EEC"/>
    <w:rsid w:val="00901918"/>
    <w:rsid w:val="00902994"/>
    <w:rsid w:val="00995645"/>
    <w:rsid w:val="009A34B5"/>
    <w:rsid w:val="009A58D4"/>
    <w:rsid w:val="00AA79D7"/>
    <w:rsid w:val="00B74890"/>
    <w:rsid w:val="00C902A6"/>
    <w:rsid w:val="00D457BD"/>
    <w:rsid w:val="00D62F63"/>
    <w:rsid w:val="00E41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8D4"/>
    <w:rPr>
      <w:color w:val="808080"/>
    </w:rPr>
  </w:style>
  <w:style w:type="paragraph" w:customStyle="1" w:styleId="E5ECEC9D7DB44F0D8C8354BEBF0C0240">
    <w:name w:val="E5ECEC9D7DB44F0D8C8354BEBF0C0240"/>
    <w:rsid w:val="00D62F63"/>
  </w:style>
  <w:style w:type="paragraph" w:customStyle="1" w:styleId="781DD9A93BFD4F5C8BC9657606725973">
    <w:name w:val="781DD9A93BFD4F5C8BC9657606725973"/>
    <w:rsid w:val="00D62F63"/>
  </w:style>
  <w:style w:type="paragraph" w:customStyle="1" w:styleId="8397C64ADDC84D1C96D1AEBF3FF11BA7">
    <w:name w:val="8397C64ADDC84D1C96D1AEBF3FF11BA7"/>
    <w:rsid w:val="00D62F63"/>
  </w:style>
  <w:style w:type="paragraph" w:customStyle="1" w:styleId="DCB99EB62E0E46C98E389C5FE8ED09ED">
    <w:name w:val="DCB99EB62E0E46C98E389C5FE8ED09ED"/>
    <w:rsid w:val="00D62F63"/>
  </w:style>
  <w:style w:type="paragraph" w:customStyle="1" w:styleId="D827B5038D60449397FCA38D8306D72C">
    <w:name w:val="D827B5038D60449397FCA38D8306D72C"/>
    <w:rsid w:val="00D62F63"/>
  </w:style>
  <w:style w:type="paragraph" w:customStyle="1" w:styleId="BDF13F9E7F564D6988FF2FE4F6322392">
    <w:name w:val="BDF13F9E7F564D6988FF2FE4F6322392"/>
    <w:rsid w:val="00D62F63"/>
  </w:style>
  <w:style w:type="paragraph" w:customStyle="1" w:styleId="20978029B08D4009B1886D5A2C89DC1C">
    <w:name w:val="20978029B08D4009B1886D5A2C89DC1C"/>
    <w:rsid w:val="00D62F63"/>
  </w:style>
  <w:style w:type="paragraph" w:customStyle="1" w:styleId="3C2F93C7167E448C986771DB34A62501">
    <w:name w:val="3C2F93C7167E448C986771DB34A62501"/>
    <w:rsid w:val="00D62F63"/>
  </w:style>
  <w:style w:type="paragraph" w:customStyle="1" w:styleId="1951335A37F748438FC94FB721531DDD">
    <w:name w:val="1951335A37F748438FC94FB721531DDD"/>
    <w:rsid w:val="00D62F63"/>
  </w:style>
  <w:style w:type="paragraph" w:customStyle="1" w:styleId="2920F64018E648C5A43B45D9AC181679">
    <w:name w:val="2920F64018E648C5A43B45D9AC181679"/>
    <w:rsid w:val="00D62F63"/>
  </w:style>
  <w:style w:type="paragraph" w:customStyle="1" w:styleId="6B759516605E421ABCA491372A02A8CA">
    <w:name w:val="6B759516605E421ABCA491372A02A8CA"/>
    <w:rsid w:val="00D62F63"/>
  </w:style>
  <w:style w:type="paragraph" w:customStyle="1" w:styleId="3614B077C66B4B8AA97741C7C9E51771">
    <w:name w:val="3614B077C66B4B8AA97741C7C9E51771"/>
    <w:rsid w:val="00D62F63"/>
  </w:style>
  <w:style w:type="paragraph" w:customStyle="1" w:styleId="D91042DB096F43E0B0D1334E7380C5B7">
    <w:name w:val="D91042DB096F43E0B0D1334E7380C5B7"/>
    <w:rsid w:val="00D62F63"/>
  </w:style>
  <w:style w:type="paragraph" w:customStyle="1" w:styleId="11603494287E493786D7DBDDD6C0DFC8">
    <w:name w:val="11603494287E493786D7DBDDD6C0DFC8"/>
    <w:rsid w:val="00D62F63"/>
  </w:style>
  <w:style w:type="paragraph" w:customStyle="1" w:styleId="5CF93C8D846C4F2D954F7549B9F6B1D2">
    <w:name w:val="5CF93C8D846C4F2D954F7549B9F6B1D2"/>
    <w:rsid w:val="00D62F63"/>
  </w:style>
  <w:style w:type="paragraph" w:customStyle="1" w:styleId="A00E86628F434C37ABAACA9DA2F2D240">
    <w:name w:val="A00E86628F434C37ABAACA9DA2F2D240"/>
    <w:rsid w:val="00D62F63"/>
  </w:style>
  <w:style w:type="paragraph" w:customStyle="1" w:styleId="CB0D9286AC7647B789241F93128BB633">
    <w:name w:val="CB0D9286AC7647B789241F93128BB633"/>
    <w:rsid w:val="00D62F63"/>
  </w:style>
  <w:style w:type="paragraph" w:customStyle="1" w:styleId="72E649FB435F4D49A6ED0010AA9EB985">
    <w:name w:val="72E649FB435F4D49A6ED0010AA9EB985"/>
    <w:rsid w:val="00D62F63"/>
  </w:style>
  <w:style w:type="paragraph" w:customStyle="1" w:styleId="A4C3D6E525FE49E1A2E74CF564A4B3CE">
    <w:name w:val="A4C3D6E525FE49E1A2E74CF564A4B3CE"/>
    <w:rsid w:val="00D62F63"/>
  </w:style>
  <w:style w:type="paragraph" w:customStyle="1" w:styleId="1BE90673C119488A90275CA7FF752C26">
    <w:name w:val="1BE90673C119488A90275CA7FF752C26"/>
    <w:rsid w:val="00D62F63"/>
  </w:style>
  <w:style w:type="paragraph" w:customStyle="1" w:styleId="AE80CBB22AEC40CEA72277709EEA0A39">
    <w:name w:val="AE80CBB22AEC40CEA72277709EEA0A39"/>
    <w:rsid w:val="00D62F63"/>
  </w:style>
  <w:style w:type="paragraph" w:customStyle="1" w:styleId="0A4EAAFFF80E45779A4440FD0A04C2DD">
    <w:name w:val="0A4EAAFFF80E45779A4440FD0A04C2DD"/>
    <w:rsid w:val="00D62F63"/>
  </w:style>
  <w:style w:type="paragraph" w:customStyle="1" w:styleId="B202E81081214A9B90BC288EBD292989">
    <w:name w:val="B202E81081214A9B90BC288EBD292989"/>
    <w:rsid w:val="00D62F63"/>
  </w:style>
  <w:style w:type="paragraph" w:customStyle="1" w:styleId="059237FEBD7F4133AB2491B170289726">
    <w:name w:val="059237FEBD7F4133AB2491B170289726"/>
    <w:rsid w:val="00D62F63"/>
  </w:style>
  <w:style w:type="paragraph" w:customStyle="1" w:styleId="25D66800698647EBAB50C22C068317F6">
    <w:name w:val="25D66800698647EBAB50C22C068317F6"/>
    <w:rsid w:val="00D62F63"/>
  </w:style>
  <w:style w:type="paragraph" w:customStyle="1" w:styleId="7DD51E7551DD40068054B49F32ADA191">
    <w:name w:val="7DD51E7551DD40068054B49F32ADA191"/>
    <w:rsid w:val="00D62F63"/>
  </w:style>
  <w:style w:type="paragraph" w:customStyle="1" w:styleId="F01E18D78A2F431B960EB1851FF28925">
    <w:name w:val="F01E18D78A2F431B960EB1851FF28925"/>
    <w:rsid w:val="00D62F63"/>
  </w:style>
  <w:style w:type="paragraph" w:customStyle="1" w:styleId="760020FCB90B495EB28647AE63A4B67F">
    <w:name w:val="760020FCB90B495EB28647AE63A4B67F"/>
    <w:rsid w:val="00D62F63"/>
  </w:style>
  <w:style w:type="paragraph" w:customStyle="1" w:styleId="F1FDE7BEF4C94A53A049F1B73F2E7ED7">
    <w:name w:val="F1FDE7BEF4C94A53A049F1B73F2E7ED7"/>
    <w:rsid w:val="00D62F63"/>
  </w:style>
  <w:style w:type="paragraph" w:customStyle="1" w:styleId="4EE2050846BF4A04A92FE3A04CE59AEF">
    <w:name w:val="4EE2050846BF4A04A92FE3A04CE59AEF"/>
    <w:rsid w:val="00D62F63"/>
  </w:style>
  <w:style w:type="paragraph" w:customStyle="1" w:styleId="F8C95D7D1D3949B8A60E419A825A752D">
    <w:name w:val="F8C95D7D1D3949B8A60E419A825A752D"/>
    <w:rsid w:val="00D62F63"/>
  </w:style>
  <w:style w:type="paragraph" w:customStyle="1" w:styleId="D41A685186E24F65A8BFB3A5F1F54D35">
    <w:name w:val="D41A685186E24F65A8BFB3A5F1F54D35"/>
    <w:rsid w:val="00D62F63"/>
  </w:style>
  <w:style w:type="paragraph" w:customStyle="1" w:styleId="7A460C0850314E74B18B107EEF7D5F67">
    <w:name w:val="7A460C0850314E74B18B107EEF7D5F67"/>
    <w:rsid w:val="00D62F63"/>
  </w:style>
  <w:style w:type="paragraph" w:customStyle="1" w:styleId="A583DC4A08814186856ECAC7DA36D7C5">
    <w:name w:val="A583DC4A08814186856ECAC7DA36D7C5"/>
    <w:rsid w:val="00D62F63"/>
  </w:style>
  <w:style w:type="paragraph" w:customStyle="1" w:styleId="71D3823DBB014DCD976BED38721CF016">
    <w:name w:val="71D3823DBB014DCD976BED38721CF016"/>
    <w:rsid w:val="00D62F63"/>
  </w:style>
  <w:style w:type="paragraph" w:customStyle="1" w:styleId="9B6836A996864508955FB902A9D7B009">
    <w:name w:val="9B6836A996864508955FB902A9D7B009"/>
    <w:rsid w:val="00D62F63"/>
  </w:style>
  <w:style w:type="paragraph" w:customStyle="1" w:styleId="5425A405B4D2472B9CA8B9F4E8955C46">
    <w:name w:val="5425A405B4D2472B9CA8B9F4E8955C46"/>
    <w:rsid w:val="00D62F63"/>
  </w:style>
  <w:style w:type="paragraph" w:customStyle="1" w:styleId="40522A05772944A68A4C75A7AE71A1F8">
    <w:name w:val="40522A05772944A68A4C75A7AE71A1F8"/>
    <w:rsid w:val="00D62F63"/>
  </w:style>
  <w:style w:type="paragraph" w:customStyle="1" w:styleId="70E9AEE23586427AACEE12CF3A8FAA36">
    <w:name w:val="70E9AEE23586427AACEE12CF3A8FAA36"/>
    <w:rsid w:val="00D62F63"/>
  </w:style>
  <w:style w:type="paragraph" w:customStyle="1" w:styleId="4AB565E6F5334E19AB1B0F69ADEF0D93">
    <w:name w:val="4AB565E6F5334E19AB1B0F69ADEF0D93"/>
    <w:rsid w:val="00D62F63"/>
  </w:style>
  <w:style w:type="paragraph" w:customStyle="1" w:styleId="6D05EFE3F83146A49D6D0B3411AE1833">
    <w:name w:val="6D05EFE3F83146A49D6D0B3411AE1833"/>
    <w:rsid w:val="00D62F63"/>
  </w:style>
  <w:style w:type="paragraph" w:customStyle="1" w:styleId="1DF5A2A8E7B146BB9DF555A5BB2F1DC8">
    <w:name w:val="1DF5A2A8E7B146BB9DF555A5BB2F1DC8"/>
    <w:rsid w:val="00D62F63"/>
  </w:style>
  <w:style w:type="paragraph" w:customStyle="1" w:styleId="9DB6D10CD4C442C29DB3214D967150D4">
    <w:name w:val="9DB6D10CD4C442C29DB3214D967150D4"/>
    <w:rsid w:val="00D62F63"/>
  </w:style>
  <w:style w:type="paragraph" w:customStyle="1" w:styleId="91A2053A1EAF4B448EAE698AEC3C7B94">
    <w:name w:val="91A2053A1EAF4B448EAE698AEC3C7B94"/>
    <w:rsid w:val="00D62F63"/>
  </w:style>
  <w:style w:type="paragraph" w:customStyle="1" w:styleId="4C5CACBDAEDF4D8FBBE30C73A2EA8A7B">
    <w:name w:val="4C5CACBDAEDF4D8FBBE30C73A2EA8A7B"/>
    <w:rsid w:val="00D62F63"/>
  </w:style>
  <w:style w:type="paragraph" w:customStyle="1" w:styleId="FB4E8CC594DB43E8AA0EC14D0FAB294F">
    <w:name w:val="FB4E8CC594DB43E8AA0EC14D0FAB294F"/>
    <w:rsid w:val="00D62F63"/>
  </w:style>
  <w:style w:type="paragraph" w:customStyle="1" w:styleId="0622C15A67624F5E9CF1D6BEB6639F0B">
    <w:name w:val="0622C15A67624F5E9CF1D6BEB6639F0B"/>
    <w:rsid w:val="00D62F63"/>
  </w:style>
  <w:style w:type="paragraph" w:customStyle="1" w:styleId="F2BF854BFDE346F7B5E88DDE0E075FE8">
    <w:name w:val="F2BF854BFDE346F7B5E88DDE0E075FE8"/>
    <w:rsid w:val="00D62F63"/>
  </w:style>
  <w:style w:type="paragraph" w:customStyle="1" w:styleId="ECBDC2F79B894E6AB0D513BC97F33933">
    <w:name w:val="ECBDC2F79B894E6AB0D513BC97F33933"/>
    <w:rsid w:val="00D62F63"/>
  </w:style>
  <w:style w:type="paragraph" w:customStyle="1" w:styleId="0E89D5F789A0477A81A68552F26C92E7">
    <w:name w:val="0E89D5F789A0477A81A68552F26C92E7"/>
    <w:rsid w:val="00D62F63"/>
  </w:style>
  <w:style w:type="paragraph" w:customStyle="1" w:styleId="1CB880EB6DE14C7FB99CBDD4668BFF15">
    <w:name w:val="1CB880EB6DE14C7FB99CBDD4668BFF15"/>
    <w:rsid w:val="00D62F63"/>
  </w:style>
  <w:style w:type="paragraph" w:customStyle="1" w:styleId="CADC6BDDE4284584A711344AF27456F3">
    <w:name w:val="CADC6BDDE4284584A711344AF27456F3"/>
    <w:rsid w:val="00C902A6"/>
  </w:style>
  <w:style w:type="paragraph" w:customStyle="1" w:styleId="F0CE5CE090F147C7AADB40053CD69ED9">
    <w:name w:val="F0CE5CE090F147C7AADB40053CD69ED9"/>
    <w:rsid w:val="00C902A6"/>
  </w:style>
  <w:style w:type="paragraph" w:customStyle="1" w:styleId="8C3C9E2C03744AA285C3E6D5A7CC1E10">
    <w:name w:val="8C3C9E2C03744AA285C3E6D5A7CC1E10"/>
    <w:rsid w:val="00C902A6"/>
  </w:style>
  <w:style w:type="paragraph" w:customStyle="1" w:styleId="E5ECEC9D7DB44F0D8C8354BEBF0C02401">
    <w:name w:val="E5ECEC9D7DB44F0D8C8354BEBF0C02401"/>
    <w:rsid w:val="00C902A6"/>
    <w:rPr>
      <w:rFonts w:eastAsiaTheme="minorHAnsi"/>
      <w:lang w:eastAsia="en-US"/>
    </w:rPr>
  </w:style>
  <w:style w:type="paragraph" w:customStyle="1" w:styleId="781DD9A93BFD4F5C8BC96576067259731">
    <w:name w:val="781DD9A93BFD4F5C8BC96576067259731"/>
    <w:rsid w:val="00C902A6"/>
    <w:rPr>
      <w:rFonts w:eastAsiaTheme="minorHAnsi"/>
      <w:lang w:eastAsia="en-US"/>
    </w:rPr>
  </w:style>
  <w:style w:type="paragraph" w:customStyle="1" w:styleId="8397C64ADDC84D1C96D1AEBF3FF11BA71">
    <w:name w:val="8397C64ADDC84D1C96D1AEBF3FF11BA71"/>
    <w:rsid w:val="00C902A6"/>
    <w:rPr>
      <w:rFonts w:eastAsiaTheme="minorHAnsi"/>
      <w:lang w:eastAsia="en-US"/>
    </w:rPr>
  </w:style>
  <w:style w:type="paragraph" w:customStyle="1" w:styleId="DCB99EB62E0E46C98E389C5FE8ED09ED1">
    <w:name w:val="DCB99EB62E0E46C98E389C5FE8ED09ED1"/>
    <w:rsid w:val="00C902A6"/>
    <w:rPr>
      <w:rFonts w:eastAsiaTheme="minorHAnsi"/>
      <w:lang w:eastAsia="en-US"/>
    </w:rPr>
  </w:style>
  <w:style w:type="paragraph" w:customStyle="1" w:styleId="D827B5038D60449397FCA38D8306D72C1">
    <w:name w:val="D827B5038D60449397FCA38D8306D72C1"/>
    <w:rsid w:val="00C902A6"/>
    <w:rPr>
      <w:rFonts w:eastAsiaTheme="minorHAnsi"/>
      <w:lang w:eastAsia="en-US"/>
    </w:rPr>
  </w:style>
  <w:style w:type="paragraph" w:customStyle="1" w:styleId="BDF13F9E7F564D6988FF2FE4F63223921">
    <w:name w:val="BDF13F9E7F564D6988FF2FE4F63223921"/>
    <w:rsid w:val="00C902A6"/>
    <w:rPr>
      <w:rFonts w:eastAsiaTheme="minorHAnsi"/>
      <w:lang w:eastAsia="en-US"/>
    </w:rPr>
  </w:style>
  <w:style w:type="paragraph" w:customStyle="1" w:styleId="20978029B08D4009B1886D5A2C89DC1C1">
    <w:name w:val="20978029B08D4009B1886D5A2C89DC1C1"/>
    <w:rsid w:val="00C902A6"/>
    <w:rPr>
      <w:rFonts w:eastAsiaTheme="minorHAnsi"/>
      <w:lang w:eastAsia="en-US"/>
    </w:rPr>
  </w:style>
  <w:style w:type="paragraph" w:customStyle="1" w:styleId="3C2F93C7167E448C986771DB34A625011">
    <w:name w:val="3C2F93C7167E448C986771DB34A625011"/>
    <w:rsid w:val="00C902A6"/>
    <w:rPr>
      <w:rFonts w:eastAsiaTheme="minorHAnsi"/>
      <w:lang w:eastAsia="en-US"/>
    </w:rPr>
  </w:style>
  <w:style w:type="paragraph" w:customStyle="1" w:styleId="1951335A37F748438FC94FB721531DDD1">
    <w:name w:val="1951335A37F748438FC94FB721531DDD1"/>
    <w:rsid w:val="00C902A6"/>
    <w:rPr>
      <w:rFonts w:eastAsiaTheme="minorHAnsi"/>
      <w:lang w:eastAsia="en-US"/>
    </w:rPr>
  </w:style>
  <w:style w:type="paragraph" w:customStyle="1" w:styleId="91A2053A1EAF4B448EAE698AEC3C7B941">
    <w:name w:val="91A2053A1EAF4B448EAE698AEC3C7B941"/>
    <w:rsid w:val="00C902A6"/>
    <w:rPr>
      <w:rFonts w:eastAsiaTheme="minorHAnsi"/>
      <w:lang w:eastAsia="en-US"/>
    </w:rPr>
  </w:style>
  <w:style w:type="paragraph" w:customStyle="1" w:styleId="0E89D5F789A0477A81A68552F26C92E71">
    <w:name w:val="0E89D5F789A0477A81A68552F26C92E71"/>
    <w:rsid w:val="00C902A6"/>
    <w:rPr>
      <w:rFonts w:eastAsiaTheme="minorHAnsi"/>
      <w:lang w:eastAsia="en-US"/>
    </w:rPr>
  </w:style>
  <w:style w:type="paragraph" w:customStyle="1" w:styleId="4C5CACBDAEDF4D8FBBE30C73A2EA8A7B1">
    <w:name w:val="4C5CACBDAEDF4D8FBBE30C73A2EA8A7B1"/>
    <w:rsid w:val="00C902A6"/>
    <w:rPr>
      <w:rFonts w:eastAsiaTheme="minorHAnsi"/>
      <w:lang w:eastAsia="en-US"/>
    </w:rPr>
  </w:style>
  <w:style w:type="paragraph" w:customStyle="1" w:styleId="0622C15A67624F5E9CF1D6BEB6639F0B1">
    <w:name w:val="0622C15A67624F5E9CF1D6BEB6639F0B1"/>
    <w:rsid w:val="00C902A6"/>
    <w:rPr>
      <w:rFonts w:eastAsiaTheme="minorHAnsi"/>
      <w:lang w:eastAsia="en-US"/>
    </w:rPr>
  </w:style>
  <w:style w:type="paragraph" w:customStyle="1" w:styleId="F2BF854BFDE346F7B5E88DDE0E075FE81">
    <w:name w:val="F2BF854BFDE346F7B5E88DDE0E075FE81"/>
    <w:rsid w:val="00C902A6"/>
    <w:rPr>
      <w:rFonts w:eastAsiaTheme="minorHAnsi"/>
      <w:lang w:eastAsia="en-US"/>
    </w:rPr>
  </w:style>
  <w:style w:type="paragraph" w:customStyle="1" w:styleId="1CB880EB6DE14C7FB99CBDD4668BFF151">
    <w:name w:val="1CB880EB6DE14C7FB99CBDD4668BFF151"/>
    <w:rsid w:val="00C902A6"/>
    <w:rPr>
      <w:rFonts w:eastAsiaTheme="minorHAnsi"/>
      <w:lang w:eastAsia="en-US"/>
    </w:rPr>
  </w:style>
  <w:style w:type="paragraph" w:customStyle="1" w:styleId="F0CE5CE090F147C7AADB40053CD69ED91">
    <w:name w:val="F0CE5CE090F147C7AADB40053CD69ED91"/>
    <w:rsid w:val="00C902A6"/>
    <w:rPr>
      <w:rFonts w:eastAsiaTheme="minorHAnsi"/>
      <w:lang w:eastAsia="en-US"/>
    </w:rPr>
  </w:style>
  <w:style w:type="paragraph" w:customStyle="1" w:styleId="CADC6BDDE4284584A711344AF27456F31">
    <w:name w:val="CADC6BDDE4284584A711344AF27456F31"/>
    <w:rsid w:val="00C902A6"/>
    <w:rPr>
      <w:rFonts w:eastAsiaTheme="minorHAnsi"/>
      <w:lang w:eastAsia="en-US"/>
    </w:rPr>
  </w:style>
  <w:style w:type="paragraph" w:customStyle="1" w:styleId="77299BBBD7FB4B50A4E57D9913078A96">
    <w:name w:val="77299BBBD7FB4B50A4E57D9913078A96"/>
    <w:rsid w:val="00C902A6"/>
    <w:rPr>
      <w:rFonts w:eastAsiaTheme="minorHAnsi"/>
      <w:lang w:eastAsia="en-US"/>
    </w:rPr>
  </w:style>
  <w:style w:type="paragraph" w:customStyle="1" w:styleId="D91042DB096F43E0B0D1334E7380C5B71">
    <w:name w:val="D91042DB096F43E0B0D1334E7380C5B71"/>
    <w:rsid w:val="00C902A6"/>
    <w:rPr>
      <w:rFonts w:eastAsiaTheme="minorHAnsi"/>
      <w:lang w:eastAsia="en-US"/>
    </w:rPr>
  </w:style>
  <w:style w:type="paragraph" w:customStyle="1" w:styleId="11603494287E493786D7DBDDD6C0DFC81">
    <w:name w:val="11603494287E493786D7DBDDD6C0DFC81"/>
    <w:rsid w:val="00C902A6"/>
    <w:rPr>
      <w:rFonts w:eastAsiaTheme="minorHAnsi"/>
      <w:lang w:eastAsia="en-US"/>
    </w:rPr>
  </w:style>
  <w:style w:type="paragraph" w:customStyle="1" w:styleId="5CF93C8D846C4F2D954F7549B9F6B1D21">
    <w:name w:val="5CF93C8D846C4F2D954F7549B9F6B1D21"/>
    <w:rsid w:val="00C902A6"/>
    <w:rPr>
      <w:rFonts w:eastAsiaTheme="minorHAnsi"/>
      <w:lang w:eastAsia="en-US"/>
    </w:rPr>
  </w:style>
  <w:style w:type="paragraph" w:customStyle="1" w:styleId="A00E86628F434C37ABAACA9DA2F2D2401">
    <w:name w:val="A00E86628F434C37ABAACA9DA2F2D2401"/>
    <w:rsid w:val="00C902A6"/>
    <w:rPr>
      <w:rFonts w:eastAsiaTheme="minorHAnsi"/>
      <w:lang w:eastAsia="en-US"/>
    </w:rPr>
  </w:style>
  <w:style w:type="paragraph" w:customStyle="1" w:styleId="CB0D9286AC7647B789241F93128BB6331">
    <w:name w:val="CB0D9286AC7647B789241F93128BB6331"/>
    <w:rsid w:val="00C902A6"/>
    <w:rPr>
      <w:rFonts w:eastAsiaTheme="minorHAnsi"/>
      <w:lang w:eastAsia="en-US"/>
    </w:rPr>
  </w:style>
  <w:style w:type="paragraph" w:customStyle="1" w:styleId="72E649FB435F4D49A6ED0010AA9EB9851">
    <w:name w:val="72E649FB435F4D49A6ED0010AA9EB9851"/>
    <w:rsid w:val="00C902A6"/>
    <w:rPr>
      <w:rFonts w:eastAsiaTheme="minorHAnsi"/>
      <w:lang w:eastAsia="en-US"/>
    </w:rPr>
  </w:style>
  <w:style w:type="paragraph" w:customStyle="1" w:styleId="A4C3D6E525FE49E1A2E74CF564A4B3CE1">
    <w:name w:val="A4C3D6E525FE49E1A2E74CF564A4B3CE1"/>
    <w:rsid w:val="00C902A6"/>
    <w:rPr>
      <w:rFonts w:eastAsiaTheme="minorHAnsi"/>
      <w:lang w:eastAsia="en-US"/>
    </w:rPr>
  </w:style>
  <w:style w:type="paragraph" w:customStyle="1" w:styleId="1BE90673C119488A90275CA7FF752C261">
    <w:name w:val="1BE90673C119488A90275CA7FF752C261"/>
    <w:rsid w:val="00C902A6"/>
    <w:rPr>
      <w:rFonts w:eastAsiaTheme="minorHAnsi"/>
      <w:lang w:eastAsia="en-US"/>
    </w:rPr>
  </w:style>
  <w:style w:type="paragraph" w:customStyle="1" w:styleId="AE80CBB22AEC40CEA72277709EEA0A391">
    <w:name w:val="AE80CBB22AEC40CEA72277709EEA0A391"/>
    <w:rsid w:val="00C902A6"/>
    <w:rPr>
      <w:rFonts w:eastAsiaTheme="minorHAnsi"/>
      <w:lang w:eastAsia="en-US"/>
    </w:rPr>
  </w:style>
  <w:style w:type="paragraph" w:customStyle="1" w:styleId="0A4EAAFFF80E45779A4440FD0A04C2DD1">
    <w:name w:val="0A4EAAFFF80E45779A4440FD0A04C2DD1"/>
    <w:rsid w:val="00C902A6"/>
    <w:rPr>
      <w:rFonts w:eastAsiaTheme="minorHAnsi"/>
      <w:lang w:eastAsia="en-US"/>
    </w:rPr>
  </w:style>
  <w:style w:type="paragraph" w:customStyle="1" w:styleId="B202E81081214A9B90BC288EBD2929891">
    <w:name w:val="B202E81081214A9B90BC288EBD2929891"/>
    <w:rsid w:val="00C902A6"/>
    <w:rPr>
      <w:rFonts w:eastAsiaTheme="minorHAnsi"/>
      <w:lang w:eastAsia="en-US"/>
    </w:rPr>
  </w:style>
  <w:style w:type="paragraph" w:customStyle="1" w:styleId="059237FEBD7F4133AB2491B1702897261">
    <w:name w:val="059237FEBD7F4133AB2491B1702897261"/>
    <w:rsid w:val="00C902A6"/>
    <w:rPr>
      <w:rFonts w:eastAsiaTheme="minorHAnsi"/>
      <w:lang w:eastAsia="en-US"/>
    </w:rPr>
  </w:style>
  <w:style w:type="paragraph" w:customStyle="1" w:styleId="25D66800698647EBAB50C22C068317F61">
    <w:name w:val="25D66800698647EBAB50C22C068317F61"/>
    <w:rsid w:val="00C902A6"/>
    <w:rPr>
      <w:rFonts w:eastAsiaTheme="minorHAnsi"/>
      <w:lang w:eastAsia="en-US"/>
    </w:rPr>
  </w:style>
  <w:style w:type="paragraph" w:customStyle="1" w:styleId="7DD51E7551DD40068054B49F32ADA1911">
    <w:name w:val="7DD51E7551DD40068054B49F32ADA1911"/>
    <w:rsid w:val="00C902A6"/>
    <w:rPr>
      <w:rFonts w:eastAsiaTheme="minorHAnsi"/>
      <w:lang w:eastAsia="en-US"/>
    </w:rPr>
  </w:style>
  <w:style w:type="paragraph" w:customStyle="1" w:styleId="F01E18D78A2F431B960EB1851FF289251">
    <w:name w:val="F01E18D78A2F431B960EB1851FF289251"/>
    <w:rsid w:val="00C902A6"/>
    <w:rPr>
      <w:rFonts w:eastAsiaTheme="minorHAnsi"/>
      <w:lang w:eastAsia="en-US"/>
    </w:rPr>
  </w:style>
  <w:style w:type="paragraph" w:customStyle="1" w:styleId="760020FCB90B495EB28647AE63A4B67F1">
    <w:name w:val="760020FCB90B495EB28647AE63A4B67F1"/>
    <w:rsid w:val="00C902A6"/>
    <w:rPr>
      <w:rFonts w:eastAsiaTheme="minorHAnsi"/>
      <w:lang w:eastAsia="en-US"/>
    </w:rPr>
  </w:style>
  <w:style w:type="paragraph" w:customStyle="1" w:styleId="F1FDE7BEF4C94A53A049F1B73F2E7ED71">
    <w:name w:val="F1FDE7BEF4C94A53A049F1B73F2E7ED71"/>
    <w:rsid w:val="00C902A6"/>
    <w:rPr>
      <w:rFonts w:eastAsiaTheme="minorHAnsi"/>
      <w:lang w:eastAsia="en-US"/>
    </w:rPr>
  </w:style>
  <w:style w:type="paragraph" w:customStyle="1" w:styleId="AB767120785B4E89BD0DB8D60424BCE3">
    <w:name w:val="AB767120785B4E89BD0DB8D60424BCE3"/>
    <w:rsid w:val="00C902A6"/>
  </w:style>
  <w:style w:type="paragraph" w:customStyle="1" w:styleId="91B43B98785A4B32BD77AE9A7D88AA12">
    <w:name w:val="91B43B98785A4B32BD77AE9A7D88AA12"/>
    <w:rsid w:val="00C902A6"/>
  </w:style>
  <w:style w:type="paragraph" w:customStyle="1" w:styleId="C1FD2F0C86A544C091D0CE1AE3A39AE8">
    <w:name w:val="C1FD2F0C86A544C091D0CE1AE3A39AE8"/>
    <w:rsid w:val="00C902A6"/>
  </w:style>
  <w:style w:type="paragraph" w:customStyle="1" w:styleId="AF183F33670A46B781846EB4B0CBD0B0">
    <w:name w:val="AF183F33670A46B781846EB4B0CBD0B0"/>
    <w:rsid w:val="00C902A6"/>
  </w:style>
  <w:style w:type="paragraph" w:customStyle="1" w:styleId="B33356BE45C94878866B887EBEA31311">
    <w:name w:val="B33356BE45C94878866B887EBEA31311"/>
    <w:rsid w:val="00C902A6"/>
  </w:style>
  <w:style w:type="paragraph" w:customStyle="1" w:styleId="82BF8F182FD24777954A26EA486D1086">
    <w:name w:val="82BF8F182FD24777954A26EA486D1086"/>
    <w:rsid w:val="00C902A6"/>
  </w:style>
  <w:style w:type="paragraph" w:customStyle="1" w:styleId="669EF690BCCD4832A4963E5DD1F657CA">
    <w:name w:val="669EF690BCCD4832A4963E5DD1F657CA"/>
    <w:rsid w:val="00C902A6"/>
  </w:style>
  <w:style w:type="paragraph" w:customStyle="1" w:styleId="8548259864CD4C6E902E8E9ED0793033">
    <w:name w:val="8548259864CD4C6E902E8E9ED0793033"/>
    <w:rsid w:val="00C902A6"/>
  </w:style>
  <w:style w:type="paragraph" w:customStyle="1" w:styleId="98A00DF6D5734347A928A0B27C65E232">
    <w:name w:val="98A00DF6D5734347A928A0B27C65E232"/>
    <w:rsid w:val="00C902A6"/>
  </w:style>
  <w:style w:type="paragraph" w:customStyle="1" w:styleId="C748F2007836428FB786C155E1059B5A">
    <w:name w:val="C748F2007836428FB786C155E1059B5A"/>
    <w:rsid w:val="00C902A6"/>
  </w:style>
  <w:style w:type="paragraph" w:customStyle="1" w:styleId="BF5337C79CAD44F28C1CED522F58E203">
    <w:name w:val="BF5337C79CAD44F28C1CED522F58E203"/>
    <w:rsid w:val="00C902A6"/>
  </w:style>
  <w:style w:type="paragraph" w:customStyle="1" w:styleId="621E8633A4F54189A07E35715CC24EB8">
    <w:name w:val="621E8633A4F54189A07E35715CC24EB8"/>
    <w:rsid w:val="00C902A6"/>
  </w:style>
  <w:style w:type="paragraph" w:customStyle="1" w:styleId="94B1C63EB30346CFB447EB5F4581F377">
    <w:name w:val="94B1C63EB30346CFB447EB5F4581F377"/>
    <w:rsid w:val="00C902A6"/>
  </w:style>
  <w:style w:type="paragraph" w:customStyle="1" w:styleId="D280054A1B634152A9929C693B7B232E">
    <w:name w:val="D280054A1B634152A9929C693B7B232E"/>
    <w:rsid w:val="00C902A6"/>
  </w:style>
  <w:style w:type="paragraph" w:customStyle="1" w:styleId="8689CEE72FE744039296B9BD3AA2A6BD">
    <w:name w:val="8689CEE72FE744039296B9BD3AA2A6BD"/>
    <w:rsid w:val="00C902A6"/>
  </w:style>
  <w:style w:type="paragraph" w:customStyle="1" w:styleId="A704A33652CE4C9CAC80777F74D22CA7">
    <w:name w:val="A704A33652CE4C9CAC80777F74D22CA7"/>
    <w:rsid w:val="00514024"/>
  </w:style>
  <w:style w:type="paragraph" w:customStyle="1" w:styleId="B2AEB0B68C134FFB8DF41D5AE25ED0C9">
    <w:name w:val="B2AEB0B68C134FFB8DF41D5AE25ED0C9"/>
    <w:rsid w:val="00514024"/>
  </w:style>
  <w:style w:type="paragraph" w:customStyle="1" w:styleId="DC07F4011C4F4C1A9BEAFE231212FF6F">
    <w:name w:val="DC07F4011C4F4C1A9BEAFE231212FF6F"/>
    <w:rsid w:val="00514024"/>
  </w:style>
  <w:style w:type="paragraph" w:customStyle="1" w:styleId="DF6D3C93201A4014AF22F79117104A29">
    <w:name w:val="DF6D3C93201A4014AF22F79117104A29"/>
    <w:rsid w:val="00514024"/>
  </w:style>
  <w:style w:type="paragraph" w:customStyle="1" w:styleId="BF21575827B3445380A1F5566A90655C">
    <w:name w:val="BF21575827B3445380A1F5566A90655C"/>
    <w:rsid w:val="00514024"/>
  </w:style>
  <w:style w:type="paragraph" w:customStyle="1" w:styleId="FC5D39DF89394834B8455F08176AC762">
    <w:name w:val="FC5D39DF89394834B8455F08176AC762"/>
    <w:rsid w:val="00514024"/>
  </w:style>
  <w:style w:type="paragraph" w:customStyle="1" w:styleId="9BB481D428A644E7A86075EE87047F96">
    <w:name w:val="9BB481D428A644E7A86075EE87047F96"/>
    <w:rsid w:val="00514024"/>
  </w:style>
  <w:style w:type="paragraph" w:customStyle="1" w:styleId="59B0DA1869EE4732AA249CF591202367">
    <w:name w:val="59B0DA1869EE4732AA249CF591202367"/>
    <w:rsid w:val="00514024"/>
  </w:style>
  <w:style w:type="paragraph" w:customStyle="1" w:styleId="E4349053BFA04C3E9E20FADDBCB9D8E6">
    <w:name w:val="E4349053BFA04C3E9E20FADDBCB9D8E6"/>
    <w:rsid w:val="00375F52"/>
  </w:style>
  <w:style w:type="paragraph" w:customStyle="1" w:styleId="4DE5FDDC547E44C9AAD830907AEB2FDB">
    <w:name w:val="4DE5FDDC547E44C9AAD830907AEB2FDB"/>
    <w:rsid w:val="00375F52"/>
  </w:style>
  <w:style w:type="paragraph" w:customStyle="1" w:styleId="53E2D07ECFA146A993F568DE75F2CDC9">
    <w:name w:val="53E2D07ECFA146A993F568DE75F2CDC9"/>
    <w:rsid w:val="00375F52"/>
  </w:style>
  <w:style w:type="paragraph" w:customStyle="1" w:styleId="8E7823A8288E4250904C36402E3475AF">
    <w:name w:val="8E7823A8288E4250904C36402E3475AF"/>
    <w:rsid w:val="00375F52"/>
  </w:style>
  <w:style w:type="paragraph" w:customStyle="1" w:styleId="6D68DC3B27914126BDFA0EE919B149A6">
    <w:name w:val="6D68DC3B27914126BDFA0EE919B149A6"/>
    <w:rsid w:val="00375F52"/>
  </w:style>
  <w:style w:type="paragraph" w:customStyle="1" w:styleId="C828428E973A485497151336EFDB2C57">
    <w:name w:val="C828428E973A485497151336EFDB2C57"/>
    <w:rsid w:val="00375F52"/>
  </w:style>
  <w:style w:type="paragraph" w:customStyle="1" w:styleId="F45E9D6CE04C4505AC9F0633CB73509E">
    <w:name w:val="F45E9D6CE04C4505AC9F0633CB73509E"/>
    <w:rsid w:val="00375F52"/>
  </w:style>
  <w:style w:type="paragraph" w:customStyle="1" w:styleId="6B576118430F4E24BC6AB5429022651D">
    <w:name w:val="6B576118430F4E24BC6AB5429022651D"/>
    <w:rsid w:val="00375F52"/>
  </w:style>
  <w:style w:type="paragraph" w:customStyle="1" w:styleId="D4BEF6C4027D4B79AA78654D193434FD">
    <w:name w:val="D4BEF6C4027D4B79AA78654D193434FD"/>
    <w:rsid w:val="00375F52"/>
  </w:style>
  <w:style w:type="paragraph" w:customStyle="1" w:styleId="6759F9864D2A4F839B92C21F4679AC99">
    <w:name w:val="6759F9864D2A4F839B92C21F4679AC99"/>
    <w:rsid w:val="00375F52"/>
  </w:style>
  <w:style w:type="paragraph" w:customStyle="1" w:styleId="383FEBE88FC64F1EA261280E124A3DCD">
    <w:name w:val="383FEBE88FC64F1EA261280E124A3DCD"/>
    <w:rsid w:val="00375F52"/>
  </w:style>
  <w:style w:type="paragraph" w:customStyle="1" w:styleId="C3DB879A57774BD3930681A049FB2C2B">
    <w:name w:val="C3DB879A57774BD3930681A049FB2C2B"/>
    <w:rsid w:val="00375F52"/>
  </w:style>
  <w:style w:type="paragraph" w:customStyle="1" w:styleId="5B612FB8239E48F0B35A9FE7B8293B96">
    <w:name w:val="5B612FB8239E48F0B35A9FE7B8293B96"/>
    <w:rsid w:val="00375F52"/>
  </w:style>
  <w:style w:type="paragraph" w:customStyle="1" w:styleId="199AE56E0DCC49C194EB67B64BEE277F">
    <w:name w:val="199AE56E0DCC49C194EB67B64BEE277F"/>
    <w:rsid w:val="00375F52"/>
  </w:style>
  <w:style w:type="paragraph" w:customStyle="1" w:styleId="7180ABE540F44C3BB9C418C5AFC53D27">
    <w:name w:val="7180ABE540F44C3BB9C418C5AFC53D27"/>
    <w:rsid w:val="00375F52"/>
  </w:style>
  <w:style w:type="paragraph" w:customStyle="1" w:styleId="F93FE86ED2734EE4AD01134FB78D6E70">
    <w:name w:val="F93FE86ED2734EE4AD01134FB78D6E70"/>
    <w:rsid w:val="00375F52"/>
  </w:style>
  <w:style w:type="paragraph" w:customStyle="1" w:styleId="DDE2B8544F0345819C02DA331A4C86D2">
    <w:name w:val="DDE2B8544F0345819C02DA331A4C86D2"/>
    <w:rsid w:val="00375F52"/>
  </w:style>
  <w:style w:type="paragraph" w:customStyle="1" w:styleId="01BB0C2AEFA74038B3DCC5F5D5431CC8">
    <w:name w:val="01BB0C2AEFA74038B3DCC5F5D5431CC8"/>
    <w:rsid w:val="00375F52"/>
  </w:style>
  <w:style w:type="paragraph" w:customStyle="1" w:styleId="18AFC22B25654D27BAE2E5E0CDFDE1DA">
    <w:name w:val="18AFC22B25654D27BAE2E5E0CDFDE1DA"/>
    <w:rsid w:val="00375F52"/>
  </w:style>
  <w:style w:type="paragraph" w:customStyle="1" w:styleId="586F630C046C4325BF950C61104FEA34">
    <w:name w:val="586F630C046C4325BF950C61104FEA34"/>
    <w:rsid w:val="00375F52"/>
  </w:style>
  <w:style w:type="paragraph" w:customStyle="1" w:styleId="DFFC058181B44837A0DDA3A621C98D59">
    <w:name w:val="DFFC058181B44837A0DDA3A621C98D59"/>
    <w:rsid w:val="00375F52"/>
  </w:style>
  <w:style w:type="paragraph" w:customStyle="1" w:styleId="E2C3A2AAD66843009BF3C4DD37252C88">
    <w:name w:val="E2C3A2AAD66843009BF3C4DD37252C88"/>
    <w:rsid w:val="00375F52"/>
  </w:style>
  <w:style w:type="paragraph" w:customStyle="1" w:styleId="BD8923F6FD6E4E5C99A9CFF2C4C60241">
    <w:name w:val="BD8923F6FD6E4E5C99A9CFF2C4C60241"/>
    <w:rsid w:val="00375F52"/>
  </w:style>
  <w:style w:type="paragraph" w:customStyle="1" w:styleId="CF50239DAE214A18833B4369BE5D68F0">
    <w:name w:val="CF50239DAE214A18833B4369BE5D68F0"/>
    <w:rsid w:val="00375F52"/>
  </w:style>
  <w:style w:type="paragraph" w:customStyle="1" w:styleId="4539AD6D930B4E5CB84BBB39BD027995">
    <w:name w:val="4539AD6D930B4E5CB84BBB39BD027995"/>
    <w:rsid w:val="00375F52"/>
  </w:style>
  <w:style w:type="paragraph" w:customStyle="1" w:styleId="90DCEC22C2F1463299FE3D3F6E603A68">
    <w:name w:val="90DCEC22C2F1463299FE3D3F6E603A68"/>
    <w:rsid w:val="00375F52"/>
  </w:style>
  <w:style w:type="paragraph" w:customStyle="1" w:styleId="9B7876CE71594E638E80DB97F2CD7763">
    <w:name w:val="9B7876CE71594E638E80DB97F2CD7763"/>
    <w:rsid w:val="00375F52"/>
  </w:style>
  <w:style w:type="paragraph" w:customStyle="1" w:styleId="33242DA7C4AF4E93BA555541DA6CB410">
    <w:name w:val="33242DA7C4AF4E93BA555541DA6CB410"/>
    <w:rsid w:val="00375F52"/>
  </w:style>
  <w:style w:type="paragraph" w:customStyle="1" w:styleId="194CC1CF7CA34201B06E06C152893078">
    <w:name w:val="194CC1CF7CA34201B06E06C152893078"/>
    <w:rsid w:val="00375F52"/>
  </w:style>
  <w:style w:type="paragraph" w:customStyle="1" w:styleId="1E8E15FFADF74EFD85513B5285499E6E">
    <w:name w:val="1E8E15FFADF74EFD85513B5285499E6E"/>
    <w:rsid w:val="00375F52"/>
  </w:style>
  <w:style w:type="paragraph" w:customStyle="1" w:styleId="2A44AA4B0BB647EEBC02643D32617FFD">
    <w:name w:val="2A44AA4B0BB647EEBC02643D32617FFD"/>
    <w:rsid w:val="00375F52"/>
  </w:style>
  <w:style w:type="paragraph" w:customStyle="1" w:styleId="557D0E75FD9C41D781562A06C5D9A675">
    <w:name w:val="557D0E75FD9C41D781562A06C5D9A675"/>
    <w:rsid w:val="00375F52"/>
  </w:style>
  <w:style w:type="paragraph" w:customStyle="1" w:styleId="591AE207168445369AB294BEB6B6C147">
    <w:name w:val="591AE207168445369AB294BEB6B6C147"/>
    <w:rsid w:val="00375F52"/>
  </w:style>
  <w:style w:type="paragraph" w:customStyle="1" w:styleId="DF23BAF68B944CD49D6CDFF7660E4B4B">
    <w:name w:val="DF23BAF68B944CD49D6CDFF7660E4B4B"/>
    <w:rsid w:val="00375F52"/>
  </w:style>
  <w:style w:type="paragraph" w:customStyle="1" w:styleId="CDC0F975AD1445919B9A87B4CA6BA341">
    <w:name w:val="CDC0F975AD1445919B9A87B4CA6BA341"/>
    <w:rsid w:val="00375F52"/>
  </w:style>
  <w:style w:type="paragraph" w:customStyle="1" w:styleId="A89D19C7F1824DC5A78CA8794D38ACF0">
    <w:name w:val="A89D19C7F1824DC5A78CA8794D38ACF0"/>
    <w:rsid w:val="00375F52"/>
  </w:style>
  <w:style w:type="paragraph" w:customStyle="1" w:styleId="D7EE311DBE824D7CA819570EB1FA6CF6">
    <w:name w:val="D7EE311DBE824D7CA819570EB1FA6CF6"/>
    <w:rsid w:val="00375F52"/>
  </w:style>
  <w:style w:type="paragraph" w:customStyle="1" w:styleId="706A3BA559D24106AD38205093681238">
    <w:name w:val="706A3BA559D24106AD38205093681238"/>
    <w:rsid w:val="00375F52"/>
  </w:style>
  <w:style w:type="paragraph" w:customStyle="1" w:styleId="35CE26952EC94E7490F05C2683F6F538">
    <w:name w:val="35CE26952EC94E7490F05C2683F6F538"/>
    <w:rsid w:val="00375F52"/>
  </w:style>
  <w:style w:type="paragraph" w:customStyle="1" w:styleId="2D926846F9384269A6AA6B54ACD888C7">
    <w:name w:val="2D926846F9384269A6AA6B54ACD888C7"/>
    <w:rsid w:val="00375F52"/>
  </w:style>
  <w:style w:type="paragraph" w:customStyle="1" w:styleId="11CF5798036D490196F56FEB114CF13D">
    <w:name w:val="11CF5798036D490196F56FEB114CF13D"/>
    <w:rsid w:val="00375F52"/>
  </w:style>
  <w:style w:type="paragraph" w:customStyle="1" w:styleId="1AA2F71741524D8C838E4AD6CDE5943F">
    <w:name w:val="1AA2F71741524D8C838E4AD6CDE5943F"/>
    <w:rsid w:val="00375F52"/>
  </w:style>
  <w:style w:type="paragraph" w:customStyle="1" w:styleId="167D93E643A34FE58E314EF25200F5AE">
    <w:name w:val="167D93E643A34FE58E314EF25200F5AE"/>
    <w:rsid w:val="00375F52"/>
  </w:style>
  <w:style w:type="paragraph" w:customStyle="1" w:styleId="52ADBF9C246D46AE97576962E6860E17">
    <w:name w:val="52ADBF9C246D46AE97576962E6860E17"/>
    <w:rsid w:val="00375F52"/>
  </w:style>
  <w:style w:type="paragraph" w:customStyle="1" w:styleId="54A3111216034B6E975C91FFC4F5416D">
    <w:name w:val="54A3111216034B6E975C91FFC4F5416D"/>
    <w:rsid w:val="00375F52"/>
  </w:style>
  <w:style w:type="paragraph" w:customStyle="1" w:styleId="A34A2261A20A4FAFB16FAC7EF656890A">
    <w:name w:val="A34A2261A20A4FAFB16FAC7EF656890A"/>
    <w:rsid w:val="00375F52"/>
  </w:style>
  <w:style w:type="paragraph" w:customStyle="1" w:styleId="DE760F14FCB94704A4FE46FF5BEF235C">
    <w:name w:val="DE760F14FCB94704A4FE46FF5BEF235C"/>
    <w:rsid w:val="00375F52"/>
  </w:style>
  <w:style w:type="paragraph" w:customStyle="1" w:styleId="D51E9516B00E4FA6BDC5102E7A1AEAD9">
    <w:name w:val="D51E9516B00E4FA6BDC5102E7A1AEAD9"/>
    <w:rsid w:val="00375F52"/>
  </w:style>
  <w:style w:type="paragraph" w:customStyle="1" w:styleId="1CB4B49C71094499BE2800264BE45D0D">
    <w:name w:val="1CB4B49C71094499BE2800264BE45D0D"/>
    <w:rsid w:val="00375F52"/>
  </w:style>
  <w:style w:type="paragraph" w:customStyle="1" w:styleId="CD027F249E854239BA43C886AF71462A">
    <w:name w:val="CD027F249E854239BA43C886AF71462A"/>
    <w:rsid w:val="00375F52"/>
  </w:style>
  <w:style w:type="paragraph" w:customStyle="1" w:styleId="107FFFC5177744189DFFABD520BC6BE1">
    <w:name w:val="107FFFC5177744189DFFABD520BC6BE1"/>
    <w:rsid w:val="00375F52"/>
  </w:style>
  <w:style w:type="paragraph" w:customStyle="1" w:styleId="2DA9B0BFDAFB4284A38981FF5CB2E50E">
    <w:name w:val="2DA9B0BFDAFB4284A38981FF5CB2E50E"/>
    <w:rsid w:val="00375F52"/>
  </w:style>
  <w:style w:type="paragraph" w:customStyle="1" w:styleId="010F2BC584C543A3BFCCBD32ED47A76F">
    <w:name w:val="010F2BC584C543A3BFCCBD32ED47A76F"/>
    <w:rsid w:val="00375F52"/>
  </w:style>
  <w:style w:type="paragraph" w:customStyle="1" w:styleId="EC3896E8C5954CC1B50B62667980D838">
    <w:name w:val="EC3896E8C5954CC1B50B62667980D838"/>
    <w:rsid w:val="00375F52"/>
  </w:style>
  <w:style w:type="paragraph" w:customStyle="1" w:styleId="C2024F76AA324EF8A02B626AD716DA1B">
    <w:name w:val="C2024F76AA324EF8A02B626AD716DA1B"/>
    <w:rsid w:val="00375F52"/>
  </w:style>
  <w:style w:type="paragraph" w:customStyle="1" w:styleId="667C03592BBC458BB6A7D321359F653C">
    <w:name w:val="667C03592BBC458BB6A7D321359F653C"/>
    <w:rsid w:val="00375F52"/>
  </w:style>
  <w:style w:type="paragraph" w:customStyle="1" w:styleId="70B672F3AE09458CBBD09565B2C5D570">
    <w:name w:val="70B672F3AE09458CBBD09565B2C5D570"/>
    <w:rsid w:val="00375F52"/>
  </w:style>
  <w:style w:type="paragraph" w:customStyle="1" w:styleId="84956C2B087C4383AEAF29E573E66C14">
    <w:name w:val="84956C2B087C4383AEAF29E573E66C14"/>
    <w:rsid w:val="00375F52"/>
  </w:style>
  <w:style w:type="paragraph" w:customStyle="1" w:styleId="B552607FB6844DF98D9B55A6FF6CA030">
    <w:name w:val="B552607FB6844DF98D9B55A6FF6CA030"/>
    <w:rsid w:val="00375F52"/>
  </w:style>
  <w:style w:type="paragraph" w:customStyle="1" w:styleId="11D0DC31CB8F43B0BF57B0FD50D91FEE">
    <w:name w:val="11D0DC31CB8F43B0BF57B0FD50D91FEE"/>
    <w:rsid w:val="00375F52"/>
  </w:style>
  <w:style w:type="paragraph" w:customStyle="1" w:styleId="F052254121814C409746FC955765D274">
    <w:name w:val="F052254121814C409746FC955765D274"/>
    <w:rsid w:val="00375F52"/>
  </w:style>
  <w:style w:type="paragraph" w:customStyle="1" w:styleId="8BB1F0E2D8F5438D8A4140C01874A0B6">
    <w:name w:val="8BB1F0E2D8F5438D8A4140C01874A0B6"/>
    <w:rsid w:val="00375F52"/>
  </w:style>
  <w:style w:type="paragraph" w:customStyle="1" w:styleId="FB6B9AFEB6484294979DCCAE40CC87AE">
    <w:name w:val="FB6B9AFEB6484294979DCCAE40CC87AE"/>
    <w:rsid w:val="00375F52"/>
  </w:style>
  <w:style w:type="paragraph" w:customStyle="1" w:styleId="2C5A35F52FAC4815A45FD6901C256409">
    <w:name w:val="2C5A35F52FAC4815A45FD6901C256409"/>
    <w:rsid w:val="00375F52"/>
  </w:style>
  <w:style w:type="paragraph" w:customStyle="1" w:styleId="EF89532252BF4BD58916DA62416C4AD6">
    <w:name w:val="EF89532252BF4BD58916DA62416C4AD6"/>
    <w:rsid w:val="00375F52"/>
  </w:style>
  <w:style w:type="paragraph" w:customStyle="1" w:styleId="C358036E2A104940B4EC59D51F7A5C59">
    <w:name w:val="C358036E2A104940B4EC59D51F7A5C59"/>
    <w:rsid w:val="00375F52"/>
  </w:style>
  <w:style w:type="paragraph" w:customStyle="1" w:styleId="C1C397BD83C34F90A65F1A700016EC91">
    <w:name w:val="C1C397BD83C34F90A65F1A700016EC91"/>
    <w:rsid w:val="00375F52"/>
  </w:style>
  <w:style w:type="paragraph" w:customStyle="1" w:styleId="D2D83963222E4D59B9B962F1BE8EE3DB">
    <w:name w:val="D2D83963222E4D59B9B962F1BE8EE3DB"/>
    <w:rsid w:val="00375F52"/>
  </w:style>
  <w:style w:type="paragraph" w:customStyle="1" w:styleId="65DAFE887F9D4A689F7B6DB72658EB72">
    <w:name w:val="65DAFE887F9D4A689F7B6DB72658EB72"/>
    <w:rsid w:val="00375F52"/>
  </w:style>
  <w:style w:type="paragraph" w:customStyle="1" w:styleId="6233332EA9904737A2B1C7D168615EB6">
    <w:name w:val="6233332EA9904737A2B1C7D168615EB6"/>
    <w:rsid w:val="00375F52"/>
  </w:style>
  <w:style w:type="paragraph" w:customStyle="1" w:styleId="966B57582F49441691CD22121BF7732E">
    <w:name w:val="966B57582F49441691CD22121BF7732E"/>
    <w:rsid w:val="00375F52"/>
  </w:style>
  <w:style w:type="paragraph" w:customStyle="1" w:styleId="44030A9B0C154547BC320905F574BF78">
    <w:name w:val="44030A9B0C154547BC320905F574BF78"/>
    <w:rsid w:val="00375F52"/>
  </w:style>
  <w:style w:type="paragraph" w:customStyle="1" w:styleId="ADF9ABE2F54843C495993ABD545D73C8">
    <w:name w:val="ADF9ABE2F54843C495993ABD545D73C8"/>
    <w:rsid w:val="00375F52"/>
  </w:style>
  <w:style w:type="paragraph" w:customStyle="1" w:styleId="68AD5B9E28204B8A9226A20C4532FF9C">
    <w:name w:val="68AD5B9E28204B8A9226A20C4532FF9C"/>
    <w:rsid w:val="00375F52"/>
  </w:style>
  <w:style w:type="paragraph" w:customStyle="1" w:styleId="533D56DAF30C4FC3961E2C412D827F6A">
    <w:name w:val="533D56DAF30C4FC3961E2C412D827F6A"/>
    <w:rsid w:val="00375F52"/>
  </w:style>
  <w:style w:type="paragraph" w:customStyle="1" w:styleId="176A43BE33C740F89BDBD8B34A0DDF55">
    <w:name w:val="176A43BE33C740F89BDBD8B34A0DDF55"/>
    <w:rsid w:val="00375F52"/>
  </w:style>
  <w:style w:type="paragraph" w:customStyle="1" w:styleId="1FC74F4077C44501978D75B7CE386DC1">
    <w:name w:val="1FC74F4077C44501978D75B7CE386DC1"/>
    <w:rsid w:val="00375F52"/>
  </w:style>
  <w:style w:type="paragraph" w:customStyle="1" w:styleId="9BFFB2E9C0694F868920880316204350">
    <w:name w:val="9BFFB2E9C0694F868920880316204350"/>
    <w:rsid w:val="00375F52"/>
  </w:style>
  <w:style w:type="paragraph" w:customStyle="1" w:styleId="0421783DB1F44103B4AB1D3B153DB236">
    <w:name w:val="0421783DB1F44103B4AB1D3B153DB236"/>
    <w:rsid w:val="00375F52"/>
  </w:style>
  <w:style w:type="paragraph" w:customStyle="1" w:styleId="13A2A259F1424EDABD44E441A9E8CF2F">
    <w:name w:val="13A2A259F1424EDABD44E441A9E8CF2F"/>
    <w:rsid w:val="00375F52"/>
  </w:style>
  <w:style w:type="paragraph" w:customStyle="1" w:styleId="5A89BAAF8A504838BCE48CB3AF62319F">
    <w:name w:val="5A89BAAF8A504838BCE48CB3AF62319F"/>
    <w:rsid w:val="00375F52"/>
  </w:style>
  <w:style w:type="paragraph" w:customStyle="1" w:styleId="AE0E80B4486C46D9B2F98893E8D53D32">
    <w:name w:val="AE0E80B4486C46D9B2F98893E8D53D32"/>
    <w:rsid w:val="00375F52"/>
  </w:style>
  <w:style w:type="paragraph" w:customStyle="1" w:styleId="DE3A8C442E5342AFBC04621C830AF612">
    <w:name w:val="DE3A8C442E5342AFBC04621C830AF612"/>
    <w:rsid w:val="00375F52"/>
  </w:style>
  <w:style w:type="paragraph" w:customStyle="1" w:styleId="23CFE61C460D426DBDFB6C8CCB57BF84">
    <w:name w:val="23CFE61C460D426DBDFB6C8CCB57BF84"/>
    <w:rsid w:val="00375F52"/>
  </w:style>
  <w:style w:type="paragraph" w:customStyle="1" w:styleId="AAD8B5F5C9584975A177BC7CA4EFFD8C">
    <w:name w:val="AAD8B5F5C9584975A177BC7CA4EFFD8C"/>
    <w:rsid w:val="00375F52"/>
  </w:style>
  <w:style w:type="paragraph" w:customStyle="1" w:styleId="D3B2FD0CA2EC47A38E6459337C4D0B4F">
    <w:name w:val="D3B2FD0CA2EC47A38E6459337C4D0B4F"/>
    <w:rsid w:val="00375F52"/>
  </w:style>
  <w:style w:type="paragraph" w:customStyle="1" w:styleId="3BE63F4D01D54A1EB6A6E5F3730953D8">
    <w:name w:val="3BE63F4D01D54A1EB6A6E5F3730953D8"/>
    <w:rsid w:val="00375F52"/>
  </w:style>
  <w:style w:type="paragraph" w:customStyle="1" w:styleId="DED17B8B7358404ABB2498FB95A48802">
    <w:name w:val="DED17B8B7358404ABB2498FB95A48802"/>
    <w:rsid w:val="00375F52"/>
  </w:style>
  <w:style w:type="paragraph" w:customStyle="1" w:styleId="EF5D19DC7523490690D1E33487B3B287">
    <w:name w:val="EF5D19DC7523490690D1E33487B3B287"/>
    <w:rsid w:val="00375F52"/>
  </w:style>
  <w:style w:type="paragraph" w:customStyle="1" w:styleId="06995B12A795479CA1D2B87090C8986D">
    <w:name w:val="06995B12A795479CA1D2B87090C8986D"/>
    <w:rsid w:val="00375F52"/>
  </w:style>
  <w:style w:type="paragraph" w:customStyle="1" w:styleId="8AFECC7AF2304111964FABA33C0A9229">
    <w:name w:val="8AFECC7AF2304111964FABA33C0A9229"/>
    <w:rsid w:val="00375F52"/>
  </w:style>
  <w:style w:type="paragraph" w:customStyle="1" w:styleId="81435C992E0C4D399A974F58DE8DA697">
    <w:name w:val="81435C992E0C4D399A974F58DE8DA697"/>
    <w:rsid w:val="00375F52"/>
  </w:style>
  <w:style w:type="paragraph" w:customStyle="1" w:styleId="EAE47333877645F88C95CB3497E434BE">
    <w:name w:val="EAE47333877645F88C95CB3497E434BE"/>
    <w:rsid w:val="00375F52"/>
  </w:style>
  <w:style w:type="paragraph" w:customStyle="1" w:styleId="B41BA4E8A4E749A2A3FD39BFE5575FA2">
    <w:name w:val="B41BA4E8A4E749A2A3FD39BFE5575FA2"/>
    <w:rsid w:val="00375F52"/>
  </w:style>
  <w:style w:type="paragraph" w:customStyle="1" w:styleId="1B26B173AAEC4111BF338620B1751C8D">
    <w:name w:val="1B26B173AAEC4111BF338620B1751C8D"/>
    <w:rsid w:val="00375F52"/>
  </w:style>
  <w:style w:type="paragraph" w:customStyle="1" w:styleId="9A62CE9DEF8B49D5A7B98121F943070B">
    <w:name w:val="9A62CE9DEF8B49D5A7B98121F943070B"/>
    <w:rsid w:val="00375F52"/>
  </w:style>
  <w:style w:type="paragraph" w:customStyle="1" w:styleId="B5C642F5610F47458BAC71DA0A5D47AB">
    <w:name w:val="B5C642F5610F47458BAC71DA0A5D47AB"/>
    <w:rsid w:val="00375F52"/>
  </w:style>
  <w:style w:type="paragraph" w:customStyle="1" w:styleId="E8F3D8027FA7433FA05FDB294FB9606E">
    <w:name w:val="E8F3D8027FA7433FA05FDB294FB9606E"/>
    <w:rsid w:val="00375F52"/>
  </w:style>
  <w:style w:type="paragraph" w:customStyle="1" w:styleId="8FD80153C9DF4C94A4FC800A5040F3EF">
    <w:name w:val="8FD80153C9DF4C94A4FC800A5040F3EF"/>
    <w:rsid w:val="00375F52"/>
  </w:style>
  <w:style w:type="paragraph" w:customStyle="1" w:styleId="DED454863240457B9DE7A85122ED03C0">
    <w:name w:val="DED454863240457B9DE7A85122ED03C0"/>
    <w:rsid w:val="00375F52"/>
  </w:style>
  <w:style w:type="paragraph" w:customStyle="1" w:styleId="5BC9088D56C84EBD88D2064BB5F19B25">
    <w:name w:val="5BC9088D56C84EBD88D2064BB5F19B25"/>
    <w:rsid w:val="00375F52"/>
  </w:style>
  <w:style w:type="paragraph" w:customStyle="1" w:styleId="422BBCA461C449C785D4803AD6694D52">
    <w:name w:val="422BBCA461C449C785D4803AD6694D52"/>
    <w:rsid w:val="00375F52"/>
  </w:style>
  <w:style w:type="paragraph" w:customStyle="1" w:styleId="9EBD96EFE0D44DEB9554C9D1266192FE">
    <w:name w:val="9EBD96EFE0D44DEB9554C9D1266192FE"/>
    <w:rsid w:val="00375F52"/>
  </w:style>
  <w:style w:type="paragraph" w:customStyle="1" w:styleId="B3D8E4356C30475980410E3102907DA4">
    <w:name w:val="B3D8E4356C30475980410E3102907DA4"/>
    <w:rsid w:val="00375F52"/>
  </w:style>
  <w:style w:type="paragraph" w:customStyle="1" w:styleId="A0D42111A7544D6FA937CBBFAECA33EE">
    <w:name w:val="A0D42111A7544D6FA937CBBFAECA33EE"/>
    <w:rsid w:val="00375F52"/>
  </w:style>
  <w:style w:type="paragraph" w:customStyle="1" w:styleId="74629D1BE677436E82126009D31353F1">
    <w:name w:val="74629D1BE677436E82126009D31353F1"/>
    <w:rsid w:val="00375F52"/>
  </w:style>
  <w:style w:type="paragraph" w:customStyle="1" w:styleId="0997213CBCD44FE99423729593B0777F">
    <w:name w:val="0997213CBCD44FE99423729593B0777F"/>
    <w:rsid w:val="00375F52"/>
  </w:style>
  <w:style w:type="paragraph" w:customStyle="1" w:styleId="A0E66C2966DB407CAE70D45A615B7915">
    <w:name w:val="A0E66C2966DB407CAE70D45A615B7915"/>
    <w:rsid w:val="00375F52"/>
  </w:style>
  <w:style w:type="paragraph" w:customStyle="1" w:styleId="AD30E5ADEAE14B49A004FCDBECC22D17">
    <w:name w:val="AD30E5ADEAE14B49A004FCDBECC22D17"/>
    <w:rsid w:val="00375F52"/>
  </w:style>
  <w:style w:type="paragraph" w:customStyle="1" w:styleId="E001729D4FB64BA9BD51A1AA91D46BEB">
    <w:name w:val="E001729D4FB64BA9BD51A1AA91D46BEB"/>
    <w:rsid w:val="00375F52"/>
  </w:style>
  <w:style w:type="paragraph" w:customStyle="1" w:styleId="41A9295E61694B4E971E0E2C976EAC66">
    <w:name w:val="41A9295E61694B4E971E0E2C976EAC66"/>
    <w:rsid w:val="00375F52"/>
  </w:style>
  <w:style w:type="paragraph" w:customStyle="1" w:styleId="D24C01558B744C0EA9749E609CC4B031">
    <w:name w:val="D24C01558B744C0EA9749E609CC4B031"/>
    <w:rsid w:val="00375F52"/>
  </w:style>
  <w:style w:type="paragraph" w:customStyle="1" w:styleId="DD03C156329A475FBE650FB2E1D9F029">
    <w:name w:val="DD03C156329A475FBE650FB2E1D9F029"/>
    <w:rsid w:val="00375F52"/>
  </w:style>
  <w:style w:type="paragraph" w:customStyle="1" w:styleId="220973468E1D4961956623ADF1B167F8">
    <w:name w:val="220973468E1D4961956623ADF1B167F8"/>
    <w:rsid w:val="00375F52"/>
  </w:style>
  <w:style w:type="paragraph" w:customStyle="1" w:styleId="0C5D2034D3494D998EF162279661B3F8">
    <w:name w:val="0C5D2034D3494D998EF162279661B3F8"/>
    <w:rsid w:val="00375F52"/>
  </w:style>
  <w:style w:type="paragraph" w:customStyle="1" w:styleId="D9B7937EE1F54AAD9F2C3841A3AD7F5B">
    <w:name w:val="D9B7937EE1F54AAD9F2C3841A3AD7F5B"/>
    <w:rsid w:val="00375F52"/>
  </w:style>
  <w:style w:type="paragraph" w:customStyle="1" w:styleId="90A65329A7104F209636A7690B2F47CA">
    <w:name w:val="90A65329A7104F209636A7690B2F47CA"/>
    <w:rsid w:val="00375F52"/>
  </w:style>
  <w:style w:type="paragraph" w:customStyle="1" w:styleId="063E634A9FF7499C93C44DC10B2CD321">
    <w:name w:val="063E634A9FF7499C93C44DC10B2CD321"/>
    <w:rsid w:val="00375F52"/>
  </w:style>
  <w:style w:type="paragraph" w:customStyle="1" w:styleId="62621A2BDFF54A3DADA29C847B435D8B">
    <w:name w:val="62621A2BDFF54A3DADA29C847B435D8B"/>
    <w:rsid w:val="00375F52"/>
  </w:style>
  <w:style w:type="paragraph" w:customStyle="1" w:styleId="B5B662B854224314820F6E2CA7C8A127">
    <w:name w:val="B5B662B854224314820F6E2CA7C8A127"/>
    <w:rsid w:val="00375F52"/>
  </w:style>
  <w:style w:type="paragraph" w:customStyle="1" w:styleId="0F9555CED9B74AD5995500C7184B7BC7">
    <w:name w:val="0F9555CED9B74AD5995500C7184B7BC7"/>
    <w:rsid w:val="00375F52"/>
  </w:style>
  <w:style w:type="paragraph" w:customStyle="1" w:styleId="854EDF0BF60749D0902FAFD1B7407294">
    <w:name w:val="854EDF0BF60749D0902FAFD1B7407294"/>
    <w:rsid w:val="00375F52"/>
  </w:style>
  <w:style w:type="paragraph" w:customStyle="1" w:styleId="0021B61EB29E4465A8866637AC89CC7B">
    <w:name w:val="0021B61EB29E4465A8866637AC89CC7B"/>
    <w:rsid w:val="00375F52"/>
  </w:style>
  <w:style w:type="paragraph" w:customStyle="1" w:styleId="6631EDE950774B0F995CE2576AFA2A6A">
    <w:name w:val="6631EDE950774B0F995CE2576AFA2A6A"/>
    <w:rsid w:val="00375F52"/>
  </w:style>
  <w:style w:type="paragraph" w:customStyle="1" w:styleId="4234B4EA044D4E798913116AE961E6AD">
    <w:name w:val="4234B4EA044D4E798913116AE961E6AD"/>
    <w:rsid w:val="00375F52"/>
  </w:style>
  <w:style w:type="paragraph" w:customStyle="1" w:styleId="E731C48ECD35480C9736C645B08D49DC">
    <w:name w:val="E731C48ECD35480C9736C645B08D49DC"/>
    <w:rsid w:val="00375F52"/>
  </w:style>
  <w:style w:type="paragraph" w:customStyle="1" w:styleId="15BBBEC6925F4593A3FC50784D4EA2E5">
    <w:name w:val="15BBBEC6925F4593A3FC50784D4EA2E5"/>
    <w:rsid w:val="00375F52"/>
  </w:style>
  <w:style w:type="paragraph" w:customStyle="1" w:styleId="73CE902E57854FB2AB647E53974B8B84">
    <w:name w:val="73CE902E57854FB2AB647E53974B8B84"/>
    <w:rsid w:val="00375F52"/>
  </w:style>
  <w:style w:type="paragraph" w:customStyle="1" w:styleId="AE4FD2D3ED854714840119D27CCEAF7D">
    <w:name w:val="AE4FD2D3ED854714840119D27CCEAF7D"/>
    <w:rsid w:val="00375F52"/>
  </w:style>
  <w:style w:type="paragraph" w:customStyle="1" w:styleId="DCB77C86204C4CC1AB944F6A89E955AA">
    <w:name w:val="DCB77C86204C4CC1AB944F6A89E955AA"/>
    <w:rsid w:val="00375F52"/>
  </w:style>
  <w:style w:type="paragraph" w:customStyle="1" w:styleId="5469A5F16F8242FF9FF2380DF75DA270">
    <w:name w:val="5469A5F16F8242FF9FF2380DF75DA270"/>
    <w:rsid w:val="00375F52"/>
  </w:style>
  <w:style w:type="paragraph" w:customStyle="1" w:styleId="37DCE680704E4CDEB55240B2333B2AD5">
    <w:name w:val="37DCE680704E4CDEB55240B2333B2AD5"/>
    <w:rsid w:val="00375F52"/>
  </w:style>
  <w:style w:type="paragraph" w:customStyle="1" w:styleId="3E7F298265484D6687CF7CB859894BD1">
    <w:name w:val="3E7F298265484D6687CF7CB859894BD1"/>
    <w:rsid w:val="00375F52"/>
  </w:style>
  <w:style w:type="paragraph" w:customStyle="1" w:styleId="894EB58287C645969A1CF5BA6B9FE50B">
    <w:name w:val="894EB58287C645969A1CF5BA6B9FE50B"/>
    <w:rsid w:val="00375F52"/>
  </w:style>
  <w:style w:type="paragraph" w:customStyle="1" w:styleId="9BA5B7C92CC14B52A8ACDB0B0900A12E">
    <w:name w:val="9BA5B7C92CC14B52A8ACDB0B0900A12E"/>
    <w:rsid w:val="00375F52"/>
  </w:style>
  <w:style w:type="paragraph" w:customStyle="1" w:styleId="C908095CA32E444B98EDFAE3DD1A9634">
    <w:name w:val="C908095CA32E444B98EDFAE3DD1A9634"/>
    <w:rsid w:val="00375F52"/>
  </w:style>
  <w:style w:type="paragraph" w:customStyle="1" w:styleId="3584487D204642C9B85D044BC2200A3E">
    <w:name w:val="3584487D204642C9B85D044BC2200A3E"/>
    <w:rsid w:val="00375F52"/>
  </w:style>
  <w:style w:type="paragraph" w:customStyle="1" w:styleId="F3D7EB1082F3418598ABF85E44B642AB">
    <w:name w:val="F3D7EB1082F3418598ABF85E44B642AB"/>
    <w:rsid w:val="00375F52"/>
  </w:style>
  <w:style w:type="paragraph" w:customStyle="1" w:styleId="D8C873A225274BC594EED5595CD7528F">
    <w:name w:val="D8C873A225274BC594EED5595CD7528F"/>
    <w:rsid w:val="00375F52"/>
  </w:style>
  <w:style w:type="paragraph" w:customStyle="1" w:styleId="2CC54ECDBE8A47D59242E14CF24741AF">
    <w:name w:val="2CC54ECDBE8A47D59242E14CF24741AF"/>
    <w:rsid w:val="00375F52"/>
  </w:style>
  <w:style w:type="paragraph" w:customStyle="1" w:styleId="570FBAC653D74184BC409AC1A7B7F5B9">
    <w:name w:val="570FBAC653D74184BC409AC1A7B7F5B9"/>
    <w:rsid w:val="00375F52"/>
  </w:style>
  <w:style w:type="paragraph" w:customStyle="1" w:styleId="FBADADE488AA401DA128369F9A6AB2E4">
    <w:name w:val="FBADADE488AA401DA128369F9A6AB2E4"/>
    <w:rsid w:val="00375F52"/>
  </w:style>
  <w:style w:type="paragraph" w:customStyle="1" w:styleId="BC68106BD91B4ABAB0AD6FE8B4575639">
    <w:name w:val="BC68106BD91B4ABAB0AD6FE8B4575639"/>
    <w:rsid w:val="00375F52"/>
  </w:style>
  <w:style w:type="paragraph" w:customStyle="1" w:styleId="49CEE0242B5A425597D07396E012B96E">
    <w:name w:val="49CEE0242B5A425597D07396E012B96E"/>
    <w:rsid w:val="00375F52"/>
  </w:style>
  <w:style w:type="paragraph" w:customStyle="1" w:styleId="95D814FD1B484EFE8BC51114C48F3C62">
    <w:name w:val="95D814FD1B484EFE8BC51114C48F3C62"/>
    <w:rsid w:val="00375F52"/>
  </w:style>
  <w:style w:type="paragraph" w:customStyle="1" w:styleId="6F8562789FD44302B5FA7B1D0AF3BB47">
    <w:name w:val="6F8562789FD44302B5FA7B1D0AF3BB47"/>
    <w:rsid w:val="00375F52"/>
  </w:style>
  <w:style w:type="paragraph" w:customStyle="1" w:styleId="FFFE16AE280340BB8F93E2D979BC9330">
    <w:name w:val="FFFE16AE280340BB8F93E2D979BC9330"/>
    <w:rsid w:val="00375F52"/>
  </w:style>
  <w:style w:type="paragraph" w:customStyle="1" w:styleId="DBE8210EF962415DBA97D3355500DD3B">
    <w:name w:val="DBE8210EF962415DBA97D3355500DD3B"/>
    <w:rsid w:val="00375F52"/>
  </w:style>
  <w:style w:type="paragraph" w:customStyle="1" w:styleId="59EF3CB160604444A09D26966513ECB1">
    <w:name w:val="59EF3CB160604444A09D26966513ECB1"/>
    <w:rsid w:val="00375F52"/>
  </w:style>
  <w:style w:type="paragraph" w:customStyle="1" w:styleId="DA2D05C7551E41149516713B85F98D56">
    <w:name w:val="DA2D05C7551E41149516713B85F98D56"/>
    <w:rsid w:val="00375F52"/>
  </w:style>
  <w:style w:type="paragraph" w:customStyle="1" w:styleId="0C9D39C765DC4329BA78F90857D7CB5E">
    <w:name w:val="0C9D39C765DC4329BA78F90857D7CB5E"/>
    <w:rsid w:val="00375F52"/>
  </w:style>
  <w:style w:type="paragraph" w:customStyle="1" w:styleId="7FAC4F459F2C4673BE3AFDF1D9144AD1">
    <w:name w:val="7FAC4F459F2C4673BE3AFDF1D9144AD1"/>
    <w:rsid w:val="00375F52"/>
  </w:style>
  <w:style w:type="paragraph" w:customStyle="1" w:styleId="C91EEEDFE63941D2B515A6FCCEF55915">
    <w:name w:val="C91EEEDFE63941D2B515A6FCCEF55915"/>
    <w:rsid w:val="00375F52"/>
  </w:style>
  <w:style w:type="paragraph" w:customStyle="1" w:styleId="C2B0C6916CC046AEBFF81AE838F4DDC4">
    <w:name w:val="C2B0C6916CC046AEBFF81AE838F4DDC4"/>
    <w:rsid w:val="00375F52"/>
  </w:style>
  <w:style w:type="paragraph" w:customStyle="1" w:styleId="E71C6368B2DE4E588D686C9066F33416">
    <w:name w:val="E71C6368B2DE4E588D686C9066F33416"/>
    <w:rsid w:val="00375F52"/>
  </w:style>
  <w:style w:type="paragraph" w:customStyle="1" w:styleId="22E8395BB19746B8838D1F8E0EA418BC">
    <w:name w:val="22E8395BB19746B8838D1F8E0EA418BC"/>
    <w:rsid w:val="00375F52"/>
  </w:style>
  <w:style w:type="paragraph" w:customStyle="1" w:styleId="CEDC96CB7F6840F58AA5FA056D5649B0">
    <w:name w:val="CEDC96CB7F6840F58AA5FA056D5649B0"/>
    <w:rsid w:val="00375F52"/>
  </w:style>
  <w:style w:type="paragraph" w:customStyle="1" w:styleId="53904732494C4B6AA8309F28E48B0DDE">
    <w:name w:val="53904732494C4B6AA8309F28E48B0DDE"/>
    <w:rsid w:val="00375F52"/>
  </w:style>
  <w:style w:type="paragraph" w:customStyle="1" w:styleId="A39D88A0EDD04D3987147EAC7AF6BD14">
    <w:name w:val="A39D88A0EDD04D3987147EAC7AF6BD14"/>
    <w:rsid w:val="00375F52"/>
  </w:style>
  <w:style w:type="paragraph" w:customStyle="1" w:styleId="5380D4A7CAFE4AE88A5F9FF979A0E38F">
    <w:name w:val="5380D4A7CAFE4AE88A5F9FF979A0E38F"/>
    <w:rsid w:val="00375F52"/>
  </w:style>
  <w:style w:type="paragraph" w:customStyle="1" w:styleId="FBE3E0386BDB4374AB1B10C814FE00B3">
    <w:name w:val="FBE3E0386BDB4374AB1B10C814FE00B3"/>
    <w:rsid w:val="00375F52"/>
  </w:style>
  <w:style w:type="paragraph" w:customStyle="1" w:styleId="E741E460D1644128BA353608E13E715F">
    <w:name w:val="E741E460D1644128BA353608E13E715F"/>
    <w:rsid w:val="00375F52"/>
  </w:style>
  <w:style w:type="paragraph" w:customStyle="1" w:styleId="2292602AA73044C5965942AA1C12605A">
    <w:name w:val="2292602AA73044C5965942AA1C12605A"/>
    <w:rsid w:val="00375F52"/>
  </w:style>
  <w:style w:type="paragraph" w:customStyle="1" w:styleId="9AE77717788F44F59304DE673511C97C">
    <w:name w:val="9AE77717788F44F59304DE673511C97C"/>
    <w:rsid w:val="00375F52"/>
  </w:style>
  <w:style w:type="paragraph" w:customStyle="1" w:styleId="2B1FB4E9735A4F9192AFCC44547B02D2">
    <w:name w:val="2B1FB4E9735A4F9192AFCC44547B02D2"/>
    <w:rsid w:val="00375F52"/>
  </w:style>
  <w:style w:type="paragraph" w:customStyle="1" w:styleId="53C2F6991EDA472CBFE0AD8FC8FD0742">
    <w:name w:val="53C2F6991EDA472CBFE0AD8FC8FD0742"/>
    <w:rsid w:val="00375F52"/>
  </w:style>
  <w:style w:type="paragraph" w:customStyle="1" w:styleId="D7086B6AA6F84607952BAE8C4B6965D6">
    <w:name w:val="D7086B6AA6F84607952BAE8C4B6965D6"/>
    <w:rsid w:val="00375F52"/>
  </w:style>
  <w:style w:type="paragraph" w:customStyle="1" w:styleId="F6CE9710B6274D1C9E7FA4A4FAF94858">
    <w:name w:val="F6CE9710B6274D1C9E7FA4A4FAF94858"/>
    <w:rsid w:val="00375F52"/>
  </w:style>
  <w:style w:type="paragraph" w:customStyle="1" w:styleId="4F0DBDB8E0E34999ABA785D4F9C89958">
    <w:name w:val="4F0DBDB8E0E34999ABA785D4F9C89958"/>
    <w:rsid w:val="00375F52"/>
  </w:style>
  <w:style w:type="paragraph" w:customStyle="1" w:styleId="1C9538C83AD54E54B983F3460D12C462">
    <w:name w:val="1C9538C83AD54E54B983F3460D12C462"/>
    <w:rsid w:val="00375F52"/>
  </w:style>
  <w:style w:type="paragraph" w:customStyle="1" w:styleId="C36953D4A6DC489BA9C16A3CE96D625A">
    <w:name w:val="C36953D4A6DC489BA9C16A3CE96D625A"/>
    <w:rsid w:val="00375F52"/>
  </w:style>
  <w:style w:type="paragraph" w:customStyle="1" w:styleId="3FC0C5FF6EFA4632B2ACD77154AFCF46">
    <w:name w:val="3FC0C5FF6EFA4632B2ACD77154AFCF46"/>
    <w:rsid w:val="00375F52"/>
  </w:style>
  <w:style w:type="paragraph" w:customStyle="1" w:styleId="ADE093D100754CDABFB8A47C5591EF54">
    <w:name w:val="ADE093D100754CDABFB8A47C5591EF54"/>
    <w:rsid w:val="00375F52"/>
  </w:style>
  <w:style w:type="paragraph" w:customStyle="1" w:styleId="ACB893D6F509464C9BF315D600071E49">
    <w:name w:val="ACB893D6F509464C9BF315D600071E49"/>
    <w:rsid w:val="00375F52"/>
  </w:style>
  <w:style w:type="paragraph" w:customStyle="1" w:styleId="8A574CC08363419FB39AACB1D025BBBC">
    <w:name w:val="8A574CC08363419FB39AACB1D025BBBC"/>
    <w:rsid w:val="00375F52"/>
  </w:style>
  <w:style w:type="paragraph" w:customStyle="1" w:styleId="20CC5172DEAE4D7AB412558C79DF354E">
    <w:name w:val="20CC5172DEAE4D7AB412558C79DF354E"/>
    <w:rsid w:val="00375F52"/>
  </w:style>
  <w:style w:type="paragraph" w:customStyle="1" w:styleId="C0636FE1A05D450F94CA93C4C8A85005">
    <w:name w:val="C0636FE1A05D450F94CA93C4C8A85005"/>
    <w:rsid w:val="00375F52"/>
  </w:style>
  <w:style w:type="paragraph" w:customStyle="1" w:styleId="7AA6B13E5DC44ACCA35335AA4824ACEC">
    <w:name w:val="7AA6B13E5DC44ACCA35335AA4824ACEC"/>
    <w:rsid w:val="00375F52"/>
  </w:style>
  <w:style w:type="paragraph" w:customStyle="1" w:styleId="532668717C91436CA2AAE099BAB49921">
    <w:name w:val="532668717C91436CA2AAE099BAB49921"/>
    <w:rsid w:val="00375F52"/>
  </w:style>
  <w:style w:type="paragraph" w:customStyle="1" w:styleId="C0B7878823264AEC8111735C40F19B1F">
    <w:name w:val="C0B7878823264AEC8111735C40F19B1F"/>
    <w:rsid w:val="00375F52"/>
  </w:style>
  <w:style w:type="paragraph" w:customStyle="1" w:styleId="37E8C3D567DE48C891C079FCE24A99B8">
    <w:name w:val="37E8C3D567DE48C891C079FCE24A99B8"/>
    <w:rsid w:val="00375F52"/>
  </w:style>
  <w:style w:type="paragraph" w:customStyle="1" w:styleId="A25DA544A36F48B8A9DED0218DBD8C21">
    <w:name w:val="A25DA544A36F48B8A9DED0218DBD8C21"/>
    <w:rsid w:val="00375F52"/>
  </w:style>
  <w:style w:type="paragraph" w:customStyle="1" w:styleId="62C2550FF432488DBE6646699CBDBE82">
    <w:name w:val="62C2550FF432488DBE6646699CBDBE82"/>
    <w:rsid w:val="00375F52"/>
  </w:style>
  <w:style w:type="paragraph" w:customStyle="1" w:styleId="07CD405FE1B644CCA50C97D9ECE565EF">
    <w:name w:val="07CD405FE1B644CCA50C97D9ECE565EF"/>
    <w:rsid w:val="00375F52"/>
  </w:style>
  <w:style w:type="paragraph" w:customStyle="1" w:styleId="847E67AA701C4DA69283965DD468D247">
    <w:name w:val="847E67AA701C4DA69283965DD468D247"/>
    <w:rsid w:val="00375F52"/>
  </w:style>
  <w:style w:type="paragraph" w:customStyle="1" w:styleId="722D4DFE5EA54F40B00C495E20AAD0BE">
    <w:name w:val="722D4DFE5EA54F40B00C495E20AAD0BE"/>
    <w:rsid w:val="00375F52"/>
  </w:style>
  <w:style w:type="paragraph" w:customStyle="1" w:styleId="F71A1973F2D344EE8D2092D2D057163B">
    <w:name w:val="F71A1973F2D344EE8D2092D2D057163B"/>
    <w:rsid w:val="00375F52"/>
  </w:style>
  <w:style w:type="paragraph" w:customStyle="1" w:styleId="C55EA1D2CDB34A7D9C2A4D37CE8A825F">
    <w:name w:val="C55EA1D2CDB34A7D9C2A4D37CE8A825F"/>
    <w:rsid w:val="00375F52"/>
  </w:style>
  <w:style w:type="paragraph" w:customStyle="1" w:styleId="AAD32FB2F3AC461EA788AE4F6C46FF4C">
    <w:name w:val="AAD32FB2F3AC461EA788AE4F6C46FF4C"/>
    <w:rsid w:val="00375F52"/>
  </w:style>
  <w:style w:type="paragraph" w:customStyle="1" w:styleId="E928BDFE9D474D8599D3D0F49CEBEE7E">
    <w:name w:val="E928BDFE9D474D8599D3D0F49CEBEE7E"/>
    <w:rsid w:val="00375F52"/>
  </w:style>
  <w:style w:type="paragraph" w:customStyle="1" w:styleId="9D0F726A11C2439E80BE5131328DD168">
    <w:name w:val="9D0F726A11C2439E80BE5131328DD168"/>
    <w:rsid w:val="00375F52"/>
  </w:style>
  <w:style w:type="paragraph" w:customStyle="1" w:styleId="C4C6F624D021447F846535988477B137">
    <w:name w:val="C4C6F624D021447F846535988477B137"/>
    <w:rsid w:val="00375F52"/>
  </w:style>
  <w:style w:type="paragraph" w:customStyle="1" w:styleId="2A2BDE51B91041A68BC5A2D125A4FCA8">
    <w:name w:val="2A2BDE51B91041A68BC5A2D125A4FCA8"/>
    <w:rsid w:val="00375F52"/>
  </w:style>
  <w:style w:type="paragraph" w:customStyle="1" w:styleId="F844CA38A3A84E258F7AD39B52533964">
    <w:name w:val="F844CA38A3A84E258F7AD39B52533964"/>
    <w:rsid w:val="00375F52"/>
  </w:style>
  <w:style w:type="paragraph" w:customStyle="1" w:styleId="46DC88523F8E43708B425D870DA2FBDD">
    <w:name w:val="46DC88523F8E43708B425D870DA2FBDD"/>
    <w:rsid w:val="00375F52"/>
  </w:style>
  <w:style w:type="paragraph" w:customStyle="1" w:styleId="5FF981379CD247099046F0948E44391D">
    <w:name w:val="5FF981379CD247099046F0948E44391D"/>
    <w:rsid w:val="00375F52"/>
  </w:style>
  <w:style w:type="paragraph" w:customStyle="1" w:styleId="37F5EA13EAFB4E55A08677A509D3E60A">
    <w:name w:val="37F5EA13EAFB4E55A08677A509D3E60A"/>
    <w:rsid w:val="00375F52"/>
  </w:style>
  <w:style w:type="paragraph" w:customStyle="1" w:styleId="45710D0C80A74DA39F1B69EE7BAAFE2A">
    <w:name w:val="45710D0C80A74DA39F1B69EE7BAAFE2A"/>
    <w:rsid w:val="00375F52"/>
  </w:style>
  <w:style w:type="paragraph" w:customStyle="1" w:styleId="49D005993E9146A6B5C3D1969498E0C2">
    <w:name w:val="49D005993E9146A6B5C3D1969498E0C2"/>
    <w:rsid w:val="00375F52"/>
  </w:style>
  <w:style w:type="paragraph" w:customStyle="1" w:styleId="B1CCA4B683004D96BB59C25C16C4553B">
    <w:name w:val="B1CCA4B683004D96BB59C25C16C4553B"/>
    <w:rsid w:val="00375F52"/>
  </w:style>
  <w:style w:type="paragraph" w:customStyle="1" w:styleId="4FD2BC07717C4958B6F8A043BE1978A9">
    <w:name w:val="4FD2BC07717C4958B6F8A043BE1978A9"/>
    <w:rsid w:val="00375F52"/>
  </w:style>
  <w:style w:type="paragraph" w:customStyle="1" w:styleId="125348C03E95476A9D5D61A8EFF73D69">
    <w:name w:val="125348C03E95476A9D5D61A8EFF73D69"/>
    <w:rsid w:val="00375F52"/>
  </w:style>
  <w:style w:type="paragraph" w:customStyle="1" w:styleId="A97EC1DAEEDA4B8E90A57F91982B6F46">
    <w:name w:val="A97EC1DAEEDA4B8E90A57F91982B6F46"/>
    <w:rsid w:val="00375F52"/>
  </w:style>
  <w:style w:type="paragraph" w:customStyle="1" w:styleId="3CB051B400A84E93910C8DF7F263990C">
    <w:name w:val="3CB051B400A84E93910C8DF7F263990C"/>
    <w:rsid w:val="00375F52"/>
  </w:style>
  <w:style w:type="paragraph" w:customStyle="1" w:styleId="7AB4243D83064E48BA5DC342AC973A1E">
    <w:name w:val="7AB4243D83064E48BA5DC342AC973A1E"/>
    <w:rsid w:val="00375F52"/>
  </w:style>
  <w:style w:type="paragraph" w:customStyle="1" w:styleId="B45F428390C141FCA172F8F457E4FF29">
    <w:name w:val="B45F428390C141FCA172F8F457E4FF29"/>
    <w:rsid w:val="00375F52"/>
  </w:style>
  <w:style w:type="paragraph" w:customStyle="1" w:styleId="D65324B4E94548BFA6118F4399B69ADB">
    <w:name w:val="D65324B4E94548BFA6118F4399B69ADB"/>
    <w:rsid w:val="00375F52"/>
  </w:style>
  <w:style w:type="paragraph" w:customStyle="1" w:styleId="7B69042E70A84B4ABA028C340ABB9D06">
    <w:name w:val="7B69042E70A84B4ABA028C340ABB9D06"/>
    <w:rsid w:val="00375F52"/>
  </w:style>
  <w:style w:type="paragraph" w:customStyle="1" w:styleId="F2987B4C4609461D9308389A0856747D">
    <w:name w:val="F2987B4C4609461D9308389A0856747D"/>
    <w:rsid w:val="00375F52"/>
  </w:style>
  <w:style w:type="paragraph" w:customStyle="1" w:styleId="7F1DACD36A294A3F838550023E770927">
    <w:name w:val="7F1DACD36A294A3F838550023E770927"/>
    <w:rsid w:val="00375F52"/>
  </w:style>
  <w:style w:type="paragraph" w:customStyle="1" w:styleId="8B78A3D833E34B398BCD51E2FED467C3">
    <w:name w:val="8B78A3D833E34B398BCD51E2FED467C3"/>
    <w:rsid w:val="00375F52"/>
  </w:style>
  <w:style w:type="paragraph" w:customStyle="1" w:styleId="6C35880B2DB74203835F450EA41DC8AE">
    <w:name w:val="6C35880B2DB74203835F450EA41DC8AE"/>
    <w:rsid w:val="00375F52"/>
  </w:style>
  <w:style w:type="paragraph" w:customStyle="1" w:styleId="A9E8E9FF0B52441D9DFBF11C765DE390">
    <w:name w:val="A9E8E9FF0B52441D9DFBF11C765DE390"/>
    <w:rsid w:val="00375F52"/>
  </w:style>
  <w:style w:type="paragraph" w:customStyle="1" w:styleId="3C69704F86984B17BB43E1A176695C32">
    <w:name w:val="3C69704F86984B17BB43E1A176695C32"/>
    <w:rsid w:val="00375F52"/>
  </w:style>
  <w:style w:type="paragraph" w:customStyle="1" w:styleId="4C527C854BDF4C58854DEB98CFE4546C">
    <w:name w:val="4C527C854BDF4C58854DEB98CFE4546C"/>
    <w:rsid w:val="00375F52"/>
  </w:style>
  <w:style w:type="paragraph" w:customStyle="1" w:styleId="D9EA2F24B1E042F28EB43637E1CB4F51">
    <w:name w:val="D9EA2F24B1E042F28EB43637E1CB4F51"/>
    <w:rsid w:val="00375F52"/>
  </w:style>
  <w:style w:type="paragraph" w:customStyle="1" w:styleId="33780D1A908F4416B10855AA4922CD52">
    <w:name w:val="33780D1A908F4416B10855AA4922CD52"/>
    <w:rsid w:val="00375F52"/>
  </w:style>
  <w:style w:type="paragraph" w:customStyle="1" w:styleId="86C2A69680274BFCABA063CA2E8742EC">
    <w:name w:val="86C2A69680274BFCABA063CA2E8742EC"/>
    <w:rsid w:val="00375F52"/>
  </w:style>
  <w:style w:type="paragraph" w:customStyle="1" w:styleId="8D7CF5AAFC374BA2AF338B4130DF4E8A">
    <w:name w:val="8D7CF5AAFC374BA2AF338B4130DF4E8A"/>
    <w:rsid w:val="00375F52"/>
  </w:style>
  <w:style w:type="paragraph" w:customStyle="1" w:styleId="0A3426F316864C3DB0CDE08A4F961142">
    <w:name w:val="0A3426F316864C3DB0CDE08A4F961142"/>
    <w:rsid w:val="00375F52"/>
  </w:style>
  <w:style w:type="paragraph" w:customStyle="1" w:styleId="DB9793AA0EF74695A5979F00291703D1">
    <w:name w:val="DB9793AA0EF74695A5979F00291703D1"/>
    <w:rsid w:val="00375F52"/>
  </w:style>
  <w:style w:type="paragraph" w:customStyle="1" w:styleId="28185096FBA54FC494E4D94ADB6E5300">
    <w:name w:val="28185096FBA54FC494E4D94ADB6E5300"/>
    <w:rsid w:val="00375F52"/>
  </w:style>
  <w:style w:type="paragraph" w:customStyle="1" w:styleId="6E9BBBFE99214491A443410A6A14BBEE">
    <w:name w:val="6E9BBBFE99214491A443410A6A14BBEE"/>
    <w:rsid w:val="00375F52"/>
  </w:style>
  <w:style w:type="paragraph" w:customStyle="1" w:styleId="B5BED6F768334DDEACAE8A1EE3FC5D77">
    <w:name w:val="B5BED6F768334DDEACAE8A1EE3FC5D77"/>
    <w:rsid w:val="00375F52"/>
  </w:style>
  <w:style w:type="paragraph" w:customStyle="1" w:styleId="78F7503B09D7446394C9C64D8E0C7856">
    <w:name w:val="78F7503B09D7446394C9C64D8E0C7856"/>
    <w:rsid w:val="00375F52"/>
  </w:style>
  <w:style w:type="paragraph" w:customStyle="1" w:styleId="4631EC31E48348F3BAD42974488D9958">
    <w:name w:val="4631EC31E48348F3BAD42974488D9958"/>
    <w:rsid w:val="00375F52"/>
  </w:style>
  <w:style w:type="paragraph" w:customStyle="1" w:styleId="876E86D95D37490DAD142A5DA41F5704">
    <w:name w:val="876E86D95D37490DAD142A5DA41F5704"/>
    <w:rsid w:val="00375F52"/>
  </w:style>
  <w:style w:type="paragraph" w:customStyle="1" w:styleId="3C3B38DA730B46DCAB1C68D1DF207F3A">
    <w:name w:val="3C3B38DA730B46DCAB1C68D1DF207F3A"/>
    <w:rsid w:val="00375F52"/>
  </w:style>
  <w:style w:type="paragraph" w:customStyle="1" w:styleId="D08DEBDB2C7B4D27A3F2F6B3E3723AD0">
    <w:name w:val="D08DEBDB2C7B4D27A3F2F6B3E3723AD0"/>
    <w:rsid w:val="00375F52"/>
  </w:style>
  <w:style w:type="paragraph" w:customStyle="1" w:styleId="57EDA43994694227B95D75B71B172015">
    <w:name w:val="57EDA43994694227B95D75B71B172015"/>
    <w:rsid w:val="00375F52"/>
  </w:style>
  <w:style w:type="paragraph" w:customStyle="1" w:styleId="1CF0D105A54941DDB6BE2C0041C78A7E">
    <w:name w:val="1CF0D105A54941DDB6BE2C0041C78A7E"/>
    <w:rsid w:val="00375F52"/>
  </w:style>
  <w:style w:type="paragraph" w:customStyle="1" w:styleId="68FD79A38BE043C9A6673A0C8C634D8C">
    <w:name w:val="68FD79A38BE043C9A6673A0C8C634D8C"/>
    <w:rsid w:val="00375F52"/>
  </w:style>
  <w:style w:type="paragraph" w:customStyle="1" w:styleId="C19272FAF60F4B15802B7AE691B37FBC">
    <w:name w:val="C19272FAF60F4B15802B7AE691B37FBC"/>
    <w:rsid w:val="00375F52"/>
  </w:style>
  <w:style w:type="paragraph" w:customStyle="1" w:styleId="34F94032B61F47EBADC8DF9D8DDE5FE7">
    <w:name w:val="34F94032B61F47EBADC8DF9D8DDE5FE7"/>
    <w:rsid w:val="00375F52"/>
  </w:style>
  <w:style w:type="paragraph" w:customStyle="1" w:styleId="96064A87C9EF44A78DC739CBEE039CE6">
    <w:name w:val="96064A87C9EF44A78DC739CBEE039CE6"/>
    <w:rsid w:val="00375F52"/>
  </w:style>
  <w:style w:type="paragraph" w:customStyle="1" w:styleId="C3F55B18505344809606F36E57527FED">
    <w:name w:val="C3F55B18505344809606F36E57527FED"/>
    <w:rsid w:val="00375F52"/>
  </w:style>
  <w:style w:type="paragraph" w:customStyle="1" w:styleId="2C309CB895FB4B5EABCAA203B1548D04">
    <w:name w:val="2C309CB895FB4B5EABCAA203B1548D04"/>
    <w:rsid w:val="00375F52"/>
  </w:style>
  <w:style w:type="paragraph" w:customStyle="1" w:styleId="D606D32E3B504977A7AD31F663368042">
    <w:name w:val="D606D32E3B504977A7AD31F663368042"/>
    <w:rsid w:val="00375F52"/>
  </w:style>
  <w:style w:type="paragraph" w:customStyle="1" w:styleId="75BB723274A642F7A51C7C00E478CE53">
    <w:name w:val="75BB723274A642F7A51C7C00E478CE53"/>
    <w:rsid w:val="00375F52"/>
  </w:style>
  <w:style w:type="paragraph" w:customStyle="1" w:styleId="8C12A33AB2D5486E97B306487E1682CA">
    <w:name w:val="8C12A33AB2D5486E97B306487E1682CA"/>
    <w:rsid w:val="00375F52"/>
  </w:style>
  <w:style w:type="paragraph" w:customStyle="1" w:styleId="A9CD837E1E9E4D02B1A84152189EEFE0">
    <w:name w:val="A9CD837E1E9E4D02B1A84152189EEFE0"/>
    <w:rsid w:val="00375F52"/>
  </w:style>
  <w:style w:type="paragraph" w:customStyle="1" w:styleId="2EA925AD8FAB484CA26A8552A9719F3F">
    <w:name w:val="2EA925AD8FAB484CA26A8552A9719F3F"/>
    <w:rsid w:val="00375F52"/>
  </w:style>
  <w:style w:type="paragraph" w:customStyle="1" w:styleId="D2CEF1FB922C4F129D16967E9B6FDDAA">
    <w:name w:val="D2CEF1FB922C4F129D16967E9B6FDDAA"/>
    <w:rsid w:val="00375F52"/>
  </w:style>
  <w:style w:type="paragraph" w:customStyle="1" w:styleId="1B1E58C0A7CE46A6A7436D53840E80F6">
    <w:name w:val="1B1E58C0A7CE46A6A7436D53840E80F6"/>
    <w:rsid w:val="00375F52"/>
  </w:style>
  <w:style w:type="paragraph" w:customStyle="1" w:styleId="3DAB086A03414B4DBE313A64777A405A">
    <w:name w:val="3DAB086A03414B4DBE313A64777A405A"/>
    <w:rsid w:val="00375F52"/>
  </w:style>
  <w:style w:type="paragraph" w:customStyle="1" w:styleId="15A455CC2496425984DDE7F9BDFF2D97">
    <w:name w:val="15A455CC2496425984DDE7F9BDFF2D97"/>
    <w:rsid w:val="00375F52"/>
  </w:style>
  <w:style w:type="paragraph" w:customStyle="1" w:styleId="10CC874F2D7847C49DF2A65D6FBDD68C">
    <w:name w:val="10CC874F2D7847C49DF2A65D6FBDD68C"/>
    <w:rsid w:val="00375F52"/>
  </w:style>
  <w:style w:type="paragraph" w:customStyle="1" w:styleId="814DA6D78591412DBBA28EB8B66F6B16">
    <w:name w:val="814DA6D78591412DBBA28EB8B66F6B16"/>
    <w:rsid w:val="00375F52"/>
  </w:style>
  <w:style w:type="paragraph" w:customStyle="1" w:styleId="27CDB7B73FC547BFA0940746715FFFDA">
    <w:name w:val="27CDB7B73FC547BFA0940746715FFFDA"/>
    <w:rsid w:val="00375F52"/>
  </w:style>
  <w:style w:type="paragraph" w:customStyle="1" w:styleId="487DF20927BA4C8684B82D9505E8DFB1">
    <w:name w:val="487DF20927BA4C8684B82D9505E8DFB1"/>
    <w:rsid w:val="00375F52"/>
  </w:style>
  <w:style w:type="paragraph" w:customStyle="1" w:styleId="E82EF00EEC4045CE9D04600F6E0BDE70">
    <w:name w:val="E82EF00EEC4045CE9D04600F6E0BDE70"/>
    <w:rsid w:val="00375F52"/>
  </w:style>
  <w:style w:type="paragraph" w:customStyle="1" w:styleId="CC7A200E82C444CF9C90766205822CF8">
    <w:name w:val="CC7A200E82C444CF9C90766205822CF8"/>
    <w:rsid w:val="00375F52"/>
  </w:style>
  <w:style w:type="paragraph" w:customStyle="1" w:styleId="B69EF7C9BF1C4777A0134EA112485095">
    <w:name w:val="B69EF7C9BF1C4777A0134EA112485095"/>
    <w:rsid w:val="00375F52"/>
  </w:style>
  <w:style w:type="paragraph" w:customStyle="1" w:styleId="39382C60A3AE48D19CCA031CE0D73C83">
    <w:name w:val="39382C60A3AE48D19CCA031CE0D73C83"/>
    <w:rsid w:val="00375F52"/>
  </w:style>
  <w:style w:type="paragraph" w:customStyle="1" w:styleId="C6A11221FE914FC385FC60694E33B11C">
    <w:name w:val="C6A11221FE914FC385FC60694E33B11C"/>
    <w:rsid w:val="00375F52"/>
  </w:style>
  <w:style w:type="paragraph" w:customStyle="1" w:styleId="C9F656A6399C4939A304074F7C5A25FD">
    <w:name w:val="C9F656A6399C4939A304074F7C5A25FD"/>
    <w:rsid w:val="00375F52"/>
  </w:style>
  <w:style w:type="paragraph" w:customStyle="1" w:styleId="D6E71D62BC0E43AEA29B7C545F47A119">
    <w:name w:val="D6E71D62BC0E43AEA29B7C545F47A119"/>
    <w:rsid w:val="00375F52"/>
  </w:style>
  <w:style w:type="paragraph" w:customStyle="1" w:styleId="3D7F85CE2D904F43818536D03A66BBCF">
    <w:name w:val="3D7F85CE2D904F43818536D03A66BBCF"/>
    <w:rsid w:val="00375F52"/>
  </w:style>
  <w:style w:type="paragraph" w:customStyle="1" w:styleId="9E52507B107347F08D5F4AE86B2D922E">
    <w:name w:val="9E52507B107347F08D5F4AE86B2D922E"/>
    <w:rsid w:val="00375F52"/>
  </w:style>
  <w:style w:type="paragraph" w:customStyle="1" w:styleId="2462D68323DF458888AE1622CCBCE256">
    <w:name w:val="2462D68323DF458888AE1622CCBCE256"/>
    <w:rsid w:val="00375F52"/>
  </w:style>
  <w:style w:type="paragraph" w:customStyle="1" w:styleId="374DFF97E7994C02862FE52398214AF1">
    <w:name w:val="374DFF97E7994C02862FE52398214AF1"/>
    <w:rsid w:val="00375F52"/>
  </w:style>
  <w:style w:type="paragraph" w:customStyle="1" w:styleId="C1009F28C5A8406D907AFE554FBFAD3A">
    <w:name w:val="C1009F28C5A8406D907AFE554FBFAD3A"/>
    <w:rsid w:val="00375F52"/>
  </w:style>
  <w:style w:type="paragraph" w:customStyle="1" w:styleId="A776D108B6704B3BB20E321CFB93C468">
    <w:name w:val="A776D108B6704B3BB20E321CFB93C468"/>
    <w:rsid w:val="00375F52"/>
  </w:style>
  <w:style w:type="paragraph" w:customStyle="1" w:styleId="BB2AC10B274B441EB1479EE08DF385E4">
    <w:name w:val="BB2AC10B274B441EB1479EE08DF385E4"/>
    <w:rsid w:val="00375F52"/>
  </w:style>
  <w:style w:type="paragraph" w:customStyle="1" w:styleId="F5084D3F4DE8448098780607F5F144B0">
    <w:name w:val="F5084D3F4DE8448098780607F5F144B0"/>
    <w:rsid w:val="00375F52"/>
  </w:style>
  <w:style w:type="paragraph" w:customStyle="1" w:styleId="5FDB770F469847E8820A6F4CE137D0CA">
    <w:name w:val="5FDB770F469847E8820A6F4CE137D0CA"/>
    <w:rsid w:val="00375F52"/>
  </w:style>
  <w:style w:type="paragraph" w:customStyle="1" w:styleId="C8EB5530E2F94FCD96FEE2C21C0C44FD">
    <w:name w:val="C8EB5530E2F94FCD96FEE2C21C0C44FD"/>
    <w:rsid w:val="00375F52"/>
  </w:style>
  <w:style w:type="paragraph" w:customStyle="1" w:styleId="6D358C9A5BBC4EC89E66D19AB821CB0D">
    <w:name w:val="6D358C9A5BBC4EC89E66D19AB821CB0D"/>
    <w:rsid w:val="00375F52"/>
  </w:style>
  <w:style w:type="paragraph" w:customStyle="1" w:styleId="99950EA50E3F4B6EBA3D8C6257690784">
    <w:name w:val="99950EA50E3F4B6EBA3D8C6257690784"/>
    <w:rsid w:val="00375F52"/>
  </w:style>
  <w:style w:type="paragraph" w:customStyle="1" w:styleId="D6D9CF13290241ACA2FB888B647831B4">
    <w:name w:val="D6D9CF13290241ACA2FB888B647831B4"/>
    <w:rsid w:val="00375F52"/>
  </w:style>
  <w:style w:type="paragraph" w:customStyle="1" w:styleId="597EBC8DCB59421587BBCA68D895F521">
    <w:name w:val="597EBC8DCB59421587BBCA68D895F521"/>
    <w:rsid w:val="00375F52"/>
  </w:style>
  <w:style w:type="paragraph" w:customStyle="1" w:styleId="CB6A4074195849219B0E854EB83E9660">
    <w:name w:val="CB6A4074195849219B0E854EB83E9660"/>
    <w:rsid w:val="00901918"/>
  </w:style>
  <w:style w:type="paragraph" w:customStyle="1" w:styleId="EF08E196118546D78EB2C9BAC89F5509">
    <w:name w:val="EF08E196118546D78EB2C9BAC89F5509"/>
    <w:rsid w:val="00901918"/>
  </w:style>
  <w:style w:type="paragraph" w:customStyle="1" w:styleId="C01C3A05D9A94EE0B446D2E3E660DE11">
    <w:name w:val="C01C3A05D9A94EE0B446D2E3E660DE11"/>
    <w:rsid w:val="00901918"/>
  </w:style>
  <w:style w:type="paragraph" w:customStyle="1" w:styleId="F26697FA95B7483DABF105829376AA89">
    <w:name w:val="F26697FA95B7483DABF105829376AA89"/>
    <w:rsid w:val="00901918"/>
  </w:style>
  <w:style w:type="paragraph" w:customStyle="1" w:styleId="A4C801F3FEE54828896D4377CC99461C">
    <w:name w:val="A4C801F3FEE54828896D4377CC99461C"/>
    <w:rsid w:val="00901918"/>
  </w:style>
  <w:style w:type="paragraph" w:customStyle="1" w:styleId="16848FA636D34BD18D8F8BB5FB4A150A">
    <w:name w:val="16848FA636D34BD18D8F8BB5FB4A150A"/>
    <w:rsid w:val="00901918"/>
  </w:style>
  <w:style w:type="paragraph" w:customStyle="1" w:styleId="015AAA9FB4824DD9B3A2B2E4C4C36F80">
    <w:name w:val="015AAA9FB4824DD9B3A2B2E4C4C36F80"/>
    <w:rsid w:val="00901918"/>
  </w:style>
  <w:style w:type="paragraph" w:customStyle="1" w:styleId="4C7BFBFBB7F64FBF9BD2185EEF17D5CA">
    <w:name w:val="4C7BFBFBB7F64FBF9BD2185EEF17D5CA"/>
    <w:rsid w:val="00901918"/>
  </w:style>
  <w:style w:type="paragraph" w:customStyle="1" w:styleId="D4B6ED077A8249FC8F6BE61F7F84DF31">
    <w:name w:val="D4B6ED077A8249FC8F6BE61F7F84DF31"/>
    <w:rsid w:val="00901918"/>
  </w:style>
  <w:style w:type="paragraph" w:customStyle="1" w:styleId="86FDDC5A7AA34658AC7F379DC471CFB4">
    <w:name w:val="86FDDC5A7AA34658AC7F379DC471CFB4"/>
    <w:rsid w:val="00901918"/>
  </w:style>
  <w:style w:type="paragraph" w:customStyle="1" w:styleId="8261F2E6DB954A3E91FAA840802AA8BF">
    <w:name w:val="8261F2E6DB954A3E91FAA840802AA8BF"/>
    <w:rsid w:val="00901918"/>
  </w:style>
  <w:style w:type="paragraph" w:customStyle="1" w:styleId="A9CBF93A012B438A8D413E0445883A28">
    <w:name w:val="A9CBF93A012B438A8D413E0445883A28"/>
    <w:rsid w:val="00901918"/>
  </w:style>
  <w:style w:type="paragraph" w:customStyle="1" w:styleId="08CCC2D5650A45F6A9AC2220432D21CC">
    <w:name w:val="08CCC2D5650A45F6A9AC2220432D21CC"/>
    <w:rsid w:val="00901918"/>
  </w:style>
  <w:style w:type="paragraph" w:customStyle="1" w:styleId="A1731CAACF61498280F3F573730D148B">
    <w:name w:val="A1731CAACF61498280F3F573730D148B"/>
    <w:rsid w:val="00901918"/>
  </w:style>
  <w:style w:type="paragraph" w:customStyle="1" w:styleId="49BD243571B1449281206C910DB6EFA2">
    <w:name w:val="49BD243571B1449281206C910DB6EFA2"/>
    <w:rsid w:val="00901918"/>
  </w:style>
  <w:style w:type="paragraph" w:customStyle="1" w:styleId="929E5189E610467A8CE769C90B361060">
    <w:name w:val="929E5189E610467A8CE769C90B361060"/>
    <w:rsid w:val="00901918"/>
  </w:style>
  <w:style w:type="paragraph" w:customStyle="1" w:styleId="B138E6C1190C40ED87902AC7B61B1E00">
    <w:name w:val="B138E6C1190C40ED87902AC7B61B1E00"/>
    <w:rsid w:val="00901918"/>
  </w:style>
  <w:style w:type="paragraph" w:customStyle="1" w:styleId="78E4F7BB774148BEB599BF48604C3781">
    <w:name w:val="78E4F7BB774148BEB599BF48604C3781"/>
    <w:rsid w:val="00901918"/>
  </w:style>
  <w:style w:type="paragraph" w:customStyle="1" w:styleId="8B0755D46BA04F77B0456E99D09296BA">
    <w:name w:val="8B0755D46BA04F77B0456E99D09296BA"/>
    <w:rsid w:val="00901918"/>
  </w:style>
  <w:style w:type="paragraph" w:customStyle="1" w:styleId="32CE6ECEA20C4404A017C8B29EFCDB0B">
    <w:name w:val="32CE6ECEA20C4404A017C8B29EFCDB0B"/>
    <w:rsid w:val="00901918"/>
  </w:style>
  <w:style w:type="paragraph" w:customStyle="1" w:styleId="EA7B3646C6A64A50A26999375E2E06BF">
    <w:name w:val="EA7B3646C6A64A50A26999375E2E06BF"/>
    <w:rsid w:val="00901918"/>
  </w:style>
  <w:style w:type="paragraph" w:customStyle="1" w:styleId="3F0D4C5C82564FBD93DF818184F5BF3A">
    <w:name w:val="3F0D4C5C82564FBD93DF818184F5BF3A"/>
    <w:rsid w:val="00901918"/>
  </w:style>
  <w:style w:type="paragraph" w:customStyle="1" w:styleId="F7C5E57B20CC4A74A45A22BE951E23B6">
    <w:name w:val="F7C5E57B20CC4A74A45A22BE951E23B6"/>
    <w:rsid w:val="00901918"/>
  </w:style>
  <w:style w:type="paragraph" w:customStyle="1" w:styleId="1A6923ABE7E5441BAA1326E9B7275A05">
    <w:name w:val="1A6923ABE7E5441BAA1326E9B7275A05"/>
    <w:rsid w:val="00901918"/>
  </w:style>
  <w:style w:type="paragraph" w:customStyle="1" w:styleId="14893ABEF1A84C99930C350457B5A851">
    <w:name w:val="14893ABEF1A84C99930C350457B5A851"/>
    <w:rsid w:val="00901918"/>
  </w:style>
  <w:style w:type="paragraph" w:customStyle="1" w:styleId="730029972A454980B180660537EFAB01">
    <w:name w:val="730029972A454980B180660537EFAB01"/>
    <w:rsid w:val="00901918"/>
  </w:style>
  <w:style w:type="paragraph" w:customStyle="1" w:styleId="1A279C0B3BEC40DE9AD148D4012685E5">
    <w:name w:val="1A279C0B3BEC40DE9AD148D4012685E5"/>
    <w:rsid w:val="00901918"/>
  </w:style>
  <w:style w:type="paragraph" w:customStyle="1" w:styleId="DE0D976F74A54F4A9DC2AE3D7234E6A6">
    <w:name w:val="DE0D976F74A54F4A9DC2AE3D7234E6A6"/>
    <w:rsid w:val="00901918"/>
  </w:style>
  <w:style w:type="paragraph" w:customStyle="1" w:styleId="16EBA241201E4B4BADA82A0BE2794990">
    <w:name w:val="16EBA241201E4B4BADA82A0BE2794990"/>
    <w:rsid w:val="00901918"/>
  </w:style>
  <w:style w:type="paragraph" w:customStyle="1" w:styleId="D690503EC8B64CABBDD5032084406ACA">
    <w:name w:val="D690503EC8B64CABBDD5032084406ACA"/>
    <w:rsid w:val="00901918"/>
  </w:style>
  <w:style w:type="paragraph" w:customStyle="1" w:styleId="C14094A881F34AC4B80CA2CD6A50C30D">
    <w:name w:val="C14094A881F34AC4B80CA2CD6A50C30D"/>
    <w:rsid w:val="00901918"/>
  </w:style>
  <w:style w:type="paragraph" w:customStyle="1" w:styleId="A9C4B4DCAE17488184C0765E3AE8841B">
    <w:name w:val="A9C4B4DCAE17488184C0765E3AE8841B"/>
    <w:rsid w:val="00901918"/>
  </w:style>
  <w:style w:type="paragraph" w:customStyle="1" w:styleId="0EA9A439D8ED4AB5ACB2D2612D8E8C2C">
    <w:name w:val="0EA9A439D8ED4AB5ACB2D2612D8E8C2C"/>
    <w:rsid w:val="00901918"/>
  </w:style>
  <w:style w:type="paragraph" w:customStyle="1" w:styleId="F77CFACF943C4F698ECE4B3B67C29903">
    <w:name w:val="F77CFACF943C4F698ECE4B3B67C29903"/>
    <w:rsid w:val="00901918"/>
  </w:style>
  <w:style w:type="paragraph" w:customStyle="1" w:styleId="17DCADEB7DF2465D9D379967CE8275AF">
    <w:name w:val="17DCADEB7DF2465D9D379967CE8275AF"/>
    <w:rsid w:val="00901918"/>
  </w:style>
  <w:style w:type="paragraph" w:customStyle="1" w:styleId="21063B4047CB46EEADB83CB1E9B9EE9E">
    <w:name w:val="21063B4047CB46EEADB83CB1E9B9EE9E"/>
    <w:rsid w:val="00901918"/>
  </w:style>
  <w:style w:type="paragraph" w:customStyle="1" w:styleId="25A41A0896FC420FB69ACA518FCC7D22">
    <w:name w:val="25A41A0896FC420FB69ACA518FCC7D22"/>
    <w:rsid w:val="00901918"/>
  </w:style>
  <w:style w:type="paragraph" w:customStyle="1" w:styleId="A7D9982E1B254C65B0B93173A557028C">
    <w:name w:val="A7D9982E1B254C65B0B93173A557028C"/>
    <w:rsid w:val="00901918"/>
  </w:style>
  <w:style w:type="paragraph" w:customStyle="1" w:styleId="108F6BD3CB4045AEB0415A75D080BB57">
    <w:name w:val="108F6BD3CB4045AEB0415A75D080BB57"/>
    <w:rsid w:val="00901918"/>
  </w:style>
  <w:style w:type="paragraph" w:customStyle="1" w:styleId="42393B91A690406AAA8A5751623FE7A3">
    <w:name w:val="42393B91A690406AAA8A5751623FE7A3"/>
    <w:rsid w:val="00901918"/>
  </w:style>
  <w:style w:type="paragraph" w:customStyle="1" w:styleId="9361E5B6AEE4407C80AC5E57F79386A1">
    <w:name w:val="9361E5B6AEE4407C80AC5E57F79386A1"/>
    <w:rsid w:val="00901918"/>
  </w:style>
  <w:style w:type="paragraph" w:customStyle="1" w:styleId="2509428C27D74A6BB51B351824E80273">
    <w:name w:val="2509428C27D74A6BB51B351824E80273"/>
    <w:rsid w:val="00901918"/>
  </w:style>
  <w:style w:type="paragraph" w:customStyle="1" w:styleId="8B2F8DB99491474B80A1F0F738553207">
    <w:name w:val="8B2F8DB99491474B80A1F0F738553207"/>
    <w:rsid w:val="00901918"/>
  </w:style>
  <w:style w:type="paragraph" w:customStyle="1" w:styleId="EAB2B1C479DA40B6A9193989CD187542">
    <w:name w:val="EAB2B1C479DA40B6A9193989CD187542"/>
    <w:rsid w:val="00901918"/>
  </w:style>
  <w:style w:type="paragraph" w:customStyle="1" w:styleId="7CF1CD41B6FE43699C589484E187114D">
    <w:name w:val="7CF1CD41B6FE43699C589484E187114D"/>
    <w:rsid w:val="00901918"/>
  </w:style>
  <w:style w:type="paragraph" w:customStyle="1" w:styleId="7F5A4AA52F1F4580B52804B6C02301E3">
    <w:name w:val="7F5A4AA52F1F4580B52804B6C02301E3"/>
    <w:rsid w:val="00901918"/>
  </w:style>
  <w:style w:type="paragraph" w:customStyle="1" w:styleId="EEEB2D80C4C64B1DAE622BD41B22BF7C">
    <w:name w:val="EEEB2D80C4C64B1DAE622BD41B22BF7C"/>
    <w:rsid w:val="00901918"/>
  </w:style>
  <w:style w:type="paragraph" w:customStyle="1" w:styleId="B14570A614EC48D6B20B30FC0F6FF84B">
    <w:name w:val="B14570A614EC48D6B20B30FC0F6FF84B"/>
    <w:rsid w:val="00901918"/>
  </w:style>
  <w:style w:type="paragraph" w:customStyle="1" w:styleId="01FA0BA5AEDB402AB89D1C85CD81A081">
    <w:name w:val="01FA0BA5AEDB402AB89D1C85CD81A081"/>
    <w:rsid w:val="00901918"/>
  </w:style>
  <w:style w:type="paragraph" w:customStyle="1" w:styleId="A8133A211F134A6285F8327749B3A853">
    <w:name w:val="A8133A211F134A6285F8327749B3A853"/>
    <w:rsid w:val="00901918"/>
  </w:style>
  <w:style w:type="paragraph" w:customStyle="1" w:styleId="E9E1070689504291B8AB4C1136BAFEC8">
    <w:name w:val="E9E1070689504291B8AB4C1136BAFEC8"/>
    <w:rsid w:val="00901918"/>
  </w:style>
  <w:style w:type="paragraph" w:customStyle="1" w:styleId="B181A15473504A868A28B5467DEF930D">
    <w:name w:val="B181A15473504A868A28B5467DEF930D"/>
    <w:rsid w:val="00901918"/>
  </w:style>
  <w:style w:type="paragraph" w:customStyle="1" w:styleId="C48A9FD4E933420180209F37A001965C">
    <w:name w:val="C48A9FD4E933420180209F37A001965C"/>
    <w:rsid w:val="00901918"/>
  </w:style>
  <w:style w:type="paragraph" w:customStyle="1" w:styleId="F824E9F9CB7A48EC85E0E8B9983DA0FD">
    <w:name w:val="F824E9F9CB7A48EC85E0E8B9983DA0FD"/>
    <w:rsid w:val="00901918"/>
  </w:style>
  <w:style w:type="paragraph" w:customStyle="1" w:styleId="BA078DE102AE49D5ABAAEE14E3536212">
    <w:name w:val="BA078DE102AE49D5ABAAEE14E3536212"/>
    <w:rsid w:val="00901918"/>
  </w:style>
  <w:style w:type="paragraph" w:customStyle="1" w:styleId="7A40A22DF5C04CB48C54D19ACE9FCD05">
    <w:name w:val="7A40A22DF5C04CB48C54D19ACE9FCD05"/>
    <w:rsid w:val="00901918"/>
  </w:style>
  <w:style w:type="paragraph" w:customStyle="1" w:styleId="043C7AC28B084CC4A9DF9715117F8F1E">
    <w:name w:val="043C7AC28B084CC4A9DF9715117F8F1E"/>
    <w:rsid w:val="00901918"/>
  </w:style>
  <w:style w:type="paragraph" w:customStyle="1" w:styleId="B558D372595B4B1A95C1DA02F4098CCB">
    <w:name w:val="B558D372595B4B1A95C1DA02F4098CCB"/>
    <w:rsid w:val="00901918"/>
  </w:style>
  <w:style w:type="paragraph" w:customStyle="1" w:styleId="7E508C0C3ADE474DA31912CBEB407529">
    <w:name w:val="7E508C0C3ADE474DA31912CBEB407529"/>
    <w:rsid w:val="00901918"/>
  </w:style>
  <w:style w:type="paragraph" w:customStyle="1" w:styleId="6A5DD145E794488BB2CC15BF9E4E2DD6">
    <w:name w:val="6A5DD145E794488BB2CC15BF9E4E2DD6"/>
    <w:rsid w:val="00901918"/>
  </w:style>
  <w:style w:type="paragraph" w:customStyle="1" w:styleId="787797715F2A4DB69E2189A5880C1327">
    <w:name w:val="787797715F2A4DB69E2189A5880C1327"/>
    <w:rsid w:val="00901918"/>
  </w:style>
  <w:style w:type="paragraph" w:customStyle="1" w:styleId="C4EAC88C075E48CA9527DD94263BAFAE">
    <w:name w:val="C4EAC88C075E48CA9527DD94263BAFAE"/>
    <w:rsid w:val="00901918"/>
  </w:style>
  <w:style w:type="paragraph" w:customStyle="1" w:styleId="A9888A4D1BE045D5B17299352A3F4987">
    <w:name w:val="A9888A4D1BE045D5B17299352A3F4987"/>
    <w:rsid w:val="00901918"/>
  </w:style>
  <w:style w:type="paragraph" w:customStyle="1" w:styleId="8D1B918038FE4319BF9E02B79F54A134">
    <w:name w:val="8D1B918038FE4319BF9E02B79F54A134"/>
    <w:rsid w:val="00901918"/>
  </w:style>
  <w:style w:type="paragraph" w:customStyle="1" w:styleId="790D82CFEF9D4CCB9550216C0645AECE">
    <w:name w:val="790D82CFEF9D4CCB9550216C0645AECE"/>
    <w:rsid w:val="00901918"/>
  </w:style>
  <w:style w:type="paragraph" w:customStyle="1" w:styleId="9A2D39D13D7B47A58C7F607CEA8EE619">
    <w:name w:val="9A2D39D13D7B47A58C7F607CEA8EE619"/>
    <w:rsid w:val="00901918"/>
  </w:style>
  <w:style w:type="paragraph" w:customStyle="1" w:styleId="DB4F3607C3944C02B854E64E0BED7F7C">
    <w:name w:val="DB4F3607C3944C02B854E64E0BED7F7C"/>
    <w:rsid w:val="00901918"/>
  </w:style>
  <w:style w:type="paragraph" w:customStyle="1" w:styleId="3F50402BA59C45F8BFB731541519C16A">
    <w:name w:val="3F50402BA59C45F8BFB731541519C16A"/>
    <w:rsid w:val="00901918"/>
  </w:style>
  <w:style w:type="paragraph" w:customStyle="1" w:styleId="C0B57D9FE0E54A57865803BDC480D9AF">
    <w:name w:val="C0B57D9FE0E54A57865803BDC480D9AF"/>
    <w:rsid w:val="00901918"/>
  </w:style>
  <w:style w:type="paragraph" w:customStyle="1" w:styleId="AFECE5B23CD44D3288E29D903C249E39">
    <w:name w:val="AFECE5B23CD44D3288E29D903C249E39"/>
    <w:rsid w:val="00901918"/>
  </w:style>
  <w:style w:type="paragraph" w:customStyle="1" w:styleId="A4B01B0953FA474B874CB6B141ED46E5">
    <w:name w:val="A4B01B0953FA474B874CB6B141ED46E5"/>
    <w:rsid w:val="00901918"/>
  </w:style>
  <w:style w:type="paragraph" w:customStyle="1" w:styleId="2C61F70D00E64F258E31B36AC9D4B2B5">
    <w:name w:val="2C61F70D00E64F258E31B36AC9D4B2B5"/>
    <w:rsid w:val="00901918"/>
  </w:style>
  <w:style w:type="paragraph" w:customStyle="1" w:styleId="3FDA53B68425448996228D3033D2AE54">
    <w:name w:val="3FDA53B68425448996228D3033D2AE54"/>
    <w:rsid w:val="00901918"/>
  </w:style>
  <w:style w:type="paragraph" w:customStyle="1" w:styleId="B8F0766992E84F1DB3D0513472D2637C">
    <w:name w:val="B8F0766992E84F1DB3D0513472D2637C"/>
    <w:rsid w:val="00901918"/>
  </w:style>
  <w:style w:type="paragraph" w:customStyle="1" w:styleId="5F24498184144D01B62AA73FB7A9B317">
    <w:name w:val="5F24498184144D01B62AA73FB7A9B317"/>
    <w:rsid w:val="00901918"/>
  </w:style>
  <w:style w:type="paragraph" w:customStyle="1" w:styleId="7A809DC04B3A4320AFF5C18F6669AB85">
    <w:name w:val="7A809DC04B3A4320AFF5C18F6669AB85"/>
    <w:rsid w:val="00901918"/>
  </w:style>
  <w:style w:type="paragraph" w:customStyle="1" w:styleId="CD54037F929A4BD09459A5A5E9BE91D9">
    <w:name w:val="CD54037F929A4BD09459A5A5E9BE91D9"/>
    <w:rsid w:val="00901918"/>
  </w:style>
  <w:style w:type="paragraph" w:customStyle="1" w:styleId="98A99F32740B44EEA605A207D0BFAA60">
    <w:name w:val="98A99F32740B44EEA605A207D0BFAA60"/>
    <w:rsid w:val="00901918"/>
  </w:style>
  <w:style w:type="paragraph" w:customStyle="1" w:styleId="A99E89297DEF4BBB942C470C55E3533F">
    <w:name w:val="A99E89297DEF4BBB942C470C55E3533F"/>
    <w:rsid w:val="00901918"/>
  </w:style>
  <w:style w:type="paragraph" w:customStyle="1" w:styleId="C0152D2A39E34258AB190CEE3348D6E1">
    <w:name w:val="C0152D2A39E34258AB190CEE3348D6E1"/>
    <w:rsid w:val="00901918"/>
  </w:style>
  <w:style w:type="paragraph" w:customStyle="1" w:styleId="D0CB751A35584D38AB795F3BF4A25A5D">
    <w:name w:val="D0CB751A35584D38AB795F3BF4A25A5D"/>
    <w:rsid w:val="00901918"/>
  </w:style>
  <w:style w:type="paragraph" w:customStyle="1" w:styleId="A859FBE84A6F486E88B6A794D68278D5">
    <w:name w:val="A859FBE84A6F486E88B6A794D68278D5"/>
    <w:rsid w:val="00901918"/>
  </w:style>
  <w:style w:type="paragraph" w:customStyle="1" w:styleId="0E61213324384624930BC65C7EACFADE">
    <w:name w:val="0E61213324384624930BC65C7EACFADE"/>
    <w:rsid w:val="00901918"/>
  </w:style>
  <w:style w:type="paragraph" w:customStyle="1" w:styleId="7DE282CBD4E94C6A867B4AD9762084A7">
    <w:name w:val="7DE282CBD4E94C6A867B4AD9762084A7"/>
    <w:rsid w:val="00901918"/>
  </w:style>
  <w:style w:type="paragraph" w:customStyle="1" w:styleId="336B498664EA43B8A65B83315526BC11">
    <w:name w:val="336B498664EA43B8A65B83315526BC11"/>
    <w:rsid w:val="00901918"/>
  </w:style>
  <w:style w:type="paragraph" w:customStyle="1" w:styleId="C505C8D1C3FB44048C798FA139205688">
    <w:name w:val="C505C8D1C3FB44048C798FA139205688"/>
    <w:rsid w:val="00901918"/>
  </w:style>
  <w:style w:type="paragraph" w:customStyle="1" w:styleId="3D219F2EED8F491E9843AAA880BEF16A">
    <w:name w:val="3D219F2EED8F491E9843AAA880BEF16A"/>
    <w:rsid w:val="00901918"/>
  </w:style>
  <w:style w:type="paragraph" w:customStyle="1" w:styleId="E797B57739854230809BBAFA7DFB6F1D">
    <w:name w:val="E797B57739854230809BBAFA7DFB6F1D"/>
    <w:rsid w:val="00901918"/>
  </w:style>
  <w:style w:type="paragraph" w:customStyle="1" w:styleId="28B37CC0A23D402CA312B05714A55DB1">
    <w:name w:val="28B37CC0A23D402CA312B05714A55DB1"/>
    <w:rsid w:val="00901918"/>
  </w:style>
  <w:style w:type="paragraph" w:customStyle="1" w:styleId="78A7139D966D474785F2F9FFDD3BCFBE">
    <w:name w:val="78A7139D966D474785F2F9FFDD3BCFBE"/>
    <w:rsid w:val="00901918"/>
  </w:style>
  <w:style w:type="paragraph" w:customStyle="1" w:styleId="EC6E516D5DC34CC1999CEFC2260C9655">
    <w:name w:val="EC6E516D5DC34CC1999CEFC2260C9655"/>
    <w:rsid w:val="00901918"/>
  </w:style>
  <w:style w:type="paragraph" w:customStyle="1" w:styleId="46D149EEE0504F6A98A9BC89D624BEEA">
    <w:name w:val="46D149EEE0504F6A98A9BC89D624BEEA"/>
    <w:rsid w:val="00901918"/>
  </w:style>
  <w:style w:type="paragraph" w:customStyle="1" w:styleId="3C139D6B6ACC4F28B19725FED483BDDA">
    <w:name w:val="3C139D6B6ACC4F28B19725FED483BDDA"/>
    <w:rsid w:val="00901918"/>
  </w:style>
  <w:style w:type="paragraph" w:customStyle="1" w:styleId="E5AF7CA1E6914E32834BA022244A64F9">
    <w:name w:val="E5AF7CA1E6914E32834BA022244A64F9"/>
    <w:rsid w:val="00901918"/>
  </w:style>
  <w:style w:type="paragraph" w:customStyle="1" w:styleId="CF43F368E319433DA712E225435B6699">
    <w:name w:val="CF43F368E319433DA712E225435B6699"/>
    <w:rsid w:val="00901918"/>
  </w:style>
  <w:style w:type="paragraph" w:customStyle="1" w:styleId="D5C4627DB5CC4C48921B935D8DB648F8">
    <w:name w:val="D5C4627DB5CC4C48921B935D8DB648F8"/>
    <w:rsid w:val="00901918"/>
  </w:style>
  <w:style w:type="paragraph" w:customStyle="1" w:styleId="4EC692FBE92942E5886349E9F93D264B">
    <w:name w:val="4EC692FBE92942E5886349E9F93D264B"/>
    <w:rsid w:val="00901918"/>
  </w:style>
  <w:style w:type="paragraph" w:customStyle="1" w:styleId="6C36308614A64BAFB280F863F672F448">
    <w:name w:val="6C36308614A64BAFB280F863F672F448"/>
    <w:rsid w:val="00901918"/>
  </w:style>
  <w:style w:type="paragraph" w:customStyle="1" w:styleId="CBDC8E8FAC574037983AF949EDEB0729">
    <w:name w:val="CBDC8E8FAC574037983AF949EDEB0729"/>
    <w:rsid w:val="00901918"/>
  </w:style>
  <w:style w:type="paragraph" w:customStyle="1" w:styleId="DE129187D2DD41BD8BB04BB4398C6E23">
    <w:name w:val="DE129187D2DD41BD8BB04BB4398C6E23"/>
    <w:rsid w:val="00901918"/>
  </w:style>
  <w:style w:type="paragraph" w:customStyle="1" w:styleId="2FEED09BE5514C7E9EBF29481FD2935F">
    <w:name w:val="2FEED09BE5514C7E9EBF29481FD2935F"/>
    <w:rsid w:val="00901918"/>
  </w:style>
  <w:style w:type="paragraph" w:customStyle="1" w:styleId="BA9D1DC1E215405CA6C172F5593C97EA">
    <w:name w:val="BA9D1DC1E215405CA6C172F5593C97EA"/>
    <w:rsid w:val="00901918"/>
  </w:style>
  <w:style w:type="paragraph" w:customStyle="1" w:styleId="98FCE33DA97647B1B3FBCDA9D0C7D56A">
    <w:name w:val="98FCE33DA97647B1B3FBCDA9D0C7D56A"/>
    <w:rsid w:val="00901918"/>
  </w:style>
  <w:style w:type="paragraph" w:customStyle="1" w:styleId="1EADE7FC97A0435BB92DB890F56BF545">
    <w:name w:val="1EADE7FC97A0435BB92DB890F56BF545"/>
    <w:rsid w:val="00901918"/>
  </w:style>
  <w:style w:type="paragraph" w:customStyle="1" w:styleId="4E0DD7BD5EFF4E13ABF419E804AEED1C">
    <w:name w:val="4E0DD7BD5EFF4E13ABF419E804AEED1C"/>
    <w:rsid w:val="00901918"/>
  </w:style>
  <w:style w:type="paragraph" w:customStyle="1" w:styleId="F9A1EF39E6D242A4BF149EC4A80334F1">
    <w:name w:val="F9A1EF39E6D242A4BF149EC4A80334F1"/>
    <w:rsid w:val="00901918"/>
  </w:style>
  <w:style w:type="paragraph" w:customStyle="1" w:styleId="07172F34DE7D447680F81484FED15410">
    <w:name w:val="07172F34DE7D447680F81484FED15410"/>
    <w:rsid w:val="00901918"/>
  </w:style>
  <w:style w:type="paragraph" w:customStyle="1" w:styleId="D42CAC739A604AFA9840740C4274F59C">
    <w:name w:val="D42CAC739A604AFA9840740C4274F59C"/>
    <w:rsid w:val="00901918"/>
  </w:style>
  <w:style w:type="paragraph" w:customStyle="1" w:styleId="8DB8069456744F5C8276AA16764C34B9">
    <w:name w:val="8DB8069456744F5C8276AA16764C34B9"/>
    <w:rsid w:val="00901918"/>
  </w:style>
  <w:style w:type="paragraph" w:customStyle="1" w:styleId="6321B43192A242DE8B956D119E73F9F9">
    <w:name w:val="6321B43192A242DE8B956D119E73F9F9"/>
    <w:rsid w:val="00901918"/>
  </w:style>
  <w:style w:type="paragraph" w:customStyle="1" w:styleId="E6B78103966C4C4CA424136DBDCA883A">
    <w:name w:val="E6B78103966C4C4CA424136DBDCA883A"/>
    <w:rsid w:val="00901918"/>
  </w:style>
  <w:style w:type="paragraph" w:customStyle="1" w:styleId="617456CD4CBC495E9740AEEC4F4C1D82">
    <w:name w:val="617456CD4CBC495E9740AEEC4F4C1D82"/>
    <w:rsid w:val="00901918"/>
  </w:style>
  <w:style w:type="paragraph" w:customStyle="1" w:styleId="F83417C8B529475586AA06783B61EF19">
    <w:name w:val="F83417C8B529475586AA06783B61EF19"/>
    <w:rsid w:val="00901918"/>
  </w:style>
  <w:style w:type="paragraph" w:customStyle="1" w:styleId="192ADBA9C7664B8FB6830BA98B546A42">
    <w:name w:val="192ADBA9C7664B8FB6830BA98B546A42"/>
    <w:rsid w:val="00901918"/>
  </w:style>
  <w:style w:type="paragraph" w:customStyle="1" w:styleId="E0D1B973B71B4380B31E9D7F9C218277">
    <w:name w:val="E0D1B973B71B4380B31E9D7F9C218277"/>
    <w:rsid w:val="00901918"/>
  </w:style>
  <w:style w:type="paragraph" w:customStyle="1" w:styleId="D37F487EFC274FB686C5AB42EE2840F7">
    <w:name w:val="D37F487EFC274FB686C5AB42EE2840F7"/>
    <w:rsid w:val="00901918"/>
  </w:style>
  <w:style w:type="paragraph" w:customStyle="1" w:styleId="6BEA5CD6C29340AD9CB56FCBEE44206B">
    <w:name w:val="6BEA5CD6C29340AD9CB56FCBEE44206B"/>
    <w:rsid w:val="00901918"/>
  </w:style>
  <w:style w:type="paragraph" w:customStyle="1" w:styleId="7BB2329EBF604098AA3706BBECBABF87">
    <w:name w:val="7BB2329EBF604098AA3706BBECBABF87"/>
    <w:rsid w:val="00901918"/>
  </w:style>
  <w:style w:type="paragraph" w:customStyle="1" w:styleId="615DEF145E144C1DB953B6CB8471CBB3">
    <w:name w:val="615DEF145E144C1DB953B6CB8471CBB3"/>
    <w:rsid w:val="00901918"/>
  </w:style>
  <w:style w:type="paragraph" w:customStyle="1" w:styleId="55CCC1237F4644A59BD4D1CD540B66D0">
    <w:name w:val="55CCC1237F4644A59BD4D1CD540B66D0"/>
    <w:rsid w:val="00901918"/>
  </w:style>
  <w:style w:type="paragraph" w:customStyle="1" w:styleId="BFF6CE6B210C4712A22F218CBE701D80">
    <w:name w:val="BFF6CE6B210C4712A22F218CBE701D80"/>
    <w:rsid w:val="00901918"/>
  </w:style>
  <w:style w:type="paragraph" w:customStyle="1" w:styleId="8CA88A0B8CE54C8E908FB66341F9BAEE">
    <w:name w:val="8CA88A0B8CE54C8E908FB66341F9BAEE"/>
    <w:rsid w:val="00901918"/>
  </w:style>
  <w:style w:type="paragraph" w:customStyle="1" w:styleId="635660AE058F48C9B3495741DB1288FA">
    <w:name w:val="635660AE058F48C9B3495741DB1288FA"/>
    <w:rsid w:val="00901918"/>
  </w:style>
  <w:style w:type="paragraph" w:customStyle="1" w:styleId="27F2B9BCA2324C39918A6580162E7EB9">
    <w:name w:val="27F2B9BCA2324C39918A6580162E7EB9"/>
    <w:rsid w:val="00901918"/>
  </w:style>
  <w:style w:type="paragraph" w:customStyle="1" w:styleId="0CAEE5F150414F38839481A33546AB04">
    <w:name w:val="0CAEE5F150414F38839481A33546AB04"/>
    <w:rsid w:val="00901918"/>
  </w:style>
  <w:style w:type="paragraph" w:customStyle="1" w:styleId="674AD9CCA4A64497917C9A6A37889BAD">
    <w:name w:val="674AD9CCA4A64497917C9A6A37889BAD"/>
    <w:rsid w:val="00901918"/>
  </w:style>
  <w:style w:type="paragraph" w:customStyle="1" w:styleId="9AAF2B832F184765AFD51D9BD7F22001">
    <w:name w:val="9AAF2B832F184765AFD51D9BD7F22001"/>
    <w:rsid w:val="00901918"/>
  </w:style>
  <w:style w:type="paragraph" w:customStyle="1" w:styleId="C57DF0FEAE00463385C29DD905C0C0F7">
    <w:name w:val="C57DF0FEAE00463385C29DD905C0C0F7"/>
    <w:rsid w:val="00901918"/>
  </w:style>
  <w:style w:type="paragraph" w:customStyle="1" w:styleId="B50463DFC68845BC8D00DD02A0355592">
    <w:name w:val="B50463DFC68845BC8D00DD02A0355592"/>
    <w:rsid w:val="00901918"/>
  </w:style>
  <w:style w:type="paragraph" w:customStyle="1" w:styleId="F8FDB4FC23074421947D2AD09A976825">
    <w:name w:val="F8FDB4FC23074421947D2AD09A976825"/>
    <w:rsid w:val="00901918"/>
  </w:style>
  <w:style w:type="paragraph" w:customStyle="1" w:styleId="A4ACECBBD66A4B00B681C3EBECE2DEE7">
    <w:name w:val="A4ACECBBD66A4B00B681C3EBECE2DEE7"/>
    <w:rsid w:val="00901918"/>
  </w:style>
  <w:style w:type="paragraph" w:customStyle="1" w:styleId="3D4E067B81A9496E9E8BF813A7A57262">
    <w:name w:val="3D4E067B81A9496E9E8BF813A7A57262"/>
    <w:rsid w:val="00901918"/>
  </w:style>
  <w:style w:type="paragraph" w:customStyle="1" w:styleId="5CAF03076393498398C8A4A57E2BDFA9">
    <w:name w:val="5CAF03076393498398C8A4A57E2BDFA9"/>
    <w:rsid w:val="00901918"/>
  </w:style>
  <w:style w:type="paragraph" w:customStyle="1" w:styleId="548CC8870FDB44859BE802A624576900">
    <w:name w:val="548CC8870FDB44859BE802A624576900"/>
    <w:rsid w:val="00901918"/>
  </w:style>
  <w:style w:type="paragraph" w:customStyle="1" w:styleId="AF8CE0D6005A48E7AE607F01FD04996B">
    <w:name w:val="AF8CE0D6005A48E7AE607F01FD04996B"/>
    <w:rsid w:val="00901918"/>
  </w:style>
  <w:style w:type="paragraph" w:customStyle="1" w:styleId="8CDC1028470143B18EC843835FE903BE">
    <w:name w:val="8CDC1028470143B18EC843835FE903BE"/>
    <w:rsid w:val="00901918"/>
  </w:style>
  <w:style w:type="paragraph" w:customStyle="1" w:styleId="CAD3CACB521F44F8A3E3C7FA4C173A2F">
    <w:name w:val="CAD3CACB521F44F8A3E3C7FA4C173A2F"/>
    <w:rsid w:val="00901918"/>
  </w:style>
  <w:style w:type="paragraph" w:customStyle="1" w:styleId="AB43942433A24B5D872B6F5698723BC3">
    <w:name w:val="AB43942433A24B5D872B6F5698723BC3"/>
    <w:rsid w:val="00901918"/>
  </w:style>
  <w:style w:type="paragraph" w:customStyle="1" w:styleId="4D68664449A24E5A80290EC470BD5372">
    <w:name w:val="4D68664449A24E5A80290EC470BD5372"/>
    <w:rsid w:val="00901918"/>
  </w:style>
  <w:style w:type="paragraph" w:customStyle="1" w:styleId="10F9927BF7EE45D5B08C409AD15AB99E">
    <w:name w:val="10F9927BF7EE45D5B08C409AD15AB99E"/>
    <w:rsid w:val="00901918"/>
  </w:style>
  <w:style w:type="paragraph" w:customStyle="1" w:styleId="38EF8FDA69724C65842280D970C6EB02">
    <w:name w:val="38EF8FDA69724C65842280D970C6EB02"/>
    <w:rsid w:val="00901918"/>
  </w:style>
  <w:style w:type="paragraph" w:customStyle="1" w:styleId="D2F1FD3E4E1C4E4FA16B80E85AC51E72">
    <w:name w:val="D2F1FD3E4E1C4E4FA16B80E85AC51E72"/>
    <w:rsid w:val="00901918"/>
  </w:style>
  <w:style w:type="paragraph" w:customStyle="1" w:styleId="4033878ADFA34A5FB2A33803212384CF">
    <w:name w:val="4033878ADFA34A5FB2A33803212384CF"/>
    <w:rsid w:val="00901918"/>
  </w:style>
  <w:style w:type="paragraph" w:customStyle="1" w:styleId="D646D147DA16474DBD71C84999F326D7">
    <w:name w:val="D646D147DA16474DBD71C84999F326D7"/>
    <w:rsid w:val="00901918"/>
  </w:style>
  <w:style w:type="paragraph" w:customStyle="1" w:styleId="EA4E9513DF784030B5AAF5DBF23E1A18">
    <w:name w:val="EA4E9513DF784030B5AAF5DBF23E1A18"/>
    <w:rsid w:val="00901918"/>
  </w:style>
  <w:style w:type="paragraph" w:customStyle="1" w:styleId="ABE1182566B04DBF9A1F5C5D307D5DD4">
    <w:name w:val="ABE1182566B04DBF9A1F5C5D307D5DD4"/>
    <w:rsid w:val="00901918"/>
  </w:style>
  <w:style w:type="paragraph" w:customStyle="1" w:styleId="8C460E1C67344BC8AEBA5B30584114FC">
    <w:name w:val="8C460E1C67344BC8AEBA5B30584114FC"/>
    <w:rsid w:val="00901918"/>
  </w:style>
  <w:style w:type="paragraph" w:customStyle="1" w:styleId="AC4CEBDF527246F9A849D664C33E42D6">
    <w:name w:val="AC4CEBDF527246F9A849D664C33E42D6"/>
    <w:rsid w:val="00901918"/>
  </w:style>
  <w:style w:type="paragraph" w:customStyle="1" w:styleId="9D8779540E064518A6D1D7D349F965B3">
    <w:name w:val="9D8779540E064518A6D1D7D349F965B3"/>
    <w:rsid w:val="00901918"/>
  </w:style>
  <w:style w:type="paragraph" w:customStyle="1" w:styleId="64DA9C27DB514031B7AB700EAC63288B">
    <w:name w:val="64DA9C27DB514031B7AB700EAC63288B"/>
    <w:rsid w:val="00901918"/>
  </w:style>
  <w:style w:type="paragraph" w:customStyle="1" w:styleId="EAD7BDB79EF645CEB871A9C49E869C5B">
    <w:name w:val="EAD7BDB79EF645CEB871A9C49E869C5B"/>
    <w:rsid w:val="00901918"/>
  </w:style>
  <w:style w:type="paragraph" w:customStyle="1" w:styleId="67B03A18AA264E298F2D8C950B5A6B15">
    <w:name w:val="67B03A18AA264E298F2D8C950B5A6B15"/>
    <w:rsid w:val="00901918"/>
  </w:style>
  <w:style w:type="paragraph" w:customStyle="1" w:styleId="0DE426D7B9FC45678B34A39446E3E0F5">
    <w:name w:val="0DE426D7B9FC45678B34A39446E3E0F5"/>
    <w:rsid w:val="00901918"/>
  </w:style>
  <w:style w:type="paragraph" w:customStyle="1" w:styleId="3C1AAB6FF13E4ECD9628645B3F9B0338">
    <w:name w:val="3C1AAB6FF13E4ECD9628645B3F9B0338"/>
    <w:rsid w:val="00901918"/>
  </w:style>
  <w:style w:type="paragraph" w:customStyle="1" w:styleId="5B5CCEECFA814DADAC5991F71410251F">
    <w:name w:val="5B5CCEECFA814DADAC5991F71410251F"/>
    <w:rsid w:val="00901918"/>
  </w:style>
  <w:style w:type="paragraph" w:customStyle="1" w:styleId="F7CC1E4A300144DAB5DDA0676DE60DB3">
    <w:name w:val="F7CC1E4A300144DAB5DDA0676DE60DB3"/>
    <w:rsid w:val="00901918"/>
  </w:style>
  <w:style w:type="paragraph" w:customStyle="1" w:styleId="C9781056050F4601A38D50C52D6C7B63">
    <w:name w:val="C9781056050F4601A38D50C52D6C7B63"/>
    <w:rsid w:val="00901918"/>
  </w:style>
  <w:style w:type="paragraph" w:customStyle="1" w:styleId="2A7F96A552B14C81A6B2CCD89DCD9F9D">
    <w:name w:val="2A7F96A552B14C81A6B2CCD89DCD9F9D"/>
    <w:rsid w:val="00901918"/>
  </w:style>
  <w:style w:type="paragraph" w:customStyle="1" w:styleId="83F3981FCFA0428299A68AF8B0504126">
    <w:name w:val="83F3981FCFA0428299A68AF8B0504126"/>
    <w:rsid w:val="00901918"/>
  </w:style>
  <w:style w:type="paragraph" w:customStyle="1" w:styleId="E2C16D88C9D242DEA3708235200676F9">
    <w:name w:val="E2C16D88C9D242DEA3708235200676F9"/>
    <w:rsid w:val="00901918"/>
  </w:style>
  <w:style w:type="paragraph" w:customStyle="1" w:styleId="0BFAF20A11184B8585FD1710DF4A0118">
    <w:name w:val="0BFAF20A11184B8585FD1710DF4A0118"/>
    <w:rsid w:val="00901918"/>
  </w:style>
  <w:style w:type="paragraph" w:customStyle="1" w:styleId="F74725225E3A4C5CB6D7A97D56F78032">
    <w:name w:val="F74725225E3A4C5CB6D7A97D56F78032"/>
    <w:rsid w:val="00901918"/>
  </w:style>
  <w:style w:type="paragraph" w:customStyle="1" w:styleId="B50C0860DC2B4F36B139E57F1CFCE7E4">
    <w:name w:val="B50C0860DC2B4F36B139E57F1CFCE7E4"/>
    <w:rsid w:val="00901918"/>
  </w:style>
  <w:style w:type="paragraph" w:customStyle="1" w:styleId="CBA6186240834B3FB6D5C3A6CAD82B6E">
    <w:name w:val="CBA6186240834B3FB6D5C3A6CAD82B6E"/>
    <w:rsid w:val="00901918"/>
  </w:style>
  <w:style w:type="paragraph" w:customStyle="1" w:styleId="5871653EF6DE49F3889E4BB7AB65A736">
    <w:name w:val="5871653EF6DE49F3889E4BB7AB65A736"/>
    <w:rsid w:val="00901918"/>
  </w:style>
  <w:style w:type="paragraph" w:customStyle="1" w:styleId="D8EB03F9F67C47268C6F7F93115D21B4">
    <w:name w:val="D8EB03F9F67C47268C6F7F93115D21B4"/>
    <w:rsid w:val="00901918"/>
  </w:style>
  <w:style w:type="paragraph" w:customStyle="1" w:styleId="188CE6D0D25A4A81911A4B787CB37AC2">
    <w:name w:val="188CE6D0D25A4A81911A4B787CB37AC2"/>
    <w:rsid w:val="00901918"/>
  </w:style>
  <w:style w:type="paragraph" w:customStyle="1" w:styleId="F7A0A498713C44C2A05FECEF018AAD4F">
    <w:name w:val="F7A0A498713C44C2A05FECEF018AAD4F"/>
    <w:rsid w:val="00901918"/>
  </w:style>
  <w:style w:type="paragraph" w:customStyle="1" w:styleId="791E344586F44DBEBF0A93AF36A340F3">
    <w:name w:val="791E344586F44DBEBF0A93AF36A340F3"/>
    <w:rsid w:val="00901918"/>
  </w:style>
  <w:style w:type="paragraph" w:customStyle="1" w:styleId="544017E0CC08494CA27163305D284CD1">
    <w:name w:val="544017E0CC08494CA27163305D284CD1"/>
    <w:rsid w:val="00901918"/>
  </w:style>
  <w:style w:type="paragraph" w:customStyle="1" w:styleId="8B88529B179345A5BD779675E2C1D946">
    <w:name w:val="8B88529B179345A5BD779675E2C1D946"/>
    <w:rsid w:val="00901918"/>
  </w:style>
  <w:style w:type="paragraph" w:customStyle="1" w:styleId="1A4D916C7AD040DE8C55F7DD950A090B">
    <w:name w:val="1A4D916C7AD040DE8C55F7DD950A090B"/>
    <w:rsid w:val="00901918"/>
  </w:style>
  <w:style w:type="paragraph" w:customStyle="1" w:styleId="C3A6A8EBA0334A7DB36D08DECD3858E7">
    <w:name w:val="C3A6A8EBA0334A7DB36D08DECD3858E7"/>
    <w:rsid w:val="00901918"/>
  </w:style>
  <w:style w:type="paragraph" w:customStyle="1" w:styleId="BCA5AE8FAE364DB8BC0F35A1C3DDEC03">
    <w:name w:val="BCA5AE8FAE364DB8BC0F35A1C3DDEC03"/>
    <w:rsid w:val="00901918"/>
  </w:style>
  <w:style w:type="paragraph" w:customStyle="1" w:styleId="C2B2AD2A50BA4BF59BCB7AE3F2024901">
    <w:name w:val="C2B2AD2A50BA4BF59BCB7AE3F2024901"/>
    <w:rsid w:val="00901918"/>
  </w:style>
  <w:style w:type="paragraph" w:customStyle="1" w:styleId="0D39DE519C5F472CB9E5E7BFA0436803">
    <w:name w:val="0D39DE519C5F472CB9E5E7BFA0436803"/>
    <w:rsid w:val="00901918"/>
  </w:style>
  <w:style w:type="paragraph" w:customStyle="1" w:styleId="2A3DE276A0354C00884E5D5916125746">
    <w:name w:val="2A3DE276A0354C00884E5D5916125746"/>
    <w:rsid w:val="00901918"/>
  </w:style>
  <w:style w:type="paragraph" w:customStyle="1" w:styleId="D1D9CD787CDF4978BD69CB14E4B8BAAE">
    <w:name w:val="D1D9CD787CDF4978BD69CB14E4B8BAAE"/>
    <w:rsid w:val="00901918"/>
  </w:style>
  <w:style w:type="paragraph" w:customStyle="1" w:styleId="4571D3B5E0CD40B49B1E2D8A42051EEC">
    <w:name w:val="4571D3B5E0CD40B49B1E2D8A42051EEC"/>
    <w:rsid w:val="00901918"/>
  </w:style>
  <w:style w:type="paragraph" w:customStyle="1" w:styleId="C70AC679D91647A0B459B5AB369E003B">
    <w:name w:val="C70AC679D91647A0B459B5AB369E003B"/>
    <w:rsid w:val="00901918"/>
  </w:style>
  <w:style w:type="paragraph" w:customStyle="1" w:styleId="634EF49FCB974CAEA88AE22A120DA0A8">
    <w:name w:val="634EF49FCB974CAEA88AE22A120DA0A8"/>
    <w:rsid w:val="00901918"/>
  </w:style>
  <w:style w:type="paragraph" w:customStyle="1" w:styleId="17C2948FB9F04C7F83ACBD39EF400B8D">
    <w:name w:val="17C2948FB9F04C7F83ACBD39EF400B8D"/>
    <w:rsid w:val="00901918"/>
  </w:style>
  <w:style w:type="paragraph" w:customStyle="1" w:styleId="3F93C7F0BE554AE5B26AB6BA7FBB5EFB">
    <w:name w:val="3F93C7F0BE554AE5B26AB6BA7FBB5EFB"/>
    <w:rsid w:val="00901918"/>
  </w:style>
  <w:style w:type="paragraph" w:customStyle="1" w:styleId="82B29F61A7E8401994083D2E06B9289E">
    <w:name w:val="82B29F61A7E8401994083D2E06B9289E"/>
    <w:rsid w:val="00901918"/>
  </w:style>
  <w:style w:type="paragraph" w:customStyle="1" w:styleId="E5B0AF688D0E41CDA2366EB6A363E341">
    <w:name w:val="E5B0AF688D0E41CDA2366EB6A363E341"/>
    <w:rsid w:val="00901918"/>
  </w:style>
  <w:style w:type="paragraph" w:customStyle="1" w:styleId="557BAAEE5D044164956F5ACC02B281D1">
    <w:name w:val="557BAAEE5D044164956F5ACC02B281D1"/>
    <w:rsid w:val="00901918"/>
  </w:style>
  <w:style w:type="paragraph" w:customStyle="1" w:styleId="C7D0E53D3D794CF689E2D64D76571B56">
    <w:name w:val="C7D0E53D3D794CF689E2D64D76571B56"/>
    <w:rsid w:val="00901918"/>
  </w:style>
  <w:style w:type="paragraph" w:customStyle="1" w:styleId="9A1DA7EB808646839F9C79EF6560C65E">
    <w:name w:val="9A1DA7EB808646839F9C79EF6560C65E"/>
    <w:rsid w:val="00901918"/>
  </w:style>
  <w:style w:type="paragraph" w:customStyle="1" w:styleId="C227FA90E6C64B319922358BDDCF360E">
    <w:name w:val="C227FA90E6C64B319922358BDDCF360E"/>
    <w:rsid w:val="00901918"/>
  </w:style>
  <w:style w:type="paragraph" w:customStyle="1" w:styleId="4A32FB57553A44AAADA13DD8386B5944">
    <w:name w:val="4A32FB57553A44AAADA13DD8386B5944"/>
    <w:rsid w:val="00901918"/>
  </w:style>
  <w:style w:type="paragraph" w:customStyle="1" w:styleId="90038314B3084B03B1267B0DF66DE253">
    <w:name w:val="90038314B3084B03B1267B0DF66DE253"/>
    <w:rsid w:val="00901918"/>
  </w:style>
  <w:style w:type="paragraph" w:customStyle="1" w:styleId="05EEF195A853462BB5EA5D4FCE15AA4C">
    <w:name w:val="05EEF195A853462BB5EA5D4FCE15AA4C"/>
    <w:rsid w:val="00901918"/>
  </w:style>
  <w:style w:type="paragraph" w:customStyle="1" w:styleId="E85E497EDA154AD497EB83BEC909ABD9">
    <w:name w:val="E85E497EDA154AD497EB83BEC909ABD9"/>
    <w:rsid w:val="00901918"/>
  </w:style>
  <w:style w:type="paragraph" w:customStyle="1" w:styleId="74B61934362045208825B077F88DA938">
    <w:name w:val="74B61934362045208825B077F88DA938"/>
    <w:rsid w:val="00901918"/>
  </w:style>
  <w:style w:type="paragraph" w:customStyle="1" w:styleId="391EB0FFF20241B8A2F29AD40B797BB3">
    <w:name w:val="391EB0FFF20241B8A2F29AD40B797BB3"/>
    <w:rsid w:val="00901918"/>
  </w:style>
  <w:style w:type="paragraph" w:customStyle="1" w:styleId="BB946CC1C715410EB77DC7314152C8E1">
    <w:name w:val="BB946CC1C715410EB77DC7314152C8E1"/>
    <w:rsid w:val="00901918"/>
  </w:style>
  <w:style w:type="paragraph" w:customStyle="1" w:styleId="932A97AD936C4262A20B729BA68428C0">
    <w:name w:val="932A97AD936C4262A20B729BA68428C0"/>
    <w:rsid w:val="00901918"/>
  </w:style>
  <w:style w:type="paragraph" w:customStyle="1" w:styleId="5D3BBA8E6AC14B9B8E4409F18A8C4383">
    <w:name w:val="5D3BBA8E6AC14B9B8E4409F18A8C4383"/>
    <w:rsid w:val="00901918"/>
  </w:style>
  <w:style w:type="paragraph" w:customStyle="1" w:styleId="17734A34AA4E4FFEBC19CC974D8F2B69">
    <w:name w:val="17734A34AA4E4FFEBC19CC974D8F2B69"/>
    <w:rsid w:val="00901918"/>
  </w:style>
  <w:style w:type="paragraph" w:customStyle="1" w:styleId="B98D67F8F57443BC8FE864C344A3BA92">
    <w:name w:val="B98D67F8F57443BC8FE864C344A3BA92"/>
    <w:rsid w:val="00901918"/>
  </w:style>
  <w:style w:type="paragraph" w:customStyle="1" w:styleId="AF8ECBAFB7B24435BB21AC3DA195B19B">
    <w:name w:val="AF8ECBAFB7B24435BB21AC3DA195B19B"/>
    <w:rsid w:val="00901918"/>
  </w:style>
  <w:style w:type="paragraph" w:customStyle="1" w:styleId="43C79344242945BAB2D6D74380396238">
    <w:name w:val="43C79344242945BAB2D6D74380396238"/>
    <w:rsid w:val="00901918"/>
  </w:style>
  <w:style w:type="paragraph" w:customStyle="1" w:styleId="5EF6E0B9C17144AD95E0C2D41CE75F8D">
    <w:name w:val="5EF6E0B9C17144AD95E0C2D41CE75F8D"/>
    <w:rsid w:val="00901918"/>
  </w:style>
  <w:style w:type="paragraph" w:customStyle="1" w:styleId="461645D224B14300939A8935977BCF9B">
    <w:name w:val="461645D224B14300939A8935977BCF9B"/>
    <w:rsid w:val="00901918"/>
  </w:style>
  <w:style w:type="paragraph" w:customStyle="1" w:styleId="BB38BA9F487A4532ACD6284A3EC921E4">
    <w:name w:val="BB38BA9F487A4532ACD6284A3EC921E4"/>
    <w:rsid w:val="00901918"/>
  </w:style>
  <w:style w:type="paragraph" w:customStyle="1" w:styleId="CFA97EBF637E462284164F3758ED6A7F">
    <w:name w:val="CFA97EBF637E462284164F3758ED6A7F"/>
    <w:rsid w:val="00901918"/>
  </w:style>
  <w:style w:type="paragraph" w:customStyle="1" w:styleId="6DBFE23A687B413D9DD96D0430C7C1D9">
    <w:name w:val="6DBFE23A687B413D9DD96D0430C7C1D9"/>
    <w:rsid w:val="00901918"/>
  </w:style>
  <w:style w:type="paragraph" w:customStyle="1" w:styleId="EE246FA19F5540DBA51C7FFAE05D1758">
    <w:name w:val="EE246FA19F5540DBA51C7FFAE05D1758"/>
    <w:rsid w:val="00901918"/>
  </w:style>
  <w:style w:type="paragraph" w:customStyle="1" w:styleId="3B984DF25E704CBAB0AC33BDF10A9908">
    <w:name w:val="3B984DF25E704CBAB0AC33BDF10A9908"/>
    <w:rsid w:val="00901918"/>
  </w:style>
  <w:style w:type="paragraph" w:customStyle="1" w:styleId="EDD286C2444944DB9810D73FDE37AD42">
    <w:name w:val="EDD286C2444944DB9810D73FDE37AD42"/>
    <w:rsid w:val="00901918"/>
  </w:style>
  <w:style w:type="paragraph" w:customStyle="1" w:styleId="4BA2347EAC8A43B89ABBEF8EFB2466E9">
    <w:name w:val="4BA2347EAC8A43B89ABBEF8EFB2466E9"/>
    <w:rsid w:val="00901918"/>
  </w:style>
  <w:style w:type="paragraph" w:customStyle="1" w:styleId="987F8C592EF9499DA3BD2551E477C774">
    <w:name w:val="987F8C592EF9499DA3BD2551E477C774"/>
    <w:rsid w:val="00901918"/>
  </w:style>
  <w:style w:type="paragraph" w:customStyle="1" w:styleId="30892747487E407982DB1D9873340435">
    <w:name w:val="30892747487E407982DB1D9873340435"/>
    <w:rsid w:val="00901918"/>
  </w:style>
  <w:style w:type="paragraph" w:customStyle="1" w:styleId="9BEB18AF97B04616BA724DC9BBA3BFC4">
    <w:name w:val="9BEB18AF97B04616BA724DC9BBA3BFC4"/>
    <w:rsid w:val="00901918"/>
  </w:style>
  <w:style w:type="paragraph" w:customStyle="1" w:styleId="0E0043BBCE3346269B6F4F35F0A49649">
    <w:name w:val="0E0043BBCE3346269B6F4F35F0A49649"/>
    <w:rsid w:val="00901918"/>
  </w:style>
  <w:style w:type="paragraph" w:customStyle="1" w:styleId="4BC64AD6DD4246F0862626F1A86B6065">
    <w:name w:val="4BC64AD6DD4246F0862626F1A86B6065"/>
    <w:rsid w:val="00901918"/>
  </w:style>
  <w:style w:type="paragraph" w:customStyle="1" w:styleId="E0EE63892C4E4B7685998C763F22FD29">
    <w:name w:val="E0EE63892C4E4B7685998C763F22FD29"/>
    <w:rsid w:val="00901918"/>
  </w:style>
  <w:style w:type="paragraph" w:customStyle="1" w:styleId="A5A1747D5A134D3A8E1D7E0776084AB7">
    <w:name w:val="A5A1747D5A134D3A8E1D7E0776084AB7"/>
    <w:rsid w:val="00901918"/>
  </w:style>
  <w:style w:type="paragraph" w:customStyle="1" w:styleId="B31A40186C3B4A4EA48F4C600BF5C3C1">
    <w:name w:val="B31A40186C3B4A4EA48F4C600BF5C3C1"/>
    <w:rsid w:val="00901918"/>
  </w:style>
  <w:style w:type="paragraph" w:customStyle="1" w:styleId="67B466D316184BA09DD3DA2A82700EFC">
    <w:name w:val="67B466D316184BA09DD3DA2A82700EFC"/>
    <w:rsid w:val="00901918"/>
  </w:style>
  <w:style w:type="paragraph" w:customStyle="1" w:styleId="E508CA86759345C98CC8FA9F65A121B1">
    <w:name w:val="E508CA86759345C98CC8FA9F65A121B1"/>
    <w:rsid w:val="00901918"/>
  </w:style>
  <w:style w:type="paragraph" w:customStyle="1" w:styleId="818036E802604DFE8D8A51C31CEC1BB7">
    <w:name w:val="818036E802604DFE8D8A51C31CEC1BB7"/>
    <w:rsid w:val="00901918"/>
  </w:style>
  <w:style w:type="paragraph" w:customStyle="1" w:styleId="14E046A2A85E4275A094683FC4869817">
    <w:name w:val="14E046A2A85E4275A094683FC4869817"/>
    <w:rsid w:val="00901918"/>
  </w:style>
  <w:style w:type="paragraph" w:customStyle="1" w:styleId="C2A8804618B847CEBB5B13EFE9BCCDD0">
    <w:name w:val="C2A8804618B847CEBB5B13EFE9BCCDD0"/>
    <w:rsid w:val="00901918"/>
  </w:style>
  <w:style w:type="paragraph" w:customStyle="1" w:styleId="E0D9FABF3B6145FF9C819DBA1D4B4C6F">
    <w:name w:val="E0D9FABF3B6145FF9C819DBA1D4B4C6F"/>
    <w:rsid w:val="00901918"/>
  </w:style>
  <w:style w:type="paragraph" w:customStyle="1" w:styleId="8646D2FCB0EF4C6FB145C2A10EB16911">
    <w:name w:val="8646D2FCB0EF4C6FB145C2A10EB16911"/>
    <w:rsid w:val="00901918"/>
  </w:style>
  <w:style w:type="paragraph" w:customStyle="1" w:styleId="5F49023CECAB42569A7CC6D8571052AC">
    <w:name w:val="5F49023CECAB42569A7CC6D8571052AC"/>
    <w:rsid w:val="00901918"/>
  </w:style>
  <w:style w:type="paragraph" w:customStyle="1" w:styleId="7B10242B734A44F2A3B109947A9A088D">
    <w:name w:val="7B10242B734A44F2A3B109947A9A088D"/>
    <w:rsid w:val="00901918"/>
  </w:style>
  <w:style w:type="paragraph" w:customStyle="1" w:styleId="05FE46B0D2E347EEA774581E874F43A7">
    <w:name w:val="05FE46B0D2E347EEA774581E874F43A7"/>
    <w:rsid w:val="00901918"/>
  </w:style>
  <w:style w:type="paragraph" w:customStyle="1" w:styleId="B81E80B2168846A5BAD7A21EB090EEC4">
    <w:name w:val="B81E80B2168846A5BAD7A21EB090EEC4"/>
    <w:rsid w:val="00901918"/>
  </w:style>
  <w:style w:type="paragraph" w:customStyle="1" w:styleId="FA2E1DA77672455BB434E71E4FC5FF81">
    <w:name w:val="FA2E1DA77672455BB434E71E4FC5FF81"/>
    <w:rsid w:val="00901918"/>
  </w:style>
  <w:style w:type="paragraph" w:customStyle="1" w:styleId="2D5C3854060D435DA76B969A1C5B0800">
    <w:name w:val="2D5C3854060D435DA76B969A1C5B0800"/>
    <w:rsid w:val="00901918"/>
  </w:style>
  <w:style w:type="paragraph" w:customStyle="1" w:styleId="3DBFFD9BBCB4452BB7E886A7F282B6A4">
    <w:name w:val="3DBFFD9BBCB4452BB7E886A7F282B6A4"/>
    <w:rsid w:val="00901918"/>
  </w:style>
  <w:style w:type="paragraph" w:customStyle="1" w:styleId="05C08FA2A4754929B5AB8230ACED396E">
    <w:name w:val="05C08FA2A4754929B5AB8230ACED396E"/>
    <w:rsid w:val="00901918"/>
  </w:style>
  <w:style w:type="paragraph" w:customStyle="1" w:styleId="92DF711864644D1FBDE6BF7855BC3C86">
    <w:name w:val="92DF711864644D1FBDE6BF7855BC3C86"/>
    <w:rsid w:val="00901918"/>
  </w:style>
  <w:style w:type="paragraph" w:customStyle="1" w:styleId="B3CB37E3A31C41D1A669B9DF2C6845EE">
    <w:name w:val="B3CB37E3A31C41D1A669B9DF2C6845EE"/>
    <w:rsid w:val="00901918"/>
  </w:style>
  <w:style w:type="paragraph" w:customStyle="1" w:styleId="9371779C30A542A48A591FB0E6F16247">
    <w:name w:val="9371779C30A542A48A591FB0E6F16247"/>
    <w:rsid w:val="00901918"/>
  </w:style>
  <w:style w:type="paragraph" w:customStyle="1" w:styleId="2D0C4AB8879E4EF5B945038DAD4DE41C">
    <w:name w:val="2D0C4AB8879E4EF5B945038DAD4DE41C"/>
    <w:rsid w:val="00901918"/>
  </w:style>
  <w:style w:type="paragraph" w:customStyle="1" w:styleId="C0998FE17F944051862125A6697A140A">
    <w:name w:val="C0998FE17F944051862125A6697A140A"/>
    <w:rsid w:val="00901918"/>
  </w:style>
  <w:style w:type="paragraph" w:customStyle="1" w:styleId="8B8404C90FEE488B87DF60739AC2C1E7">
    <w:name w:val="8B8404C90FEE488B87DF60739AC2C1E7"/>
    <w:rsid w:val="00901918"/>
  </w:style>
  <w:style w:type="paragraph" w:customStyle="1" w:styleId="8FBAEBA4FB7B4CEDB3D89F0813FFFA9D">
    <w:name w:val="8FBAEBA4FB7B4CEDB3D89F0813FFFA9D"/>
    <w:rsid w:val="00901918"/>
  </w:style>
  <w:style w:type="paragraph" w:customStyle="1" w:styleId="83A978E38F7945D9A50FCB814D360B3A">
    <w:name w:val="83A978E38F7945D9A50FCB814D360B3A"/>
    <w:rsid w:val="00901918"/>
  </w:style>
  <w:style w:type="paragraph" w:customStyle="1" w:styleId="80811E4622E04CD09C8DE0D5513F47C0">
    <w:name w:val="80811E4622E04CD09C8DE0D5513F47C0"/>
    <w:rsid w:val="00901918"/>
  </w:style>
  <w:style w:type="paragraph" w:customStyle="1" w:styleId="8E28F0E7DAC24A2E9FE1D10CFC0CEB9E">
    <w:name w:val="8E28F0E7DAC24A2E9FE1D10CFC0CEB9E"/>
    <w:rsid w:val="00901918"/>
  </w:style>
  <w:style w:type="paragraph" w:customStyle="1" w:styleId="C342A72E0AD546A291F2A35B0D692B4C">
    <w:name w:val="C342A72E0AD546A291F2A35B0D692B4C"/>
    <w:rsid w:val="00901918"/>
  </w:style>
  <w:style w:type="paragraph" w:customStyle="1" w:styleId="E23E64748495499DAD0EB738A6B0AA9E">
    <w:name w:val="E23E64748495499DAD0EB738A6B0AA9E"/>
    <w:rsid w:val="00901918"/>
  </w:style>
  <w:style w:type="paragraph" w:customStyle="1" w:styleId="C374E2F9E5784A1EA33D15590FA57022">
    <w:name w:val="C374E2F9E5784A1EA33D15590FA57022"/>
    <w:rsid w:val="00901918"/>
  </w:style>
  <w:style w:type="paragraph" w:customStyle="1" w:styleId="972C893AB162469997936E505C4D5495">
    <w:name w:val="972C893AB162469997936E505C4D5495"/>
    <w:rsid w:val="00901918"/>
  </w:style>
  <w:style w:type="paragraph" w:customStyle="1" w:styleId="5C5583DEA542456EB86D71DC5374078B">
    <w:name w:val="5C5583DEA542456EB86D71DC5374078B"/>
    <w:rsid w:val="00901918"/>
  </w:style>
  <w:style w:type="paragraph" w:customStyle="1" w:styleId="A4009F7A1500451C87D1498FAB298D57">
    <w:name w:val="A4009F7A1500451C87D1498FAB298D57"/>
    <w:rsid w:val="00901918"/>
  </w:style>
  <w:style w:type="paragraph" w:customStyle="1" w:styleId="F7C53E59017F4FEFB45E67CD915D0EAC">
    <w:name w:val="F7C53E59017F4FEFB45E67CD915D0EAC"/>
    <w:rsid w:val="00901918"/>
  </w:style>
  <w:style w:type="paragraph" w:customStyle="1" w:styleId="A8ADE7F545D64413B8D87C7CCB0D6719">
    <w:name w:val="A8ADE7F545D64413B8D87C7CCB0D6719"/>
    <w:rsid w:val="00901918"/>
  </w:style>
  <w:style w:type="paragraph" w:customStyle="1" w:styleId="5A10FB9B155247CC8C75F62F70F16AF1">
    <w:name w:val="5A10FB9B155247CC8C75F62F70F16AF1"/>
    <w:rsid w:val="00901918"/>
  </w:style>
  <w:style w:type="paragraph" w:customStyle="1" w:styleId="7CC8C91C02314FA0B6EC55C3D26E95C9">
    <w:name w:val="7CC8C91C02314FA0B6EC55C3D26E95C9"/>
    <w:rsid w:val="00901918"/>
  </w:style>
  <w:style w:type="paragraph" w:customStyle="1" w:styleId="30A94BF8E807451FB7F8FF5D0B702075">
    <w:name w:val="30A94BF8E807451FB7F8FF5D0B702075"/>
    <w:rsid w:val="00901918"/>
  </w:style>
  <w:style w:type="paragraph" w:customStyle="1" w:styleId="3CA8200DCDF54E52A5E36E28C1006110">
    <w:name w:val="3CA8200DCDF54E52A5E36E28C1006110"/>
    <w:rsid w:val="00901918"/>
  </w:style>
  <w:style w:type="paragraph" w:customStyle="1" w:styleId="A854D250FF8E462787A173F835051B85">
    <w:name w:val="A854D250FF8E462787A173F835051B85"/>
    <w:rsid w:val="00901918"/>
  </w:style>
  <w:style w:type="paragraph" w:customStyle="1" w:styleId="84BD5DC80D6243D8A61625DFC7B6BC2D">
    <w:name w:val="84BD5DC80D6243D8A61625DFC7B6BC2D"/>
    <w:rsid w:val="00901918"/>
  </w:style>
  <w:style w:type="paragraph" w:customStyle="1" w:styleId="BBB8606A4D104DD2A3AA3067B66F71A7">
    <w:name w:val="BBB8606A4D104DD2A3AA3067B66F71A7"/>
    <w:rsid w:val="00901918"/>
  </w:style>
  <w:style w:type="paragraph" w:customStyle="1" w:styleId="C184848F7F0C4C08BBB0920471E23390">
    <w:name w:val="C184848F7F0C4C08BBB0920471E23390"/>
    <w:rsid w:val="00901918"/>
  </w:style>
  <w:style w:type="paragraph" w:customStyle="1" w:styleId="92886DE3F4C04D89900E3FF9EE1F15CE">
    <w:name w:val="92886DE3F4C04D89900E3FF9EE1F15CE"/>
    <w:rsid w:val="00901918"/>
  </w:style>
  <w:style w:type="paragraph" w:customStyle="1" w:styleId="17BA9F05A14B4EC4A378FAC9E2157476">
    <w:name w:val="17BA9F05A14B4EC4A378FAC9E2157476"/>
    <w:rsid w:val="00901918"/>
  </w:style>
  <w:style w:type="paragraph" w:customStyle="1" w:styleId="A2066034CED54F14BEA97EEA7C4EA679">
    <w:name w:val="A2066034CED54F14BEA97EEA7C4EA679"/>
    <w:rsid w:val="00901918"/>
  </w:style>
  <w:style w:type="paragraph" w:customStyle="1" w:styleId="B1C2E44D513844C794A370D97BF72A7F">
    <w:name w:val="B1C2E44D513844C794A370D97BF72A7F"/>
    <w:rsid w:val="00901918"/>
  </w:style>
  <w:style w:type="paragraph" w:customStyle="1" w:styleId="94DA1BA39F6E4AC9B0785786122B3AC2">
    <w:name w:val="94DA1BA39F6E4AC9B0785786122B3AC2"/>
    <w:rsid w:val="00901918"/>
  </w:style>
  <w:style w:type="paragraph" w:customStyle="1" w:styleId="FB53D3C48EE14405BBBBDEFDC4A330CA">
    <w:name w:val="FB53D3C48EE14405BBBBDEFDC4A330CA"/>
    <w:rsid w:val="00901918"/>
  </w:style>
  <w:style w:type="paragraph" w:customStyle="1" w:styleId="0E9422BB59F84E69B26D4F08DB2ED543">
    <w:name w:val="0E9422BB59F84E69B26D4F08DB2ED543"/>
    <w:rsid w:val="00901918"/>
  </w:style>
  <w:style w:type="paragraph" w:customStyle="1" w:styleId="8D2EA05DF9104399829FBF8C1718F9FA">
    <w:name w:val="8D2EA05DF9104399829FBF8C1718F9FA"/>
    <w:rsid w:val="00901918"/>
  </w:style>
  <w:style w:type="paragraph" w:customStyle="1" w:styleId="C1C2096757B843D2B3AE275FA835EF22">
    <w:name w:val="C1C2096757B843D2B3AE275FA835EF22"/>
    <w:rsid w:val="00901918"/>
  </w:style>
  <w:style w:type="paragraph" w:customStyle="1" w:styleId="F47FDC55BA904A85B8BC5AC1981050AF">
    <w:name w:val="F47FDC55BA904A85B8BC5AC1981050AF"/>
    <w:rsid w:val="00901918"/>
  </w:style>
  <w:style w:type="paragraph" w:customStyle="1" w:styleId="2F1C9BAED4A64D899D534197F0EB1B8F">
    <w:name w:val="2F1C9BAED4A64D899D534197F0EB1B8F"/>
    <w:rsid w:val="00901918"/>
  </w:style>
  <w:style w:type="paragraph" w:customStyle="1" w:styleId="D56CB7043CDE40BFBBDDBACF1C8FA892">
    <w:name w:val="D56CB7043CDE40BFBBDDBACF1C8FA892"/>
    <w:rsid w:val="00901918"/>
  </w:style>
  <w:style w:type="paragraph" w:customStyle="1" w:styleId="A65EB67357E443EFA9A47E25D00D80F9">
    <w:name w:val="A65EB67357E443EFA9A47E25D00D80F9"/>
    <w:rsid w:val="00901918"/>
  </w:style>
  <w:style w:type="paragraph" w:customStyle="1" w:styleId="11A5490F694D41BBB3F05B0189652EDE">
    <w:name w:val="11A5490F694D41BBB3F05B0189652EDE"/>
    <w:rsid w:val="00901918"/>
  </w:style>
  <w:style w:type="paragraph" w:customStyle="1" w:styleId="93704A05F4B042D180747F3876CE17F7">
    <w:name w:val="93704A05F4B042D180747F3876CE17F7"/>
    <w:rsid w:val="00901918"/>
  </w:style>
  <w:style w:type="paragraph" w:customStyle="1" w:styleId="87D70F37A9C645B9A4F3D94058BE6307">
    <w:name w:val="87D70F37A9C645B9A4F3D94058BE6307"/>
    <w:rsid w:val="00901918"/>
  </w:style>
  <w:style w:type="paragraph" w:customStyle="1" w:styleId="1ABA601C8FFD493687EDAA46D5AF6FE2">
    <w:name w:val="1ABA601C8FFD493687EDAA46D5AF6FE2"/>
    <w:rsid w:val="00901918"/>
  </w:style>
  <w:style w:type="paragraph" w:customStyle="1" w:styleId="E5BD157262C5411DB2AB0ACE669BB445">
    <w:name w:val="E5BD157262C5411DB2AB0ACE669BB445"/>
    <w:rsid w:val="00901918"/>
  </w:style>
  <w:style w:type="paragraph" w:customStyle="1" w:styleId="AFD7B67F4066401698DA97EF0C88F7A8">
    <w:name w:val="AFD7B67F4066401698DA97EF0C88F7A8"/>
    <w:rsid w:val="00901918"/>
  </w:style>
  <w:style w:type="paragraph" w:customStyle="1" w:styleId="5FB8132FC8CC4A9C87988DD429BBDC45">
    <w:name w:val="5FB8132FC8CC4A9C87988DD429BBDC45"/>
    <w:rsid w:val="00901918"/>
  </w:style>
  <w:style w:type="paragraph" w:customStyle="1" w:styleId="64FE672932E74E199F965AC96804264C">
    <w:name w:val="64FE672932E74E199F965AC96804264C"/>
    <w:rsid w:val="00901918"/>
  </w:style>
  <w:style w:type="paragraph" w:customStyle="1" w:styleId="941B2951239C436CBE7822D83E3608DA">
    <w:name w:val="941B2951239C436CBE7822D83E3608DA"/>
    <w:rsid w:val="00901918"/>
  </w:style>
  <w:style w:type="paragraph" w:customStyle="1" w:styleId="5B116E2510C74DB488038AE85A496660">
    <w:name w:val="5B116E2510C74DB488038AE85A496660"/>
    <w:rsid w:val="00901918"/>
  </w:style>
  <w:style w:type="paragraph" w:customStyle="1" w:styleId="6B767F495A19430C8B28D853C559C5BD">
    <w:name w:val="6B767F495A19430C8B28D853C559C5BD"/>
    <w:rsid w:val="00901918"/>
  </w:style>
  <w:style w:type="paragraph" w:customStyle="1" w:styleId="5E3CAB0A50654509B6A5BBF8479D4194">
    <w:name w:val="5E3CAB0A50654509B6A5BBF8479D4194"/>
    <w:rsid w:val="00901918"/>
  </w:style>
  <w:style w:type="paragraph" w:customStyle="1" w:styleId="6B8CC2BEF1B248299223E2BE5BE5D1F0">
    <w:name w:val="6B8CC2BEF1B248299223E2BE5BE5D1F0"/>
    <w:rsid w:val="00901918"/>
  </w:style>
  <w:style w:type="paragraph" w:customStyle="1" w:styleId="614FB4793F5341D283FA158FFB946FC8">
    <w:name w:val="614FB4793F5341D283FA158FFB946FC8"/>
    <w:rsid w:val="00901918"/>
  </w:style>
  <w:style w:type="paragraph" w:customStyle="1" w:styleId="86B9C0200C6C492C98F6BEAD5E03FAB5">
    <w:name w:val="86B9C0200C6C492C98F6BEAD5E03FAB5"/>
    <w:rsid w:val="00901918"/>
  </w:style>
  <w:style w:type="paragraph" w:customStyle="1" w:styleId="55C8C4E7B1844CE8B8AAB1B226E58492">
    <w:name w:val="55C8C4E7B1844CE8B8AAB1B226E58492"/>
    <w:rsid w:val="00901918"/>
  </w:style>
  <w:style w:type="paragraph" w:customStyle="1" w:styleId="C0CC57A4ED0646739C78172521BFDBF3">
    <w:name w:val="C0CC57A4ED0646739C78172521BFDBF3"/>
    <w:rsid w:val="00901918"/>
  </w:style>
  <w:style w:type="paragraph" w:customStyle="1" w:styleId="B8E394BC903A4AFD94FA9FEEBA8BF522">
    <w:name w:val="B8E394BC903A4AFD94FA9FEEBA8BF522"/>
    <w:rsid w:val="00901918"/>
  </w:style>
  <w:style w:type="paragraph" w:customStyle="1" w:styleId="20D8ADBA959E40598F59BECBAA9F4EC6">
    <w:name w:val="20D8ADBA959E40598F59BECBAA9F4EC6"/>
    <w:rsid w:val="00901918"/>
  </w:style>
  <w:style w:type="paragraph" w:customStyle="1" w:styleId="29781FE419154B9E8D48DC5BBC4503E6">
    <w:name w:val="29781FE419154B9E8D48DC5BBC4503E6"/>
    <w:rsid w:val="00901918"/>
  </w:style>
  <w:style w:type="paragraph" w:customStyle="1" w:styleId="94123DCE0F9246388D75D3035753D987">
    <w:name w:val="94123DCE0F9246388D75D3035753D987"/>
    <w:rsid w:val="00901918"/>
  </w:style>
  <w:style w:type="paragraph" w:customStyle="1" w:styleId="4C5B8E76980C46DF9C05E9D147F71124">
    <w:name w:val="4C5B8E76980C46DF9C05E9D147F71124"/>
    <w:rsid w:val="00901918"/>
  </w:style>
  <w:style w:type="paragraph" w:customStyle="1" w:styleId="18BF575F782E41F6B079334C04A669A5">
    <w:name w:val="18BF575F782E41F6B079334C04A669A5"/>
    <w:rsid w:val="00901918"/>
  </w:style>
  <w:style w:type="paragraph" w:customStyle="1" w:styleId="50E8E0183AD24375BBE9699724502666">
    <w:name w:val="50E8E0183AD24375BBE9699724502666"/>
    <w:rsid w:val="00901918"/>
  </w:style>
  <w:style w:type="paragraph" w:customStyle="1" w:styleId="1CE3BBB031324B109D6A9123E041EDD3">
    <w:name w:val="1CE3BBB031324B109D6A9123E041EDD3"/>
    <w:rsid w:val="00901918"/>
  </w:style>
  <w:style w:type="paragraph" w:customStyle="1" w:styleId="349160CFEEE44FF5B7E94DAD4D0F136E">
    <w:name w:val="349160CFEEE44FF5B7E94DAD4D0F136E"/>
    <w:rsid w:val="00901918"/>
  </w:style>
  <w:style w:type="paragraph" w:customStyle="1" w:styleId="BBAC45C15F4C4912B4A422960B1C7844">
    <w:name w:val="BBAC45C15F4C4912B4A422960B1C7844"/>
    <w:rsid w:val="00901918"/>
  </w:style>
  <w:style w:type="paragraph" w:customStyle="1" w:styleId="9C8FF20C80F849D18BAAFD1C9478E575">
    <w:name w:val="9C8FF20C80F849D18BAAFD1C9478E575"/>
    <w:rsid w:val="00901918"/>
  </w:style>
  <w:style w:type="paragraph" w:customStyle="1" w:styleId="47265BBD45F04A2A8B967A9355ABD10E">
    <w:name w:val="47265BBD45F04A2A8B967A9355ABD10E"/>
    <w:rsid w:val="00901918"/>
  </w:style>
  <w:style w:type="paragraph" w:customStyle="1" w:styleId="F812263CD7224525A3F02AEC667D479D">
    <w:name w:val="F812263CD7224525A3F02AEC667D479D"/>
    <w:rsid w:val="00901918"/>
  </w:style>
  <w:style w:type="paragraph" w:customStyle="1" w:styleId="7FB68B93EFD6410892C3144D1B19A9A2">
    <w:name w:val="7FB68B93EFD6410892C3144D1B19A9A2"/>
    <w:rsid w:val="00901918"/>
  </w:style>
  <w:style w:type="paragraph" w:customStyle="1" w:styleId="A8486E14AF15445B9C849592EDDCFFE8">
    <w:name w:val="A8486E14AF15445B9C849592EDDCFFE8"/>
    <w:rsid w:val="00901918"/>
  </w:style>
  <w:style w:type="paragraph" w:customStyle="1" w:styleId="BCA34BA3E6DE488BBC81953795782C37">
    <w:name w:val="BCA34BA3E6DE488BBC81953795782C37"/>
    <w:rsid w:val="00901918"/>
  </w:style>
  <w:style w:type="paragraph" w:customStyle="1" w:styleId="3D442741EE2645BCA2D5834F15A674E4">
    <w:name w:val="3D442741EE2645BCA2D5834F15A674E4"/>
    <w:rsid w:val="00901918"/>
  </w:style>
  <w:style w:type="paragraph" w:customStyle="1" w:styleId="7D73CD2F3C3C4213A68952A276424689">
    <w:name w:val="7D73CD2F3C3C4213A68952A276424689"/>
    <w:rsid w:val="00901918"/>
  </w:style>
  <w:style w:type="paragraph" w:customStyle="1" w:styleId="6A21B5B93CEE4F2E94B368888A9912C2">
    <w:name w:val="6A21B5B93CEE4F2E94B368888A9912C2"/>
    <w:rsid w:val="00901918"/>
  </w:style>
  <w:style w:type="paragraph" w:customStyle="1" w:styleId="E6CAD2BDD26A4881951BEE355F295750">
    <w:name w:val="E6CAD2BDD26A4881951BEE355F295750"/>
    <w:rsid w:val="00901918"/>
  </w:style>
  <w:style w:type="paragraph" w:customStyle="1" w:styleId="D5678942705D47D9B56804326CC7020A">
    <w:name w:val="D5678942705D47D9B56804326CC7020A"/>
    <w:rsid w:val="00901918"/>
  </w:style>
  <w:style w:type="paragraph" w:customStyle="1" w:styleId="59F7E290B7374DC7886A9F412F59C352">
    <w:name w:val="59F7E290B7374DC7886A9F412F59C352"/>
    <w:rsid w:val="00901918"/>
  </w:style>
  <w:style w:type="paragraph" w:customStyle="1" w:styleId="98DA1A6051684D0084AB93A8AD3ECAA8">
    <w:name w:val="98DA1A6051684D0084AB93A8AD3ECAA8"/>
    <w:rsid w:val="00901918"/>
  </w:style>
  <w:style w:type="paragraph" w:customStyle="1" w:styleId="B3F64482B8E04124A1EC739E3959AC7D">
    <w:name w:val="B3F64482B8E04124A1EC739E3959AC7D"/>
    <w:rsid w:val="00901918"/>
  </w:style>
  <w:style w:type="paragraph" w:customStyle="1" w:styleId="2F9BA47549444EE79A4ED775BF6388F6">
    <w:name w:val="2F9BA47549444EE79A4ED775BF6388F6"/>
    <w:rsid w:val="00901918"/>
  </w:style>
  <w:style w:type="paragraph" w:customStyle="1" w:styleId="C48F9A96EF914C1485122F8A966CEF3A">
    <w:name w:val="C48F9A96EF914C1485122F8A966CEF3A"/>
    <w:rsid w:val="00901918"/>
  </w:style>
  <w:style w:type="paragraph" w:customStyle="1" w:styleId="69A4ADE1E0A34AD282766DD9C98F00CA">
    <w:name w:val="69A4ADE1E0A34AD282766DD9C98F00CA"/>
    <w:rsid w:val="00901918"/>
  </w:style>
  <w:style w:type="paragraph" w:customStyle="1" w:styleId="F75191DB07D447C4910908379A1BED51">
    <w:name w:val="F75191DB07D447C4910908379A1BED51"/>
    <w:rsid w:val="00901918"/>
  </w:style>
  <w:style w:type="paragraph" w:customStyle="1" w:styleId="D9E51A1B280E459E893E58C741DC2017">
    <w:name w:val="D9E51A1B280E459E893E58C741DC2017"/>
    <w:rsid w:val="00901918"/>
  </w:style>
  <w:style w:type="paragraph" w:customStyle="1" w:styleId="6E6DE15130DB400F908121AE6DB487B2">
    <w:name w:val="6E6DE15130DB400F908121AE6DB487B2"/>
    <w:rsid w:val="00901918"/>
  </w:style>
  <w:style w:type="paragraph" w:customStyle="1" w:styleId="91DFB46B12B049E5AE682C10E2E1D39E">
    <w:name w:val="91DFB46B12B049E5AE682C10E2E1D39E"/>
    <w:rsid w:val="00901918"/>
  </w:style>
  <w:style w:type="paragraph" w:customStyle="1" w:styleId="90EE6E01667D4A479012EB3516E0436E">
    <w:name w:val="90EE6E01667D4A479012EB3516E0436E"/>
    <w:rsid w:val="00901918"/>
  </w:style>
  <w:style w:type="paragraph" w:customStyle="1" w:styleId="55E8FBE563844C46B48CB45268E51E49">
    <w:name w:val="55E8FBE563844C46B48CB45268E51E49"/>
    <w:rsid w:val="00901918"/>
  </w:style>
  <w:style w:type="paragraph" w:customStyle="1" w:styleId="E37F350841494ACFAA16DFB50DB94EBC">
    <w:name w:val="E37F350841494ACFAA16DFB50DB94EBC"/>
    <w:rsid w:val="00901918"/>
  </w:style>
  <w:style w:type="paragraph" w:customStyle="1" w:styleId="396A8F172A664FB5893ACFC9EC6DA87D">
    <w:name w:val="396A8F172A664FB5893ACFC9EC6DA87D"/>
    <w:rsid w:val="00901918"/>
  </w:style>
  <w:style w:type="paragraph" w:customStyle="1" w:styleId="3355751DF2084F67B5E2B5C9C2178B22">
    <w:name w:val="3355751DF2084F67B5E2B5C9C2178B22"/>
    <w:rsid w:val="00901918"/>
  </w:style>
  <w:style w:type="paragraph" w:customStyle="1" w:styleId="8CAF7C72E74B433590C55EBF4508183C">
    <w:name w:val="8CAF7C72E74B433590C55EBF4508183C"/>
    <w:rsid w:val="00901918"/>
  </w:style>
  <w:style w:type="paragraph" w:customStyle="1" w:styleId="B6DBA962376E4EF2AFE0353C996B1FB7">
    <w:name w:val="B6DBA962376E4EF2AFE0353C996B1FB7"/>
    <w:rsid w:val="00901918"/>
  </w:style>
  <w:style w:type="paragraph" w:customStyle="1" w:styleId="A61102879DE6412E93CBABBC78E0DFF4">
    <w:name w:val="A61102879DE6412E93CBABBC78E0DFF4"/>
    <w:rsid w:val="00901918"/>
  </w:style>
  <w:style w:type="paragraph" w:customStyle="1" w:styleId="CEE406F0B93F45A9B77774FC4025F411">
    <w:name w:val="CEE406F0B93F45A9B77774FC4025F411"/>
    <w:rsid w:val="00901918"/>
  </w:style>
  <w:style w:type="paragraph" w:customStyle="1" w:styleId="D5572560612845CFB9001BDDADAB7FDE">
    <w:name w:val="D5572560612845CFB9001BDDADAB7FDE"/>
    <w:rsid w:val="00901918"/>
  </w:style>
  <w:style w:type="paragraph" w:customStyle="1" w:styleId="D3C171B12AE34FCE82026ACEB80C3A39">
    <w:name w:val="D3C171B12AE34FCE82026ACEB80C3A39"/>
    <w:rsid w:val="00901918"/>
  </w:style>
  <w:style w:type="paragraph" w:customStyle="1" w:styleId="186F9AE5903C43D5A8FD8A315BB0F07D">
    <w:name w:val="186F9AE5903C43D5A8FD8A315BB0F07D"/>
    <w:rsid w:val="00901918"/>
  </w:style>
  <w:style w:type="paragraph" w:customStyle="1" w:styleId="EAD86D02FE2348F4B160F8661DCA9590">
    <w:name w:val="EAD86D02FE2348F4B160F8661DCA9590"/>
    <w:rsid w:val="00901918"/>
  </w:style>
  <w:style w:type="paragraph" w:customStyle="1" w:styleId="D42C3A53ECFA4F92B4FC4D609B0C8240">
    <w:name w:val="D42C3A53ECFA4F92B4FC4D609B0C8240"/>
    <w:rsid w:val="00901918"/>
  </w:style>
  <w:style w:type="paragraph" w:customStyle="1" w:styleId="D200E1FD40EE480AA6E5B8B21C83E52A">
    <w:name w:val="D200E1FD40EE480AA6E5B8B21C83E52A"/>
    <w:rsid w:val="00901918"/>
  </w:style>
  <w:style w:type="paragraph" w:customStyle="1" w:styleId="82D4B81F36DE49A7B36FE95F48A5F5CB">
    <w:name w:val="82D4B81F36DE49A7B36FE95F48A5F5CB"/>
    <w:rsid w:val="00901918"/>
  </w:style>
  <w:style w:type="paragraph" w:customStyle="1" w:styleId="4A00093CB9654114917FA4144A94F62F">
    <w:name w:val="4A00093CB9654114917FA4144A94F62F"/>
    <w:rsid w:val="00901918"/>
  </w:style>
  <w:style w:type="paragraph" w:customStyle="1" w:styleId="6CFD7FBDA0734D6792F569C3824B7B1D">
    <w:name w:val="6CFD7FBDA0734D6792F569C3824B7B1D"/>
    <w:rsid w:val="00901918"/>
  </w:style>
  <w:style w:type="paragraph" w:customStyle="1" w:styleId="F274AA4F432D47C2A4D4863D935E155E">
    <w:name w:val="F274AA4F432D47C2A4D4863D935E155E"/>
    <w:rsid w:val="00901918"/>
  </w:style>
  <w:style w:type="paragraph" w:customStyle="1" w:styleId="2E189F61FD84438D870E374307A0C44F">
    <w:name w:val="2E189F61FD84438D870E374307A0C44F"/>
    <w:rsid w:val="00901918"/>
  </w:style>
  <w:style w:type="paragraph" w:customStyle="1" w:styleId="A3EF356F0DBE4AD18F61EF2FD7DBA37F">
    <w:name w:val="A3EF356F0DBE4AD18F61EF2FD7DBA37F"/>
    <w:rsid w:val="00901918"/>
  </w:style>
  <w:style w:type="paragraph" w:customStyle="1" w:styleId="E14B1C07EB5C4DFEB1349D4A59891DDA">
    <w:name w:val="E14B1C07EB5C4DFEB1349D4A59891DDA"/>
    <w:rsid w:val="00901918"/>
  </w:style>
  <w:style w:type="paragraph" w:customStyle="1" w:styleId="1E520E1D5D794939B6FD54410577C5C2">
    <w:name w:val="1E520E1D5D794939B6FD54410577C5C2"/>
    <w:rsid w:val="00901918"/>
  </w:style>
  <w:style w:type="paragraph" w:customStyle="1" w:styleId="662FE81C2C13452DBB0DBA354660FA0A">
    <w:name w:val="662FE81C2C13452DBB0DBA354660FA0A"/>
    <w:rsid w:val="00901918"/>
  </w:style>
  <w:style w:type="paragraph" w:customStyle="1" w:styleId="9A037048C89F451FA1FEBB53AB23A432">
    <w:name w:val="9A037048C89F451FA1FEBB53AB23A432"/>
    <w:rsid w:val="00901918"/>
  </w:style>
  <w:style w:type="paragraph" w:customStyle="1" w:styleId="754988A220294724920FA5CE7415AE6A">
    <w:name w:val="754988A220294724920FA5CE7415AE6A"/>
    <w:rsid w:val="00901918"/>
  </w:style>
  <w:style w:type="paragraph" w:customStyle="1" w:styleId="E1C68FA29C8E438F9908F8F667EA563E">
    <w:name w:val="E1C68FA29C8E438F9908F8F667EA563E"/>
    <w:rsid w:val="00901918"/>
  </w:style>
  <w:style w:type="paragraph" w:customStyle="1" w:styleId="9DEEEFD3C72E446C9EABAC836AFC3A12">
    <w:name w:val="9DEEEFD3C72E446C9EABAC836AFC3A12"/>
    <w:rsid w:val="00901918"/>
  </w:style>
  <w:style w:type="paragraph" w:customStyle="1" w:styleId="26E7465B8CA2449285ADF7D9F555AD3F">
    <w:name w:val="26E7465B8CA2449285ADF7D9F555AD3F"/>
    <w:rsid w:val="00901918"/>
  </w:style>
  <w:style w:type="paragraph" w:customStyle="1" w:styleId="9D96DBA37E12407A934393CEEF496BE6">
    <w:name w:val="9D96DBA37E12407A934393CEEF496BE6"/>
    <w:rsid w:val="00901918"/>
  </w:style>
  <w:style w:type="paragraph" w:customStyle="1" w:styleId="73BBF696495C44A19359A23E13E3371A">
    <w:name w:val="73BBF696495C44A19359A23E13E3371A"/>
    <w:rsid w:val="00901918"/>
  </w:style>
  <w:style w:type="paragraph" w:customStyle="1" w:styleId="43E617339D3643DEB33A30B23D4B4F10">
    <w:name w:val="43E617339D3643DEB33A30B23D4B4F10"/>
    <w:rsid w:val="00901918"/>
  </w:style>
  <w:style w:type="paragraph" w:customStyle="1" w:styleId="6898E7EDB29E4228A9C08EBD0D0FC2C8">
    <w:name w:val="6898E7EDB29E4228A9C08EBD0D0FC2C8"/>
    <w:rsid w:val="00901918"/>
  </w:style>
  <w:style w:type="paragraph" w:customStyle="1" w:styleId="ED6582AE2D3340B99F78E3F24CFCD237">
    <w:name w:val="ED6582AE2D3340B99F78E3F24CFCD237"/>
    <w:rsid w:val="00901918"/>
  </w:style>
  <w:style w:type="paragraph" w:customStyle="1" w:styleId="CD848F949D454BF3855E37482B44B46C">
    <w:name w:val="CD848F949D454BF3855E37482B44B46C"/>
    <w:rsid w:val="00901918"/>
  </w:style>
  <w:style w:type="paragraph" w:customStyle="1" w:styleId="6D488485EBBC4A42A5FD040DB43FC9C5">
    <w:name w:val="6D488485EBBC4A42A5FD040DB43FC9C5"/>
    <w:rsid w:val="00901918"/>
  </w:style>
  <w:style w:type="paragraph" w:customStyle="1" w:styleId="34206DA546D448EFB9E02A5DB77D6666">
    <w:name w:val="34206DA546D448EFB9E02A5DB77D6666"/>
    <w:rsid w:val="00901918"/>
  </w:style>
  <w:style w:type="paragraph" w:customStyle="1" w:styleId="41A8E42C724248EEB31C946A12490E9C">
    <w:name w:val="41A8E42C724248EEB31C946A12490E9C"/>
    <w:rsid w:val="00901918"/>
  </w:style>
  <w:style w:type="paragraph" w:customStyle="1" w:styleId="488D0715587E4EB0A78B334D455FDC3D">
    <w:name w:val="488D0715587E4EB0A78B334D455FDC3D"/>
    <w:rsid w:val="00901918"/>
  </w:style>
  <w:style w:type="paragraph" w:customStyle="1" w:styleId="96F701289F75441EBE323D768660F2B5">
    <w:name w:val="96F701289F75441EBE323D768660F2B5"/>
    <w:rsid w:val="00901918"/>
  </w:style>
  <w:style w:type="paragraph" w:customStyle="1" w:styleId="0D9F3562D732474FA23D1E585C40B4EC">
    <w:name w:val="0D9F3562D732474FA23D1E585C40B4EC"/>
    <w:rsid w:val="00901918"/>
  </w:style>
  <w:style w:type="paragraph" w:customStyle="1" w:styleId="A58A8A21DCD04E708E1CEEA54534CD82">
    <w:name w:val="A58A8A21DCD04E708E1CEEA54534CD82"/>
    <w:rsid w:val="00901918"/>
  </w:style>
  <w:style w:type="paragraph" w:customStyle="1" w:styleId="FCF51EB88BDA432A9DACF17CC9E15CF0">
    <w:name w:val="FCF51EB88BDA432A9DACF17CC9E15CF0"/>
    <w:rsid w:val="00901918"/>
  </w:style>
  <w:style w:type="paragraph" w:customStyle="1" w:styleId="94607781DC224020ABAD177AF1252485">
    <w:name w:val="94607781DC224020ABAD177AF1252485"/>
    <w:rsid w:val="00901918"/>
  </w:style>
  <w:style w:type="paragraph" w:customStyle="1" w:styleId="C720FD83E0AF413BACA34B1426D07255">
    <w:name w:val="C720FD83E0AF413BACA34B1426D07255"/>
    <w:rsid w:val="00901918"/>
  </w:style>
  <w:style w:type="paragraph" w:customStyle="1" w:styleId="BD4376B3BF9047968569DED6D23946E4">
    <w:name w:val="BD4376B3BF9047968569DED6D23946E4"/>
    <w:rsid w:val="00901918"/>
  </w:style>
  <w:style w:type="paragraph" w:customStyle="1" w:styleId="C073988248A7411B8E434E47CE74002F">
    <w:name w:val="C073988248A7411B8E434E47CE74002F"/>
    <w:rsid w:val="00901918"/>
  </w:style>
  <w:style w:type="paragraph" w:customStyle="1" w:styleId="AAE5D9E643B44D98A4B8DD0F5B6AD662">
    <w:name w:val="AAE5D9E643B44D98A4B8DD0F5B6AD662"/>
    <w:rsid w:val="00901918"/>
  </w:style>
  <w:style w:type="paragraph" w:customStyle="1" w:styleId="44DC755FF13E484698BE361A750FFE09">
    <w:name w:val="44DC755FF13E484698BE361A750FFE09"/>
    <w:rsid w:val="00901918"/>
  </w:style>
  <w:style w:type="paragraph" w:customStyle="1" w:styleId="666F5A1A6DC8487D9A5DB10680D0D561">
    <w:name w:val="666F5A1A6DC8487D9A5DB10680D0D561"/>
    <w:rsid w:val="00901918"/>
  </w:style>
  <w:style w:type="paragraph" w:customStyle="1" w:styleId="568684EDE02F4785819C86B6AFF20362">
    <w:name w:val="568684EDE02F4785819C86B6AFF20362"/>
    <w:rsid w:val="00901918"/>
  </w:style>
  <w:style w:type="paragraph" w:customStyle="1" w:styleId="57A7801C47B44B67B9251ED5C05A9AFE">
    <w:name w:val="57A7801C47B44B67B9251ED5C05A9AFE"/>
    <w:rsid w:val="00901918"/>
  </w:style>
  <w:style w:type="paragraph" w:customStyle="1" w:styleId="5FA8F274372D41E48D8016716607ADF1">
    <w:name w:val="5FA8F274372D41E48D8016716607ADF1"/>
    <w:rsid w:val="00901918"/>
  </w:style>
  <w:style w:type="paragraph" w:customStyle="1" w:styleId="974D238E6C984B90B5257517F0DBEB11">
    <w:name w:val="974D238E6C984B90B5257517F0DBEB11"/>
    <w:rsid w:val="00901918"/>
  </w:style>
  <w:style w:type="paragraph" w:customStyle="1" w:styleId="F44065F01BC548368CF803DEFE159CB7">
    <w:name w:val="F44065F01BC548368CF803DEFE159CB7"/>
    <w:rsid w:val="00901918"/>
  </w:style>
  <w:style w:type="paragraph" w:customStyle="1" w:styleId="BC49162BBEE94744934A4850566CE3B7">
    <w:name w:val="BC49162BBEE94744934A4850566CE3B7"/>
    <w:rsid w:val="00901918"/>
  </w:style>
  <w:style w:type="paragraph" w:customStyle="1" w:styleId="B0D02B5490944C76B6F8F6CDB2DB0ED4">
    <w:name w:val="B0D02B5490944C76B6F8F6CDB2DB0ED4"/>
    <w:rsid w:val="00901918"/>
  </w:style>
  <w:style w:type="paragraph" w:customStyle="1" w:styleId="233B964185E74F58963FB1C85E8434F2">
    <w:name w:val="233B964185E74F58963FB1C85E8434F2"/>
    <w:rsid w:val="00901918"/>
  </w:style>
  <w:style w:type="paragraph" w:customStyle="1" w:styleId="E806B3C97FA743D3A27401330CCE44E4">
    <w:name w:val="E806B3C97FA743D3A27401330CCE44E4"/>
    <w:rsid w:val="00901918"/>
  </w:style>
  <w:style w:type="paragraph" w:customStyle="1" w:styleId="ECD298F3F95C45F182371F7FF0F8FB6D">
    <w:name w:val="ECD298F3F95C45F182371F7FF0F8FB6D"/>
    <w:rsid w:val="00901918"/>
  </w:style>
  <w:style w:type="paragraph" w:customStyle="1" w:styleId="5835BA38C2DA47009A4FF02604C2EC82">
    <w:name w:val="5835BA38C2DA47009A4FF02604C2EC82"/>
    <w:rsid w:val="00901918"/>
  </w:style>
  <w:style w:type="paragraph" w:customStyle="1" w:styleId="D0A1015F2E134A87AA6F79C47C5A170C">
    <w:name w:val="D0A1015F2E134A87AA6F79C47C5A170C"/>
    <w:rsid w:val="00901918"/>
  </w:style>
  <w:style w:type="paragraph" w:customStyle="1" w:styleId="B14CE1F8D39C4180BFA05F7B0C872879">
    <w:name w:val="B14CE1F8D39C4180BFA05F7B0C872879"/>
    <w:rsid w:val="00901918"/>
  </w:style>
  <w:style w:type="paragraph" w:customStyle="1" w:styleId="BE5A4C8EC5E847E3BB7FE23DB05F51E5">
    <w:name w:val="BE5A4C8EC5E847E3BB7FE23DB05F51E5"/>
    <w:rsid w:val="00901918"/>
  </w:style>
  <w:style w:type="paragraph" w:customStyle="1" w:styleId="85FDFCDEF04A4F3F939A7ACA6386D98F">
    <w:name w:val="85FDFCDEF04A4F3F939A7ACA6386D98F"/>
    <w:rsid w:val="00901918"/>
  </w:style>
  <w:style w:type="paragraph" w:customStyle="1" w:styleId="CEC06FF591324E17BE3E1D9EC815657F">
    <w:name w:val="CEC06FF591324E17BE3E1D9EC815657F"/>
    <w:rsid w:val="00901918"/>
  </w:style>
  <w:style w:type="paragraph" w:customStyle="1" w:styleId="3065602CC0154DE08EAD598FDF743F03">
    <w:name w:val="3065602CC0154DE08EAD598FDF743F03"/>
    <w:rsid w:val="00901918"/>
  </w:style>
  <w:style w:type="paragraph" w:customStyle="1" w:styleId="967D308A187C4DD2919F515872A364BA">
    <w:name w:val="967D308A187C4DD2919F515872A364BA"/>
    <w:rsid w:val="00901918"/>
  </w:style>
  <w:style w:type="paragraph" w:customStyle="1" w:styleId="2E1BF4B3CF364E4E84814540D5C91374">
    <w:name w:val="2E1BF4B3CF364E4E84814540D5C91374"/>
    <w:rsid w:val="00901918"/>
  </w:style>
  <w:style w:type="paragraph" w:customStyle="1" w:styleId="502592AFFCA642448D4373F22A2B794A">
    <w:name w:val="502592AFFCA642448D4373F22A2B794A"/>
    <w:rsid w:val="00901918"/>
  </w:style>
  <w:style w:type="paragraph" w:customStyle="1" w:styleId="3EB3760F3EB64C1C9D37CC52EE589E9C">
    <w:name w:val="3EB3760F3EB64C1C9D37CC52EE589E9C"/>
    <w:rsid w:val="00901918"/>
  </w:style>
  <w:style w:type="paragraph" w:customStyle="1" w:styleId="AC19F96CB3084E70A58C78E2EB3F86DA">
    <w:name w:val="AC19F96CB3084E70A58C78E2EB3F86DA"/>
    <w:rsid w:val="00901918"/>
  </w:style>
  <w:style w:type="paragraph" w:customStyle="1" w:styleId="E079997E6D194D2785CCF3B7038187FD">
    <w:name w:val="E079997E6D194D2785CCF3B7038187FD"/>
    <w:rsid w:val="00901918"/>
  </w:style>
  <w:style w:type="paragraph" w:customStyle="1" w:styleId="EC97473F0BEC40838DA37EAC1A4DC83E">
    <w:name w:val="EC97473F0BEC40838DA37EAC1A4DC83E"/>
    <w:rsid w:val="00901918"/>
  </w:style>
  <w:style w:type="paragraph" w:customStyle="1" w:styleId="D99F8E5B01384048B06B87347F059D33">
    <w:name w:val="D99F8E5B01384048B06B87347F059D33"/>
    <w:rsid w:val="00901918"/>
  </w:style>
  <w:style w:type="paragraph" w:customStyle="1" w:styleId="66C804995BB445D6A244AB4E470EE380">
    <w:name w:val="66C804995BB445D6A244AB4E470EE380"/>
    <w:rsid w:val="00901918"/>
  </w:style>
  <w:style w:type="paragraph" w:customStyle="1" w:styleId="69BE643AB55442629A941780FA9AD852">
    <w:name w:val="69BE643AB55442629A941780FA9AD852"/>
    <w:rsid w:val="00901918"/>
  </w:style>
  <w:style w:type="paragraph" w:customStyle="1" w:styleId="8E284F3492C34B61B88E84CD66FEAD5B">
    <w:name w:val="8E284F3492C34B61B88E84CD66FEAD5B"/>
    <w:rsid w:val="00901918"/>
  </w:style>
  <w:style w:type="paragraph" w:customStyle="1" w:styleId="5ECD09587C714327B35EDA06E94C94C0">
    <w:name w:val="5ECD09587C714327B35EDA06E94C94C0"/>
    <w:rsid w:val="00901918"/>
  </w:style>
  <w:style w:type="paragraph" w:customStyle="1" w:styleId="C9D446E578B14AEA8D0E17E80222FA1E">
    <w:name w:val="C9D446E578B14AEA8D0E17E80222FA1E"/>
    <w:rsid w:val="00901918"/>
  </w:style>
  <w:style w:type="paragraph" w:customStyle="1" w:styleId="580B763BF36F41B3AB510A335DC65726">
    <w:name w:val="580B763BF36F41B3AB510A335DC65726"/>
    <w:rsid w:val="00901918"/>
  </w:style>
  <w:style w:type="paragraph" w:customStyle="1" w:styleId="325367BE09064FA6B36EEBB81A141CC1">
    <w:name w:val="325367BE09064FA6B36EEBB81A141CC1"/>
    <w:rsid w:val="00901918"/>
  </w:style>
  <w:style w:type="paragraph" w:customStyle="1" w:styleId="855755E8A5C24B54B7778305A3E540DF">
    <w:name w:val="855755E8A5C24B54B7778305A3E540DF"/>
    <w:rsid w:val="00901918"/>
  </w:style>
  <w:style w:type="paragraph" w:customStyle="1" w:styleId="050E3ABB6716440C978F459873048C8A">
    <w:name w:val="050E3ABB6716440C978F459873048C8A"/>
    <w:rsid w:val="00901918"/>
  </w:style>
  <w:style w:type="paragraph" w:customStyle="1" w:styleId="C7BB8EDFF95E4FF4BA27A8257F910859">
    <w:name w:val="C7BB8EDFF95E4FF4BA27A8257F910859"/>
    <w:rsid w:val="00901918"/>
  </w:style>
  <w:style w:type="paragraph" w:customStyle="1" w:styleId="C265A9AEEEE5461A8763078E27260FEE">
    <w:name w:val="C265A9AEEEE5461A8763078E27260FEE"/>
    <w:rsid w:val="00901918"/>
  </w:style>
  <w:style w:type="paragraph" w:customStyle="1" w:styleId="DD1C47E2945D45809510615365659F79">
    <w:name w:val="DD1C47E2945D45809510615365659F79"/>
    <w:rsid w:val="00901918"/>
  </w:style>
  <w:style w:type="paragraph" w:customStyle="1" w:styleId="7EA705F2F080406B811920A70A3029D3">
    <w:name w:val="7EA705F2F080406B811920A70A3029D3"/>
    <w:rsid w:val="00901918"/>
  </w:style>
  <w:style w:type="paragraph" w:customStyle="1" w:styleId="3EFD6CEA2BDD49F19BE20A6544042F94">
    <w:name w:val="3EFD6CEA2BDD49F19BE20A6544042F94"/>
    <w:rsid w:val="00901918"/>
  </w:style>
  <w:style w:type="paragraph" w:customStyle="1" w:styleId="89388DE786E94BE3A0D11B91739A2673">
    <w:name w:val="89388DE786E94BE3A0D11B91739A2673"/>
    <w:rsid w:val="00901918"/>
  </w:style>
  <w:style w:type="paragraph" w:customStyle="1" w:styleId="438E12F6C096479D83F62B5345257254">
    <w:name w:val="438E12F6C096479D83F62B5345257254"/>
    <w:rsid w:val="00901918"/>
  </w:style>
  <w:style w:type="paragraph" w:customStyle="1" w:styleId="9D236F4DC2F6433B9516B91B21614897">
    <w:name w:val="9D236F4DC2F6433B9516B91B21614897"/>
    <w:rsid w:val="00901918"/>
  </w:style>
  <w:style w:type="paragraph" w:customStyle="1" w:styleId="B704FE1081EF4524A8BE98C2A01CA556">
    <w:name w:val="B704FE1081EF4524A8BE98C2A01CA556"/>
    <w:rsid w:val="00901918"/>
  </w:style>
  <w:style w:type="paragraph" w:customStyle="1" w:styleId="CBBAAE7240C94C7B8B97FEA860A85DF0">
    <w:name w:val="CBBAAE7240C94C7B8B97FEA860A85DF0"/>
    <w:rsid w:val="00901918"/>
  </w:style>
  <w:style w:type="paragraph" w:customStyle="1" w:styleId="B854A7202452450C9B128C4F4B5785C0">
    <w:name w:val="B854A7202452450C9B128C4F4B5785C0"/>
    <w:rsid w:val="00901918"/>
  </w:style>
  <w:style w:type="paragraph" w:customStyle="1" w:styleId="61B470D581F1462FAC995A22E0A0ACEE">
    <w:name w:val="61B470D581F1462FAC995A22E0A0ACEE"/>
    <w:rsid w:val="00901918"/>
  </w:style>
  <w:style w:type="paragraph" w:customStyle="1" w:styleId="7875BB4D70474F3D9BF3C8FCB9A24096">
    <w:name w:val="7875BB4D70474F3D9BF3C8FCB9A24096"/>
    <w:rsid w:val="00901918"/>
  </w:style>
  <w:style w:type="paragraph" w:customStyle="1" w:styleId="3AECBAB6D1FD44A29B932F8BB7943AA7">
    <w:name w:val="3AECBAB6D1FD44A29B932F8BB7943AA7"/>
    <w:rsid w:val="00901918"/>
  </w:style>
  <w:style w:type="paragraph" w:customStyle="1" w:styleId="8C90C5CDC86A4EBD84C54779617468FE">
    <w:name w:val="8C90C5CDC86A4EBD84C54779617468FE"/>
    <w:rsid w:val="00901918"/>
  </w:style>
  <w:style w:type="paragraph" w:customStyle="1" w:styleId="877E39A9831A4651A8608069549101F4">
    <w:name w:val="877E39A9831A4651A8608069549101F4"/>
    <w:rsid w:val="00901918"/>
  </w:style>
  <w:style w:type="paragraph" w:customStyle="1" w:styleId="C9B5FAC77B584493878689B0517C4200">
    <w:name w:val="C9B5FAC77B584493878689B0517C4200"/>
    <w:rsid w:val="00901918"/>
  </w:style>
  <w:style w:type="paragraph" w:customStyle="1" w:styleId="3B1BE7F3838A4DB3AD0DCA778211432D">
    <w:name w:val="3B1BE7F3838A4DB3AD0DCA778211432D"/>
    <w:rsid w:val="00901918"/>
  </w:style>
  <w:style w:type="paragraph" w:customStyle="1" w:styleId="D61196D4520F4408862ACF9B709BFE9D">
    <w:name w:val="D61196D4520F4408862ACF9B709BFE9D"/>
    <w:rsid w:val="00901918"/>
  </w:style>
  <w:style w:type="paragraph" w:customStyle="1" w:styleId="98DD5D15E34E40E6A13D6BA8EC0F0277">
    <w:name w:val="98DD5D15E34E40E6A13D6BA8EC0F0277"/>
    <w:rsid w:val="00901918"/>
  </w:style>
  <w:style w:type="paragraph" w:customStyle="1" w:styleId="1BF7C47F9FC14389BB14D42FAFB3E258">
    <w:name w:val="1BF7C47F9FC14389BB14D42FAFB3E258"/>
    <w:rsid w:val="00901918"/>
  </w:style>
  <w:style w:type="paragraph" w:customStyle="1" w:styleId="820E410715874F8F9E654E44B5D915B1">
    <w:name w:val="820E410715874F8F9E654E44B5D915B1"/>
    <w:rsid w:val="006A0EEC"/>
  </w:style>
  <w:style w:type="paragraph" w:customStyle="1" w:styleId="FF75D7EABDEE4339B8C7EBD79DDDF65D">
    <w:name w:val="FF75D7EABDEE4339B8C7EBD79DDDF65D"/>
    <w:rsid w:val="006A0EEC"/>
  </w:style>
  <w:style w:type="paragraph" w:customStyle="1" w:styleId="CF43B56C163D4943A8CF99C7C2182766">
    <w:name w:val="CF43B56C163D4943A8CF99C7C2182766"/>
    <w:rsid w:val="006A0EEC"/>
  </w:style>
  <w:style w:type="paragraph" w:customStyle="1" w:styleId="830E6407F8CF4B5C98D75DC94486B06B">
    <w:name w:val="830E6407F8CF4B5C98D75DC94486B06B"/>
    <w:rsid w:val="006A0EEC"/>
  </w:style>
  <w:style w:type="paragraph" w:customStyle="1" w:styleId="7F60EB5C61494E92B255F1147692B7B1">
    <w:name w:val="7F60EB5C61494E92B255F1147692B7B1"/>
    <w:rsid w:val="006A0EEC"/>
  </w:style>
  <w:style w:type="paragraph" w:customStyle="1" w:styleId="E38102F86C1840CCB87DEF3FD161C7D6">
    <w:name w:val="E38102F86C1840CCB87DEF3FD161C7D6"/>
    <w:rsid w:val="006A0EEC"/>
  </w:style>
  <w:style w:type="paragraph" w:customStyle="1" w:styleId="F18B51F182E64565B691D7BF1A7FCAC0">
    <w:name w:val="F18B51F182E64565B691D7BF1A7FCAC0"/>
    <w:rsid w:val="006A0EEC"/>
  </w:style>
  <w:style w:type="paragraph" w:customStyle="1" w:styleId="3CF9460C665F4F09817FB3F0BD8221F6">
    <w:name w:val="3CF9460C665F4F09817FB3F0BD8221F6"/>
    <w:rsid w:val="006A0EEC"/>
  </w:style>
  <w:style w:type="paragraph" w:customStyle="1" w:styleId="778DA953C9714B55842869D150937845">
    <w:name w:val="778DA953C9714B55842869D150937845"/>
    <w:rsid w:val="006A0EEC"/>
  </w:style>
  <w:style w:type="paragraph" w:customStyle="1" w:styleId="D7A6D6A536DA4F7F93324F81FC5EC528">
    <w:name w:val="D7A6D6A536DA4F7F93324F81FC5EC528"/>
    <w:rsid w:val="006A0EEC"/>
  </w:style>
  <w:style w:type="paragraph" w:customStyle="1" w:styleId="1BDC8AA64BBC45BC8987494354ABDED4">
    <w:name w:val="1BDC8AA64BBC45BC8987494354ABDED4"/>
    <w:rsid w:val="006A0EEC"/>
  </w:style>
  <w:style w:type="paragraph" w:customStyle="1" w:styleId="8AF6B710F0974939999AEFC92C18B5D9">
    <w:name w:val="8AF6B710F0974939999AEFC92C18B5D9"/>
    <w:rsid w:val="006A0EEC"/>
  </w:style>
  <w:style w:type="paragraph" w:customStyle="1" w:styleId="4674D27DEBBD4C23ACCD36A388F3C994">
    <w:name w:val="4674D27DEBBD4C23ACCD36A388F3C994"/>
    <w:rsid w:val="006A0EEC"/>
  </w:style>
  <w:style w:type="paragraph" w:customStyle="1" w:styleId="50C529F79B38483F870D22BEA3C7C416">
    <w:name w:val="50C529F79B38483F870D22BEA3C7C416"/>
    <w:rsid w:val="006A0EEC"/>
  </w:style>
  <w:style w:type="paragraph" w:customStyle="1" w:styleId="185F076812F9404F9977F3FFED17E994">
    <w:name w:val="185F076812F9404F9977F3FFED17E994"/>
    <w:rsid w:val="006A0EEC"/>
  </w:style>
  <w:style w:type="paragraph" w:customStyle="1" w:styleId="D951E541925A422D92141BCF0B3D782E">
    <w:name w:val="D951E541925A422D92141BCF0B3D782E"/>
    <w:rsid w:val="006A0EEC"/>
  </w:style>
  <w:style w:type="paragraph" w:customStyle="1" w:styleId="F2D54260E5604E7AAD3645A43E407086">
    <w:name w:val="F2D54260E5604E7AAD3645A43E407086"/>
    <w:rsid w:val="006A0EEC"/>
  </w:style>
  <w:style w:type="paragraph" w:customStyle="1" w:styleId="5B7ABE0FA55142A98EF52D74AA7FD13D">
    <w:name w:val="5B7ABE0FA55142A98EF52D74AA7FD13D"/>
    <w:rsid w:val="006A0EEC"/>
  </w:style>
  <w:style w:type="paragraph" w:customStyle="1" w:styleId="483AEF347E20475D8BA03C10C2889756">
    <w:name w:val="483AEF347E20475D8BA03C10C2889756"/>
    <w:rsid w:val="006A0EEC"/>
  </w:style>
  <w:style w:type="paragraph" w:customStyle="1" w:styleId="028B54ECFF684F2FAB81024A8FAA641B">
    <w:name w:val="028B54ECFF684F2FAB81024A8FAA641B"/>
    <w:rsid w:val="006A0EEC"/>
  </w:style>
  <w:style w:type="paragraph" w:customStyle="1" w:styleId="0F579C4DE02C4F64BA08BC81CD7323EA">
    <w:name w:val="0F579C4DE02C4F64BA08BC81CD7323EA"/>
    <w:rsid w:val="006A0EEC"/>
  </w:style>
  <w:style w:type="paragraph" w:customStyle="1" w:styleId="3B6A8FD7DBDB478E89692DC668DA145E">
    <w:name w:val="3B6A8FD7DBDB478E89692DC668DA145E"/>
    <w:rsid w:val="006A0EEC"/>
  </w:style>
  <w:style w:type="paragraph" w:customStyle="1" w:styleId="9878237A48D74A4986119831B8AFA9BF">
    <w:name w:val="9878237A48D74A4986119831B8AFA9BF"/>
    <w:rsid w:val="006A0EEC"/>
  </w:style>
  <w:style w:type="paragraph" w:customStyle="1" w:styleId="3F2B74CDBEF142828D0A67F17152E6EB">
    <w:name w:val="3F2B74CDBEF142828D0A67F17152E6EB"/>
    <w:rsid w:val="006A0EEC"/>
  </w:style>
  <w:style w:type="paragraph" w:customStyle="1" w:styleId="FDC5A9A4BFEC4CD19B893AAE28508B68">
    <w:name w:val="FDC5A9A4BFEC4CD19B893AAE28508B68"/>
    <w:rsid w:val="006A0EEC"/>
  </w:style>
  <w:style w:type="paragraph" w:customStyle="1" w:styleId="211A85B979764DE3BD594DAA72AF9AB5">
    <w:name w:val="211A85B979764DE3BD594DAA72AF9AB5"/>
    <w:rsid w:val="006A0EEC"/>
  </w:style>
  <w:style w:type="paragraph" w:customStyle="1" w:styleId="EEACB4C730A6462ABA5A98B012F907EA">
    <w:name w:val="EEACB4C730A6462ABA5A98B012F907EA"/>
    <w:rsid w:val="006A0EEC"/>
  </w:style>
  <w:style w:type="paragraph" w:customStyle="1" w:styleId="6980FBF35AC04AB59846D56E579B836A">
    <w:name w:val="6980FBF35AC04AB59846D56E579B836A"/>
    <w:rsid w:val="006A0EEC"/>
  </w:style>
  <w:style w:type="paragraph" w:customStyle="1" w:styleId="D88F1EA8DA9A47C994059F67239D71BB">
    <w:name w:val="D88F1EA8DA9A47C994059F67239D71BB"/>
    <w:rsid w:val="006A0EEC"/>
  </w:style>
  <w:style w:type="paragraph" w:customStyle="1" w:styleId="A3B750A0B15C4F24A1B7AFAA8C86B570">
    <w:name w:val="A3B750A0B15C4F24A1B7AFAA8C86B570"/>
    <w:rsid w:val="006A0EEC"/>
  </w:style>
  <w:style w:type="paragraph" w:customStyle="1" w:styleId="F65AFF6CF7764AA083EC14822C007F7C">
    <w:name w:val="F65AFF6CF7764AA083EC14822C007F7C"/>
    <w:rsid w:val="006A0EEC"/>
  </w:style>
  <w:style w:type="paragraph" w:customStyle="1" w:styleId="4A0AE7A4F0D248C881CD1273BA8A3062">
    <w:name w:val="4A0AE7A4F0D248C881CD1273BA8A3062"/>
    <w:rsid w:val="006A0EEC"/>
  </w:style>
  <w:style w:type="paragraph" w:customStyle="1" w:styleId="F69F63E9E8364E79948BAB8050A6A077">
    <w:name w:val="F69F63E9E8364E79948BAB8050A6A077"/>
    <w:rsid w:val="006A0EEC"/>
  </w:style>
  <w:style w:type="paragraph" w:customStyle="1" w:styleId="BD292DDB59784AAF8A6C50E6F3080660">
    <w:name w:val="BD292DDB59784AAF8A6C50E6F3080660"/>
    <w:rsid w:val="006A0EEC"/>
  </w:style>
  <w:style w:type="paragraph" w:customStyle="1" w:styleId="3B1CB26F33F84882B3155E475318C779">
    <w:name w:val="3B1CB26F33F84882B3155E475318C779"/>
    <w:rsid w:val="006A0EEC"/>
  </w:style>
  <w:style w:type="paragraph" w:customStyle="1" w:styleId="BE49286778DF400BA5BBB124DB735627">
    <w:name w:val="BE49286778DF400BA5BBB124DB735627"/>
    <w:rsid w:val="006A0EEC"/>
  </w:style>
  <w:style w:type="paragraph" w:customStyle="1" w:styleId="7B6204CCDCC046B686DE0A2FD907A367">
    <w:name w:val="7B6204CCDCC046B686DE0A2FD907A367"/>
    <w:rsid w:val="006A0EEC"/>
  </w:style>
  <w:style w:type="paragraph" w:customStyle="1" w:styleId="694FD66FA8A64E26B6EC93D707BDE89E">
    <w:name w:val="694FD66FA8A64E26B6EC93D707BDE89E"/>
    <w:rsid w:val="006A0EEC"/>
  </w:style>
  <w:style w:type="paragraph" w:customStyle="1" w:styleId="9E081FDFDFB74C318B416A7142C46ABB">
    <w:name w:val="9E081FDFDFB74C318B416A7142C46ABB"/>
    <w:rsid w:val="006A0EEC"/>
  </w:style>
  <w:style w:type="paragraph" w:customStyle="1" w:styleId="137F699499A1429D83D47CEC3C51313D">
    <w:name w:val="137F699499A1429D83D47CEC3C51313D"/>
    <w:rsid w:val="006A0EEC"/>
  </w:style>
  <w:style w:type="paragraph" w:customStyle="1" w:styleId="7C64FF1495E44DBBBBEF5C6226A72A50">
    <w:name w:val="7C64FF1495E44DBBBBEF5C6226A72A50"/>
    <w:rsid w:val="006A0EEC"/>
  </w:style>
  <w:style w:type="paragraph" w:customStyle="1" w:styleId="B8D22F0344264EE29602FB2A158E9329">
    <w:name w:val="B8D22F0344264EE29602FB2A158E9329"/>
    <w:rsid w:val="006A0EEC"/>
  </w:style>
  <w:style w:type="paragraph" w:customStyle="1" w:styleId="15D702638279413681F0D05DA0B31763">
    <w:name w:val="15D702638279413681F0D05DA0B31763"/>
    <w:rsid w:val="006A0EEC"/>
  </w:style>
  <w:style w:type="paragraph" w:customStyle="1" w:styleId="8641226C6A0A4A3793DF8395FB41D03D">
    <w:name w:val="8641226C6A0A4A3793DF8395FB41D03D"/>
    <w:rsid w:val="006A0EEC"/>
  </w:style>
  <w:style w:type="paragraph" w:customStyle="1" w:styleId="52CCFBF69B5F4F86BDEE4186BFB60157">
    <w:name w:val="52CCFBF69B5F4F86BDEE4186BFB60157"/>
    <w:rsid w:val="006A0EEC"/>
  </w:style>
  <w:style w:type="paragraph" w:customStyle="1" w:styleId="9A801787A53D48D0A07AC9E95CDC9D79">
    <w:name w:val="9A801787A53D48D0A07AC9E95CDC9D79"/>
    <w:rsid w:val="006A0EEC"/>
  </w:style>
  <w:style w:type="paragraph" w:customStyle="1" w:styleId="7A128BCDCE02445486DE0C6B6995CB5B">
    <w:name w:val="7A128BCDCE02445486DE0C6B6995CB5B"/>
    <w:rsid w:val="006A0EEC"/>
  </w:style>
  <w:style w:type="paragraph" w:customStyle="1" w:styleId="CB07093DE87E4A159D675A8B23179CA6">
    <w:name w:val="CB07093DE87E4A159D675A8B23179CA6"/>
    <w:rsid w:val="006A0EEC"/>
  </w:style>
  <w:style w:type="paragraph" w:customStyle="1" w:styleId="B04CDFB181234774A806809140DACD75">
    <w:name w:val="B04CDFB181234774A806809140DACD75"/>
    <w:rsid w:val="006A0EEC"/>
  </w:style>
  <w:style w:type="paragraph" w:customStyle="1" w:styleId="9B87F5C4CF5D4C95BEBE6CB6CBA54137">
    <w:name w:val="9B87F5C4CF5D4C95BEBE6CB6CBA54137"/>
    <w:rsid w:val="006A0EEC"/>
  </w:style>
  <w:style w:type="paragraph" w:customStyle="1" w:styleId="0422D89D98C34FC687C87C860950A054">
    <w:name w:val="0422D89D98C34FC687C87C860950A054"/>
    <w:rsid w:val="006A0EEC"/>
  </w:style>
  <w:style w:type="paragraph" w:customStyle="1" w:styleId="5670B36FE6AB4476B10AE8D5A242CA70">
    <w:name w:val="5670B36FE6AB4476B10AE8D5A242CA70"/>
    <w:rsid w:val="006A0EEC"/>
  </w:style>
  <w:style w:type="paragraph" w:customStyle="1" w:styleId="B02EB37B393546C4ABC4E55577AFAD0B">
    <w:name w:val="B02EB37B393546C4ABC4E55577AFAD0B"/>
    <w:rsid w:val="006A0EEC"/>
  </w:style>
  <w:style w:type="paragraph" w:customStyle="1" w:styleId="B639BAF7DD4E4D8288D5CB221DD96659">
    <w:name w:val="B639BAF7DD4E4D8288D5CB221DD96659"/>
    <w:rsid w:val="006A0EEC"/>
  </w:style>
  <w:style w:type="paragraph" w:customStyle="1" w:styleId="4BF21E2E213F411687F5104588716078">
    <w:name w:val="4BF21E2E213F411687F5104588716078"/>
    <w:rsid w:val="006A0EEC"/>
  </w:style>
  <w:style w:type="paragraph" w:customStyle="1" w:styleId="978FFD8809C040AF9658E1A024425666">
    <w:name w:val="978FFD8809C040AF9658E1A024425666"/>
    <w:rsid w:val="006A0EEC"/>
  </w:style>
  <w:style w:type="paragraph" w:customStyle="1" w:styleId="BA40314B9C7B4964A1FEC7B5F06EFDBF">
    <w:name w:val="BA40314B9C7B4964A1FEC7B5F06EFDBF"/>
    <w:rsid w:val="006A0EEC"/>
  </w:style>
  <w:style w:type="paragraph" w:customStyle="1" w:styleId="E064AB090F094962A17E5BA86C54A1B7">
    <w:name w:val="E064AB090F094962A17E5BA86C54A1B7"/>
    <w:rsid w:val="006A0EEC"/>
  </w:style>
  <w:style w:type="paragraph" w:customStyle="1" w:styleId="57EAAB1A772B49FEBF982F7145F89314">
    <w:name w:val="57EAAB1A772B49FEBF982F7145F89314"/>
    <w:rsid w:val="006A0EEC"/>
  </w:style>
  <w:style w:type="paragraph" w:customStyle="1" w:styleId="5BF365A38E4C4942B376BA6204EA143E">
    <w:name w:val="5BF365A38E4C4942B376BA6204EA143E"/>
    <w:rsid w:val="006A0EEC"/>
  </w:style>
  <w:style w:type="paragraph" w:customStyle="1" w:styleId="AA852ACD52054D31B39AD5C68F614415">
    <w:name w:val="AA852ACD52054D31B39AD5C68F614415"/>
    <w:rsid w:val="006A0EEC"/>
  </w:style>
  <w:style w:type="paragraph" w:customStyle="1" w:styleId="D7394D96A36E417B829F76B8B09345AC">
    <w:name w:val="D7394D96A36E417B829F76B8B09345AC"/>
    <w:rsid w:val="006A0EEC"/>
  </w:style>
  <w:style w:type="paragraph" w:customStyle="1" w:styleId="ED4ACD59E274401486D77A260D6ABE55">
    <w:name w:val="ED4ACD59E274401486D77A260D6ABE55"/>
    <w:rsid w:val="006A0EEC"/>
  </w:style>
  <w:style w:type="paragraph" w:customStyle="1" w:styleId="AF8731AC4E46474398860EBAA09CAF94">
    <w:name w:val="AF8731AC4E46474398860EBAA09CAF94"/>
    <w:rsid w:val="006A0EEC"/>
  </w:style>
  <w:style w:type="paragraph" w:customStyle="1" w:styleId="8237D5AA32AF42339D135C398483EB43">
    <w:name w:val="8237D5AA32AF42339D135C398483EB43"/>
    <w:rsid w:val="006A0EEC"/>
  </w:style>
  <w:style w:type="paragraph" w:customStyle="1" w:styleId="28E83BC738954B1EB7847996FBD8EE41">
    <w:name w:val="28E83BC738954B1EB7847996FBD8EE41"/>
    <w:rsid w:val="006A0EEC"/>
  </w:style>
  <w:style w:type="paragraph" w:customStyle="1" w:styleId="9DCE2B0C8DF74A6D83A377DE6E5D63D8">
    <w:name w:val="9DCE2B0C8DF74A6D83A377DE6E5D63D8"/>
    <w:rsid w:val="006A0EEC"/>
  </w:style>
  <w:style w:type="paragraph" w:customStyle="1" w:styleId="2282A2CDAD314BF785181982D7C1DB65">
    <w:name w:val="2282A2CDAD314BF785181982D7C1DB65"/>
    <w:rsid w:val="006A0EEC"/>
  </w:style>
  <w:style w:type="paragraph" w:customStyle="1" w:styleId="35E4EDCA8AD841E08C387DA0D1399C27">
    <w:name w:val="35E4EDCA8AD841E08C387DA0D1399C27"/>
    <w:rsid w:val="006A0EEC"/>
  </w:style>
  <w:style w:type="paragraph" w:customStyle="1" w:styleId="87331C0D43B64541AAF6D5FF8BD75902">
    <w:name w:val="87331C0D43B64541AAF6D5FF8BD75902"/>
    <w:rsid w:val="006A0EEC"/>
  </w:style>
  <w:style w:type="paragraph" w:customStyle="1" w:styleId="4AB643F201104F8C838574CEA0DF686D">
    <w:name w:val="4AB643F201104F8C838574CEA0DF686D"/>
    <w:rsid w:val="006A0EEC"/>
  </w:style>
  <w:style w:type="paragraph" w:customStyle="1" w:styleId="5AB8781C010B4F289CD0914ED09F416C">
    <w:name w:val="5AB8781C010B4F289CD0914ED09F416C"/>
    <w:rsid w:val="006A0EEC"/>
  </w:style>
  <w:style w:type="paragraph" w:customStyle="1" w:styleId="C082C7C7E2CC4191A8E7EAA992B903F2">
    <w:name w:val="C082C7C7E2CC4191A8E7EAA992B903F2"/>
    <w:rsid w:val="006A0EEC"/>
  </w:style>
  <w:style w:type="paragraph" w:customStyle="1" w:styleId="0C8869156FFC47FF81F3486D6657284B">
    <w:name w:val="0C8869156FFC47FF81F3486D6657284B"/>
    <w:rsid w:val="006A0EEC"/>
  </w:style>
  <w:style w:type="paragraph" w:customStyle="1" w:styleId="DFCFD8501DFD49A3BACF7898EA344FAC">
    <w:name w:val="DFCFD8501DFD49A3BACF7898EA344FAC"/>
    <w:rsid w:val="006A0EEC"/>
  </w:style>
  <w:style w:type="paragraph" w:customStyle="1" w:styleId="BC55F1C5783F4325985F2DC5F6AFCFC9">
    <w:name w:val="BC55F1C5783F4325985F2DC5F6AFCFC9"/>
    <w:rsid w:val="006A0EEC"/>
  </w:style>
  <w:style w:type="paragraph" w:customStyle="1" w:styleId="BF94B036E7C5451D9F01966212F26BA5">
    <w:name w:val="BF94B036E7C5451D9F01966212F26BA5"/>
    <w:rsid w:val="006A0EEC"/>
  </w:style>
  <w:style w:type="paragraph" w:customStyle="1" w:styleId="728BFA7621A0498EA87966FD93A0A7C5">
    <w:name w:val="728BFA7621A0498EA87966FD93A0A7C5"/>
    <w:rsid w:val="006A0EEC"/>
  </w:style>
  <w:style w:type="paragraph" w:customStyle="1" w:styleId="8BDDC832286C4BB2AE53B3270DC5F888">
    <w:name w:val="8BDDC832286C4BB2AE53B3270DC5F888"/>
    <w:rsid w:val="006A0EEC"/>
  </w:style>
  <w:style w:type="paragraph" w:customStyle="1" w:styleId="397CE505B6BB4583BA261A5F49E7A6A1">
    <w:name w:val="397CE505B6BB4583BA261A5F49E7A6A1"/>
    <w:rsid w:val="006A0EEC"/>
  </w:style>
  <w:style w:type="paragraph" w:customStyle="1" w:styleId="58A7C5099E794E0E8F629A1115863741">
    <w:name w:val="58A7C5099E794E0E8F629A1115863741"/>
    <w:rsid w:val="006A0EEC"/>
  </w:style>
  <w:style w:type="paragraph" w:customStyle="1" w:styleId="FAA6BC5984984C0CB15B65AC28797A00">
    <w:name w:val="FAA6BC5984984C0CB15B65AC28797A00"/>
    <w:rsid w:val="006A0EEC"/>
  </w:style>
  <w:style w:type="paragraph" w:customStyle="1" w:styleId="DFEC499EADF247A7B97B8877CDB40902">
    <w:name w:val="DFEC499EADF247A7B97B8877CDB40902"/>
    <w:rsid w:val="006A0EEC"/>
  </w:style>
  <w:style w:type="paragraph" w:customStyle="1" w:styleId="494D06C3231F41F09905CE1A85A363D2">
    <w:name w:val="494D06C3231F41F09905CE1A85A363D2"/>
    <w:rsid w:val="006A0EEC"/>
  </w:style>
  <w:style w:type="paragraph" w:customStyle="1" w:styleId="D9A8131E2FB444149B3C3B41E754A610">
    <w:name w:val="D9A8131E2FB444149B3C3B41E754A610"/>
    <w:rsid w:val="006A0EEC"/>
  </w:style>
  <w:style w:type="paragraph" w:customStyle="1" w:styleId="285C002B1BBD4CF7A4E3AF417293B9D5">
    <w:name w:val="285C002B1BBD4CF7A4E3AF417293B9D5"/>
    <w:rsid w:val="006A0EEC"/>
  </w:style>
  <w:style w:type="paragraph" w:customStyle="1" w:styleId="3FD760236E8E4A57A01A9E75DB67F299">
    <w:name w:val="3FD760236E8E4A57A01A9E75DB67F299"/>
    <w:rsid w:val="006A0EEC"/>
  </w:style>
  <w:style w:type="paragraph" w:customStyle="1" w:styleId="7E02CEB79324418E9CDE2C6BDD8539E2">
    <w:name w:val="7E02CEB79324418E9CDE2C6BDD8539E2"/>
    <w:rsid w:val="006A0EEC"/>
  </w:style>
  <w:style w:type="paragraph" w:customStyle="1" w:styleId="A268C13ACB2B4833B71B8E9A272B90BB">
    <w:name w:val="A268C13ACB2B4833B71B8E9A272B90BB"/>
    <w:rsid w:val="006A0EEC"/>
  </w:style>
  <w:style w:type="paragraph" w:customStyle="1" w:styleId="C79A75137F5E4DC5BDCE7FFA539728D8">
    <w:name w:val="C79A75137F5E4DC5BDCE7FFA539728D8"/>
    <w:rsid w:val="006A0EEC"/>
  </w:style>
  <w:style w:type="paragraph" w:customStyle="1" w:styleId="E5DF073808BA4D5A8C3729DCF3969A69">
    <w:name w:val="E5DF073808BA4D5A8C3729DCF3969A69"/>
    <w:rsid w:val="006A0EEC"/>
  </w:style>
  <w:style w:type="paragraph" w:customStyle="1" w:styleId="981676BCE9DD4E4C8D7DB5DEB7A095F7">
    <w:name w:val="981676BCE9DD4E4C8D7DB5DEB7A095F7"/>
    <w:rsid w:val="006A0EEC"/>
  </w:style>
  <w:style w:type="paragraph" w:customStyle="1" w:styleId="13CFF7D8D8074A4AA24E92F083C23CA7">
    <w:name w:val="13CFF7D8D8074A4AA24E92F083C23CA7"/>
    <w:rsid w:val="006A0EEC"/>
  </w:style>
  <w:style w:type="paragraph" w:customStyle="1" w:styleId="0E3B898DA3DA4E46A35CC1491931F342">
    <w:name w:val="0E3B898DA3DA4E46A35CC1491931F342"/>
    <w:rsid w:val="006A0EEC"/>
  </w:style>
  <w:style w:type="paragraph" w:customStyle="1" w:styleId="D1D7791233DD4A3BB7B4285EE3CFCE2A">
    <w:name w:val="D1D7791233DD4A3BB7B4285EE3CFCE2A"/>
    <w:rsid w:val="006A0EEC"/>
  </w:style>
  <w:style w:type="paragraph" w:customStyle="1" w:styleId="CC5CE19BA00B401B904BFF3160B30127">
    <w:name w:val="CC5CE19BA00B401B904BFF3160B30127"/>
    <w:rsid w:val="006A0EEC"/>
  </w:style>
  <w:style w:type="paragraph" w:customStyle="1" w:styleId="E7CFD304365C48D0B684EEAB4AA764C4">
    <w:name w:val="E7CFD304365C48D0B684EEAB4AA764C4"/>
    <w:rsid w:val="006A0EEC"/>
  </w:style>
  <w:style w:type="paragraph" w:customStyle="1" w:styleId="7F86BD1847D34B2E8408F9661C722F6C">
    <w:name w:val="7F86BD1847D34B2E8408F9661C722F6C"/>
    <w:rsid w:val="006A0EEC"/>
  </w:style>
  <w:style w:type="paragraph" w:customStyle="1" w:styleId="9DB7F0B4ED32452DA713385E4180DAFD">
    <w:name w:val="9DB7F0B4ED32452DA713385E4180DAFD"/>
    <w:rsid w:val="006A0EEC"/>
  </w:style>
  <w:style w:type="paragraph" w:customStyle="1" w:styleId="EA9506F82B16427BA735C6CDDEFBC081">
    <w:name w:val="EA9506F82B16427BA735C6CDDEFBC081"/>
    <w:rsid w:val="006A0EEC"/>
  </w:style>
  <w:style w:type="paragraph" w:customStyle="1" w:styleId="94A62DC64DEA479BA6541914EFB8233A">
    <w:name w:val="94A62DC64DEA479BA6541914EFB8233A"/>
    <w:rsid w:val="006A0EEC"/>
  </w:style>
  <w:style w:type="paragraph" w:customStyle="1" w:styleId="BF3CDFE8D25446B9A934CAC6BC30816E">
    <w:name w:val="BF3CDFE8D25446B9A934CAC6BC30816E"/>
    <w:rsid w:val="006A0EEC"/>
  </w:style>
  <w:style w:type="paragraph" w:customStyle="1" w:styleId="2742A24ACE4C4C6EA7390874887CFBED">
    <w:name w:val="2742A24ACE4C4C6EA7390874887CFBED"/>
    <w:rsid w:val="006A0EEC"/>
  </w:style>
  <w:style w:type="paragraph" w:customStyle="1" w:styleId="D540ADCEE54846A5A1FFDCDD9A1E3A42">
    <w:name w:val="D540ADCEE54846A5A1FFDCDD9A1E3A42"/>
    <w:rsid w:val="006A0EEC"/>
  </w:style>
  <w:style w:type="paragraph" w:customStyle="1" w:styleId="314C506A0B00433FA5DF9ABF61EFE3E5">
    <w:name w:val="314C506A0B00433FA5DF9ABF61EFE3E5"/>
    <w:rsid w:val="006A0EEC"/>
  </w:style>
  <w:style w:type="paragraph" w:customStyle="1" w:styleId="4CA4C09FD2E649D28C8C6EAE775628DC">
    <w:name w:val="4CA4C09FD2E649D28C8C6EAE775628DC"/>
    <w:rsid w:val="006A0EEC"/>
  </w:style>
  <w:style w:type="paragraph" w:customStyle="1" w:styleId="69CB6021B85E49CB97C67C958CEE8DE9">
    <w:name w:val="69CB6021B85E49CB97C67C958CEE8DE9"/>
    <w:rsid w:val="006A0EEC"/>
  </w:style>
  <w:style w:type="paragraph" w:customStyle="1" w:styleId="DB7F592AE2934A9CBB436215C0D542B9">
    <w:name w:val="DB7F592AE2934A9CBB436215C0D542B9"/>
    <w:rsid w:val="006A0EEC"/>
  </w:style>
  <w:style w:type="paragraph" w:customStyle="1" w:styleId="EF983F1C89EE425FB5D6823D352C415F">
    <w:name w:val="EF983F1C89EE425FB5D6823D352C415F"/>
    <w:rsid w:val="006A0EEC"/>
  </w:style>
  <w:style w:type="paragraph" w:customStyle="1" w:styleId="505B06C3A7824A5E8F2A0006AA1F54EF">
    <w:name w:val="505B06C3A7824A5E8F2A0006AA1F54EF"/>
    <w:rsid w:val="006A0EEC"/>
  </w:style>
  <w:style w:type="paragraph" w:customStyle="1" w:styleId="001187AD869543BAB00FC8BC3DF5E868">
    <w:name w:val="001187AD869543BAB00FC8BC3DF5E868"/>
    <w:rsid w:val="006A0EEC"/>
  </w:style>
  <w:style w:type="paragraph" w:customStyle="1" w:styleId="C486B2B91D8F41E8AE9319FDD0D85AF6">
    <w:name w:val="C486B2B91D8F41E8AE9319FDD0D85AF6"/>
    <w:rsid w:val="006A0EEC"/>
  </w:style>
  <w:style w:type="paragraph" w:customStyle="1" w:styleId="3455216F1BDC4AACA74F8B9E18915D82">
    <w:name w:val="3455216F1BDC4AACA74F8B9E18915D82"/>
    <w:rsid w:val="006A0EEC"/>
  </w:style>
  <w:style w:type="paragraph" w:customStyle="1" w:styleId="BDCA4C9D04514BEA88FA0ADA83A9513A">
    <w:name w:val="BDCA4C9D04514BEA88FA0ADA83A9513A"/>
    <w:rsid w:val="006A0EEC"/>
  </w:style>
  <w:style w:type="paragraph" w:customStyle="1" w:styleId="A40F21FFEFCF434AA4E1F2194F5AF212">
    <w:name w:val="A40F21FFEFCF434AA4E1F2194F5AF212"/>
    <w:rsid w:val="006A0EEC"/>
  </w:style>
  <w:style w:type="paragraph" w:customStyle="1" w:styleId="9ABACF96FAE9464D8F4DA8EA96329C0D">
    <w:name w:val="9ABACF96FAE9464D8F4DA8EA96329C0D"/>
    <w:rsid w:val="006A0EEC"/>
  </w:style>
  <w:style w:type="paragraph" w:customStyle="1" w:styleId="B65D010A75E6423EAD0A96008F55A0D0">
    <w:name w:val="B65D010A75E6423EAD0A96008F55A0D0"/>
    <w:rsid w:val="006A0EEC"/>
  </w:style>
  <w:style w:type="paragraph" w:customStyle="1" w:styleId="BA9D453B96EB49B9B04757934B4F9596">
    <w:name w:val="BA9D453B96EB49B9B04757934B4F9596"/>
    <w:rsid w:val="006A0EEC"/>
  </w:style>
  <w:style w:type="paragraph" w:customStyle="1" w:styleId="452C5AD2294E42FF84F41E66B76779B4">
    <w:name w:val="452C5AD2294E42FF84F41E66B76779B4"/>
    <w:rsid w:val="006A0EEC"/>
  </w:style>
  <w:style w:type="paragraph" w:customStyle="1" w:styleId="23D89CAFBB3E405985C19B950051D5C0">
    <w:name w:val="23D89CAFBB3E405985C19B950051D5C0"/>
    <w:rsid w:val="006A0EEC"/>
  </w:style>
  <w:style w:type="paragraph" w:customStyle="1" w:styleId="7C728887143B423AB86C90B7820ADC90">
    <w:name w:val="7C728887143B423AB86C90B7820ADC90"/>
    <w:rsid w:val="006A0EEC"/>
  </w:style>
  <w:style w:type="paragraph" w:customStyle="1" w:styleId="2D6787CD055E43DA8F4573A8DB6EC407">
    <w:name w:val="2D6787CD055E43DA8F4573A8DB6EC407"/>
    <w:rsid w:val="006A0EEC"/>
  </w:style>
  <w:style w:type="paragraph" w:customStyle="1" w:styleId="ABF3E67895C7458BBBC41F570831F80D">
    <w:name w:val="ABF3E67895C7458BBBC41F570831F80D"/>
    <w:rsid w:val="006A0EEC"/>
  </w:style>
  <w:style w:type="paragraph" w:customStyle="1" w:styleId="DF2E90D18F9C49498709A55AEA0DA0B5">
    <w:name w:val="DF2E90D18F9C49498709A55AEA0DA0B5"/>
    <w:rsid w:val="006A0EEC"/>
  </w:style>
  <w:style w:type="paragraph" w:customStyle="1" w:styleId="80069910BD4049B3B7577C050BA0D97C">
    <w:name w:val="80069910BD4049B3B7577C050BA0D97C"/>
    <w:rsid w:val="006A0EEC"/>
  </w:style>
  <w:style w:type="paragraph" w:customStyle="1" w:styleId="CB0B752526B04BB192C659DB2CFEE934">
    <w:name w:val="CB0B752526B04BB192C659DB2CFEE934"/>
    <w:rsid w:val="006A0EEC"/>
  </w:style>
  <w:style w:type="paragraph" w:customStyle="1" w:styleId="9D73F87F22F54EFE9FA9B9941892B480">
    <w:name w:val="9D73F87F22F54EFE9FA9B9941892B480"/>
    <w:rsid w:val="006A0EEC"/>
  </w:style>
  <w:style w:type="paragraph" w:customStyle="1" w:styleId="44249F8CB9A24C469F887F38BA219D55">
    <w:name w:val="44249F8CB9A24C469F887F38BA219D55"/>
    <w:rsid w:val="006A0EEC"/>
  </w:style>
  <w:style w:type="paragraph" w:customStyle="1" w:styleId="B1E3002CB536469DBDAEEEAEF0741F7A">
    <w:name w:val="B1E3002CB536469DBDAEEEAEF0741F7A"/>
    <w:rsid w:val="006A0EEC"/>
  </w:style>
  <w:style w:type="paragraph" w:customStyle="1" w:styleId="D03366F55EC34DC19E7DF1E4F43EDCF4">
    <w:name w:val="D03366F55EC34DC19E7DF1E4F43EDCF4"/>
    <w:rsid w:val="006A0EEC"/>
  </w:style>
  <w:style w:type="paragraph" w:customStyle="1" w:styleId="A0A61AEB188249FA95BC3065AB33978C">
    <w:name w:val="A0A61AEB188249FA95BC3065AB33978C"/>
    <w:rsid w:val="006A0EEC"/>
  </w:style>
  <w:style w:type="paragraph" w:customStyle="1" w:styleId="A32509288474452A8D9720A05038A0D9">
    <w:name w:val="A32509288474452A8D9720A05038A0D9"/>
    <w:rsid w:val="006A0EEC"/>
  </w:style>
  <w:style w:type="paragraph" w:customStyle="1" w:styleId="08B699D711F94C68979C8E348DACD33E">
    <w:name w:val="08B699D711F94C68979C8E348DACD33E"/>
    <w:rsid w:val="006A0EEC"/>
  </w:style>
  <w:style w:type="paragraph" w:customStyle="1" w:styleId="6BFECF5A1EC34C0B87E5D6EE551569D2">
    <w:name w:val="6BFECF5A1EC34C0B87E5D6EE551569D2"/>
    <w:rsid w:val="006A0EEC"/>
  </w:style>
  <w:style w:type="paragraph" w:customStyle="1" w:styleId="8A6917992C0D4281AB248AFCC774BBA9">
    <w:name w:val="8A6917992C0D4281AB248AFCC774BBA9"/>
    <w:rsid w:val="006A0EEC"/>
  </w:style>
  <w:style w:type="paragraph" w:customStyle="1" w:styleId="B25D60926FE541C4ABBEAF12C6D077C8">
    <w:name w:val="B25D60926FE541C4ABBEAF12C6D077C8"/>
    <w:rsid w:val="006A0EEC"/>
  </w:style>
  <w:style w:type="paragraph" w:customStyle="1" w:styleId="A7378D74C05D469A9713CCB1FEFAD1D9">
    <w:name w:val="A7378D74C05D469A9713CCB1FEFAD1D9"/>
    <w:rsid w:val="006A0EEC"/>
  </w:style>
  <w:style w:type="paragraph" w:customStyle="1" w:styleId="B34AEE9880BE4F128F9D1C3F911CB63B">
    <w:name w:val="B34AEE9880BE4F128F9D1C3F911CB63B"/>
    <w:rsid w:val="006A0EEC"/>
  </w:style>
  <w:style w:type="paragraph" w:customStyle="1" w:styleId="C28532CB267F4AE0BCC5AD8672A612A6">
    <w:name w:val="C28532CB267F4AE0BCC5AD8672A612A6"/>
    <w:rsid w:val="006A0EEC"/>
  </w:style>
  <w:style w:type="paragraph" w:customStyle="1" w:styleId="FC34852EDF7045C0A27C2723D66892F2">
    <w:name w:val="FC34852EDF7045C0A27C2723D66892F2"/>
    <w:rsid w:val="006A0EEC"/>
  </w:style>
  <w:style w:type="paragraph" w:customStyle="1" w:styleId="AD06E1B4FDD540479895829D5E7B8557">
    <w:name w:val="AD06E1B4FDD540479895829D5E7B8557"/>
    <w:rsid w:val="006A0EEC"/>
  </w:style>
  <w:style w:type="paragraph" w:customStyle="1" w:styleId="46BEF95C25474EAA94D15059D3D17DC1">
    <w:name w:val="46BEF95C25474EAA94D15059D3D17DC1"/>
    <w:rsid w:val="006A0EEC"/>
  </w:style>
  <w:style w:type="paragraph" w:customStyle="1" w:styleId="AD8CEA688AFE4AEB9C6921B20F832743">
    <w:name w:val="AD8CEA688AFE4AEB9C6921B20F832743"/>
    <w:rsid w:val="006A0EEC"/>
  </w:style>
  <w:style w:type="paragraph" w:customStyle="1" w:styleId="AB8037DFF05C4E43BD3107B25B0E826E">
    <w:name w:val="AB8037DFF05C4E43BD3107B25B0E826E"/>
    <w:rsid w:val="006A0EEC"/>
  </w:style>
  <w:style w:type="paragraph" w:customStyle="1" w:styleId="0154D4CF7DEF4E60BAA83CC74B8A2B15">
    <w:name w:val="0154D4CF7DEF4E60BAA83CC74B8A2B15"/>
    <w:rsid w:val="006A0EEC"/>
  </w:style>
  <w:style w:type="paragraph" w:customStyle="1" w:styleId="5B53E155A60E4D1F87A4DEF3C59E2199">
    <w:name w:val="5B53E155A60E4D1F87A4DEF3C59E2199"/>
    <w:rsid w:val="006A0EEC"/>
  </w:style>
  <w:style w:type="paragraph" w:customStyle="1" w:styleId="8EDD265F44E54857B66547E436DFC06D">
    <w:name w:val="8EDD265F44E54857B66547E436DFC06D"/>
    <w:rsid w:val="006A0EEC"/>
  </w:style>
  <w:style w:type="paragraph" w:customStyle="1" w:styleId="297A6D1B7792479AAAEAA291418907AC">
    <w:name w:val="297A6D1B7792479AAAEAA291418907AC"/>
    <w:rsid w:val="006A0EEC"/>
  </w:style>
  <w:style w:type="paragraph" w:customStyle="1" w:styleId="A3762C54575A41CABBF0BBD5F53B9E58">
    <w:name w:val="A3762C54575A41CABBF0BBD5F53B9E58"/>
    <w:rsid w:val="006A0EEC"/>
  </w:style>
  <w:style w:type="paragraph" w:customStyle="1" w:styleId="1F03A6D499144FE983F4A41A27EFF23F">
    <w:name w:val="1F03A6D499144FE983F4A41A27EFF23F"/>
    <w:rsid w:val="006A0EEC"/>
  </w:style>
  <w:style w:type="paragraph" w:customStyle="1" w:styleId="6B31478B9010472BA058641FD1CDACA4">
    <w:name w:val="6B31478B9010472BA058641FD1CDACA4"/>
    <w:rsid w:val="006A0EEC"/>
  </w:style>
  <w:style w:type="paragraph" w:customStyle="1" w:styleId="C9CAE6389A524BF78C363AA2833C12CF">
    <w:name w:val="C9CAE6389A524BF78C363AA2833C12CF"/>
    <w:rsid w:val="006A0EEC"/>
  </w:style>
  <w:style w:type="paragraph" w:customStyle="1" w:styleId="B2E8222BA359462BA14A2D8C112F14B8">
    <w:name w:val="B2E8222BA359462BA14A2D8C112F14B8"/>
    <w:rsid w:val="006A0EEC"/>
  </w:style>
  <w:style w:type="paragraph" w:customStyle="1" w:styleId="D7D2AC4C81B041338248D2AD3EA42DB6">
    <w:name w:val="D7D2AC4C81B041338248D2AD3EA42DB6"/>
    <w:rsid w:val="006A0EEC"/>
  </w:style>
  <w:style w:type="paragraph" w:customStyle="1" w:styleId="B57589642F9A451496F0DF9C288542CD">
    <w:name w:val="B57589642F9A451496F0DF9C288542CD"/>
    <w:rsid w:val="006A0EEC"/>
  </w:style>
  <w:style w:type="paragraph" w:customStyle="1" w:styleId="2652A49B8A0C41EC9490D9AEAA4B1EFC">
    <w:name w:val="2652A49B8A0C41EC9490D9AEAA4B1EFC"/>
    <w:rsid w:val="006A0EEC"/>
  </w:style>
  <w:style w:type="paragraph" w:customStyle="1" w:styleId="CC812972F4714574A4AF3AFED76CD569">
    <w:name w:val="CC812972F4714574A4AF3AFED76CD569"/>
    <w:rsid w:val="006A0EEC"/>
  </w:style>
  <w:style w:type="paragraph" w:customStyle="1" w:styleId="F5ECEEA8D6E647D2AC828F70C29DED07">
    <w:name w:val="F5ECEEA8D6E647D2AC828F70C29DED07"/>
    <w:rsid w:val="006A0EEC"/>
  </w:style>
  <w:style w:type="paragraph" w:customStyle="1" w:styleId="8D41B22BB9F043018A9F40E4DA3B40B2">
    <w:name w:val="8D41B22BB9F043018A9F40E4DA3B40B2"/>
    <w:rsid w:val="006A0EEC"/>
  </w:style>
  <w:style w:type="paragraph" w:customStyle="1" w:styleId="FC9D6F349EE747A6925E041779A127DE">
    <w:name w:val="FC9D6F349EE747A6925E041779A127DE"/>
    <w:rsid w:val="006A0EEC"/>
  </w:style>
  <w:style w:type="paragraph" w:customStyle="1" w:styleId="3562148A6ED24BC888E7606E7B34DBE5">
    <w:name w:val="3562148A6ED24BC888E7606E7B34DBE5"/>
    <w:rsid w:val="006A0EEC"/>
  </w:style>
  <w:style w:type="paragraph" w:customStyle="1" w:styleId="77D3AA9221894FE7A423FE42C2147981">
    <w:name w:val="77D3AA9221894FE7A423FE42C2147981"/>
    <w:rsid w:val="006A0EEC"/>
  </w:style>
  <w:style w:type="paragraph" w:customStyle="1" w:styleId="59166E9D193D4CA18D873A9BE00CD6C1">
    <w:name w:val="59166E9D193D4CA18D873A9BE00CD6C1"/>
    <w:rsid w:val="006A0EEC"/>
  </w:style>
  <w:style w:type="paragraph" w:customStyle="1" w:styleId="870874378FCA48259A43C56852949378">
    <w:name w:val="870874378FCA48259A43C56852949378"/>
    <w:rsid w:val="006A0EEC"/>
  </w:style>
  <w:style w:type="paragraph" w:customStyle="1" w:styleId="162BA164482F4DBFA9A2BE63EC3F77CE">
    <w:name w:val="162BA164482F4DBFA9A2BE63EC3F77CE"/>
    <w:rsid w:val="006A0EEC"/>
  </w:style>
  <w:style w:type="paragraph" w:customStyle="1" w:styleId="30850219AD334A8A99D5C994557CBEA0">
    <w:name w:val="30850219AD334A8A99D5C994557CBEA0"/>
    <w:rsid w:val="006A0EEC"/>
  </w:style>
  <w:style w:type="paragraph" w:customStyle="1" w:styleId="7160F72AA08B49778D784861F76CDF84">
    <w:name w:val="7160F72AA08B49778D784861F76CDF84"/>
    <w:rsid w:val="006A0EEC"/>
  </w:style>
  <w:style w:type="paragraph" w:customStyle="1" w:styleId="0ADF8CAB19A74AC089815866FD37B412">
    <w:name w:val="0ADF8CAB19A74AC089815866FD37B412"/>
    <w:rsid w:val="006A0EEC"/>
  </w:style>
  <w:style w:type="paragraph" w:customStyle="1" w:styleId="53C110443C57474BB72ED50297226507">
    <w:name w:val="53C110443C57474BB72ED50297226507"/>
    <w:rsid w:val="006A0EEC"/>
  </w:style>
  <w:style w:type="paragraph" w:customStyle="1" w:styleId="B3F9008E9F5144C09B628F583F1B309D">
    <w:name w:val="B3F9008E9F5144C09B628F583F1B309D"/>
    <w:rsid w:val="006A0EEC"/>
  </w:style>
  <w:style w:type="paragraph" w:customStyle="1" w:styleId="BE2A5F7C682C406B88AD4C80A5A56C33">
    <w:name w:val="BE2A5F7C682C406B88AD4C80A5A56C33"/>
    <w:rsid w:val="006A0EEC"/>
  </w:style>
  <w:style w:type="paragraph" w:customStyle="1" w:styleId="A04C577CBAF345C7AB8984C7296AF636">
    <w:name w:val="A04C577CBAF345C7AB8984C7296AF636"/>
    <w:rsid w:val="006A0EEC"/>
  </w:style>
  <w:style w:type="paragraph" w:customStyle="1" w:styleId="B313479C5ADB4C2F9F187DDF158ED055">
    <w:name w:val="B313479C5ADB4C2F9F187DDF158ED055"/>
    <w:rsid w:val="006A0EEC"/>
  </w:style>
  <w:style w:type="paragraph" w:customStyle="1" w:styleId="A0F80E39601B43418291BE47782184EC">
    <w:name w:val="A0F80E39601B43418291BE47782184EC"/>
    <w:rsid w:val="006A0EEC"/>
  </w:style>
  <w:style w:type="paragraph" w:customStyle="1" w:styleId="88989379920A43F99E626AB07CB702D7">
    <w:name w:val="88989379920A43F99E626AB07CB702D7"/>
    <w:rsid w:val="006A0EEC"/>
  </w:style>
  <w:style w:type="paragraph" w:customStyle="1" w:styleId="202BCA521EA74D55AADF44DDBEFBDEFB">
    <w:name w:val="202BCA521EA74D55AADF44DDBEFBDEFB"/>
    <w:rsid w:val="006A0EEC"/>
  </w:style>
  <w:style w:type="paragraph" w:customStyle="1" w:styleId="E2F1741F31F3494FB826202DBF50492B">
    <w:name w:val="E2F1741F31F3494FB826202DBF50492B"/>
    <w:rsid w:val="006A0EEC"/>
  </w:style>
  <w:style w:type="paragraph" w:customStyle="1" w:styleId="C386ACE0DF2340F0845038DD51C73E3C">
    <w:name w:val="C386ACE0DF2340F0845038DD51C73E3C"/>
    <w:rsid w:val="006A0EEC"/>
  </w:style>
  <w:style w:type="paragraph" w:customStyle="1" w:styleId="0A798699BACD43AB88EC220FA1880A0C">
    <w:name w:val="0A798699BACD43AB88EC220FA1880A0C"/>
    <w:rsid w:val="006A0EEC"/>
  </w:style>
  <w:style w:type="paragraph" w:customStyle="1" w:styleId="A54B18BB3B18438AB41C9020276683E9">
    <w:name w:val="A54B18BB3B18438AB41C9020276683E9"/>
    <w:rsid w:val="006A0EEC"/>
  </w:style>
  <w:style w:type="paragraph" w:customStyle="1" w:styleId="CACFEFB496934831A94A85882FD94AB7">
    <w:name w:val="CACFEFB496934831A94A85882FD94AB7"/>
    <w:rsid w:val="006A0EEC"/>
  </w:style>
  <w:style w:type="paragraph" w:customStyle="1" w:styleId="BDEC524275374E64BA95394DF74C1F7A">
    <w:name w:val="BDEC524275374E64BA95394DF74C1F7A"/>
    <w:rsid w:val="006A0EEC"/>
  </w:style>
  <w:style w:type="paragraph" w:customStyle="1" w:styleId="47852485B3E04C55B2467E9CFE963BA5">
    <w:name w:val="47852485B3E04C55B2467E9CFE963BA5"/>
    <w:rsid w:val="00371FBC"/>
  </w:style>
  <w:style w:type="paragraph" w:customStyle="1" w:styleId="BE3A2F81E8954CED825DAB3761D4BB6F">
    <w:name w:val="BE3A2F81E8954CED825DAB3761D4BB6F"/>
    <w:rsid w:val="00371FBC"/>
  </w:style>
  <w:style w:type="paragraph" w:customStyle="1" w:styleId="3ACD0DA81F4F492BB43A0F3839FB66CE">
    <w:name w:val="3ACD0DA81F4F492BB43A0F3839FB66CE"/>
    <w:rsid w:val="00371FBC"/>
  </w:style>
  <w:style w:type="paragraph" w:customStyle="1" w:styleId="0629A3A2BCB54676AAC1989BAD6A700D">
    <w:name w:val="0629A3A2BCB54676AAC1989BAD6A700D"/>
    <w:rsid w:val="00371FBC"/>
  </w:style>
  <w:style w:type="paragraph" w:customStyle="1" w:styleId="DC8DEF03D5E74FBF88023154DF4EF70B">
    <w:name w:val="DC8DEF03D5E74FBF88023154DF4EF70B"/>
    <w:rsid w:val="00371FBC"/>
  </w:style>
  <w:style w:type="paragraph" w:customStyle="1" w:styleId="A7E47F6CF9AB431392FBB2CA044C6B98">
    <w:name w:val="A7E47F6CF9AB431392FBB2CA044C6B98"/>
    <w:rsid w:val="00371FBC"/>
  </w:style>
  <w:style w:type="paragraph" w:customStyle="1" w:styleId="10E964E964014D329B9A4832EA637925">
    <w:name w:val="10E964E964014D329B9A4832EA637925"/>
    <w:rsid w:val="00371FBC"/>
  </w:style>
  <w:style w:type="paragraph" w:customStyle="1" w:styleId="E7196E42D7804EA3B671E09F4CD6A116">
    <w:name w:val="E7196E42D7804EA3B671E09F4CD6A116"/>
    <w:rsid w:val="00371FBC"/>
  </w:style>
  <w:style w:type="paragraph" w:customStyle="1" w:styleId="467AC9C3776C4345BF3763A64B6499A0">
    <w:name w:val="467AC9C3776C4345BF3763A64B6499A0"/>
    <w:rsid w:val="00371FBC"/>
  </w:style>
  <w:style w:type="paragraph" w:customStyle="1" w:styleId="DE0CC0128EDB4BD6A696E952B93D9631">
    <w:name w:val="DE0CC0128EDB4BD6A696E952B93D9631"/>
    <w:rsid w:val="00371FBC"/>
  </w:style>
  <w:style w:type="paragraph" w:customStyle="1" w:styleId="48FF9C29566D40DBADF5FE51D17BC561">
    <w:name w:val="48FF9C29566D40DBADF5FE51D17BC561"/>
    <w:rsid w:val="00371FBC"/>
  </w:style>
  <w:style w:type="paragraph" w:customStyle="1" w:styleId="0908107E3A18474C8492206812610299">
    <w:name w:val="0908107E3A18474C8492206812610299"/>
    <w:rsid w:val="00371FBC"/>
  </w:style>
  <w:style w:type="paragraph" w:customStyle="1" w:styleId="0EE39EC5E94A42A1B1AF2E2AD39DFD78">
    <w:name w:val="0EE39EC5E94A42A1B1AF2E2AD39DFD78"/>
    <w:rsid w:val="00371FBC"/>
  </w:style>
  <w:style w:type="paragraph" w:customStyle="1" w:styleId="D41E69CE552A461AAC7701351E86393F">
    <w:name w:val="D41E69CE552A461AAC7701351E86393F"/>
    <w:rsid w:val="00371FBC"/>
  </w:style>
  <w:style w:type="paragraph" w:customStyle="1" w:styleId="6FF0DE512F1F4E9E8C49C6E532A82656">
    <w:name w:val="6FF0DE512F1F4E9E8C49C6E532A82656"/>
    <w:rsid w:val="00371FBC"/>
  </w:style>
  <w:style w:type="paragraph" w:customStyle="1" w:styleId="C9662F539CAA4716901C2820F62A711D">
    <w:name w:val="C9662F539CAA4716901C2820F62A711D"/>
    <w:rsid w:val="00371FBC"/>
  </w:style>
  <w:style w:type="paragraph" w:customStyle="1" w:styleId="58A04C5C13E945D1B58E978B5891BF5E">
    <w:name w:val="58A04C5C13E945D1B58E978B5891BF5E"/>
    <w:rsid w:val="00371FBC"/>
  </w:style>
  <w:style w:type="paragraph" w:customStyle="1" w:styleId="6DAA04CC369943C6883F17F38DE31606">
    <w:name w:val="6DAA04CC369943C6883F17F38DE31606"/>
    <w:rsid w:val="00371FBC"/>
  </w:style>
  <w:style w:type="paragraph" w:customStyle="1" w:styleId="8A618160167A48859F03556AFB9515DD">
    <w:name w:val="8A618160167A48859F03556AFB9515DD"/>
    <w:rsid w:val="00371FBC"/>
  </w:style>
  <w:style w:type="paragraph" w:customStyle="1" w:styleId="309D1552E2A64295A2DA73CF934FF6AD">
    <w:name w:val="309D1552E2A64295A2DA73CF934FF6AD"/>
    <w:rsid w:val="00371FBC"/>
  </w:style>
  <w:style w:type="paragraph" w:customStyle="1" w:styleId="55414919298B4F34931AC4A83EC0CA63">
    <w:name w:val="55414919298B4F34931AC4A83EC0CA63"/>
    <w:rsid w:val="00207E22"/>
  </w:style>
  <w:style w:type="paragraph" w:customStyle="1" w:styleId="CFBC3E3C85294D6C95AC7C939AE694F5">
    <w:name w:val="CFBC3E3C85294D6C95AC7C939AE694F5"/>
    <w:rsid w:val="00207E22"/>
  </w:style>
  <w:style w:type="paragraph" w:customStyle="1" w:styleId="7D71F7A0559F4209ADFB09CDF0F8B159">
    <w:name w:val="7D71F7A0559F4209ADFB09CDF0F8B159"/>
    <w:rsid w:val="00207E22"/>
  </w:style>
  <w:style w:type="paragraph" w:customStyle="1" w:styleId="5D00884395144FBEBB374F07A74E02DA">
    <w:name w:val="5D00884395144FBEBB374F07A74E02DA"/>
    <w:rsid w:val="00207E22"/>
  </w:style>
  <w:style w:type="paragraph" w:customStyle="1" w:styleId="68A7335610624EB89AAF9BD978357E67">
    <w:name w:val="68A7335610624EB89AAF9BD978357E67"/>
    <w:rsid w:val="00207E22"/>
  </w:style>
  <w:style w:type="paragraph" w:customStyle="1" w:styleId="995C00D5AE7C472DBFC86770D8C18A7F">
    <w:name w:val="995C00D5AE7C472DBFC86770D8C18A7F"/>
    <w:rsid w:val="00207E22"/>
  </w:style>
  <w:style w:type="paragraph" w:customStyle="1" w:styleId="2EC41AB4CF68429D81C7D4FFB9E89D15">
    <w:name w:val="2EC41AB4CF68429D81C7D4FFB9E89D15"/>
    <w:rsid w:val="00207E22"/>
  </w:style>
  <w:style w:type="paragraph" w:customStyle="1" w:styleId="A8F1E5EB85B146779DD976934431A4C6">
    <w:name w:val="A8F1E5EB85B146779DD976934431A4C6"/>
    <w:rsid w:val="00207E22"/>
  </w:style>
  <w:style w:type="paragraph" w:customStyle="1" w:styleId="52B9BDF4EAF54BB1AE1E77CEFECB8633">
    <w:name w:val="52B9BDF4EAF54BB1AE1E77CEFECB8633"/>
    <w:rsid w:val="00207E22"/>
  </w:style>
  <w:style w:type="paragraph" w:customStyle="1" w:styleId="BA22D63C6C454FA3B2DB3BA78437D692">
    <w:name w:val="BA22D63C6C454FA3B2DB3BA78437D692"/>
    <w:rsid w:val="00207E22"/>
  </w:style>
  <w:style w:type="paragraph" w:customStyle="1" w:styleId="D30C27D900D043138534DCB1CC307F4D">
    <w:name w:val="D30C27D900D043138534DCB1CC307F4D"/>
    <w:rsid w:val="00207E22"/>
  </w:style>
  <w:style w:type="paragraph" w:customStyle="1" w:styleId="43FE2C22E4454600BE9976CD5CC844E6">
    <w:name w:val="43FE2C22E4454600BE9976CD5CC844E6"/>
    <w:rsid w:val="00207E22"/>
  </w:style>
  <w:style w:type="paragraph" w:customStyle="1" w:styleId="4A532F17268D4E21A904FA4B0B19858C">
    <w:name w:val="4A532F17268D4E21A904FA4B0B19858C"/>
    <w:rsid w:val="00207E22"/>
  </w:style>
  <w:style w:type="paragraph" w:customStyle="1" w:styleId="BD4F2290A9E84AD5BC19985B608BF3A9">
    <w:name w:val="BD4F2290A9E84AD5BC19985B608BF3A9"/>
    <w:rsid w:val="00207E22"/>
  </w:style>
  <w:style w:type="paragraph" w:customStyle="1" w:styleId="B2F4617681544C708CC0FC6826913361">
    <w:name w:val="B2F4617681544C708CC0FC6826913361"/>
    <w:rsid w:val="00207E22"/>
  </w:style>
  <w:style w:type="paragraph" w:customStyle="1" w:styleId="A340AB76DE414B6AB45A8E00EF09B4A1">
    <w:name w:val="A340AB76DE414B6AB45A8E00EF09B4A1"/>
    <w:rsid w:val="00207E22"/>
  </w:style>
  <w:style w:type="paragraph" w:customStyle="1" w:styleId="B925649854E0415E9B552008480F1005">
    <w:name w:val="B925649854E0415E9B552008480F1005"/>
    <w:rsid w:val="00207E22"/>
  </w:style>
  <w:style w:type="paragraph" w:customStyle="1" w:styleId="2A594AE33DBB4E03AB36551BCB1A141C">
    <w:name w:val="2A594AE33DBB4E03AB36551BCB1A141C"/>
    <w:rsid w:val="00207E22"/>
  </w:style>
  <w:style w:type="paragraph" w:customStyle="1" w:styleId="CEE3C1AB4ED14BF9A8C0239A3D1A3330">
    <w:name w:val="CEE3C1AB4ED14BF9A8C0239A3D1A3330"/>
    <w:rsid w:val="00207E22"/>
  </w:style>
  <w:style w:type="paragraph" w:customStyle="1" w:styleId="ADBEB21D5C124418AE8B5FDDEED79160">
    <w:name w:val="ADBEB21D5C124418AE8B5FDDEED79160"/>
    <w:rsid w:val="00207E22"/>
  </w:style>
  <w:style w:type="paragraph" w:customStyle="1" w:styleId="E3D65A81B0F8408FA5C681EA45B2B244">
    <w:name w:val="E3D65A81B0F8408FA5C681EA45B2B244"/>
    <w:rsid w:val="00207E22"/>
  </w:style>
  <w:style w:type="paragraph" w:customStyle="1" w:styleId="E0818BF32D1542DC89CC77153172C5D1">
    <w:name w:val="E0818BF32D1542DC89CC77153172C5D1"/>
    <w:rsid w:val="00207E22"/>
  </w:style>
  <w:style w:type="paragraph" w:customStyle="1" w:styleId="9A972FED70E54820937829C668FB97EC">
    <w:name w:val="9A972FED70E54820937829C668FB97EC"/>
    <w:rsid w:val="00207E22"/>
  </w:style>
  <w:style w:type="paragraph" w:customStyle="1" w:styleId="FC3C6B3D492B4476A3F75B56FC4E3467">
    <w:name w:val="FC3C6B3D492B4476A3F75B56FC4E3467"/>
    <w:rsid w:val="00207E22"/>
  </w:style>
  <w:style w:type="paragraph" w:customStyle="1" w:styleId="34536F2AEEC44960BDC9EF2F77F8104C">
    <w:name w:val="34536F2AEEC44960BDC9EF2F77F8104C"/>
    <w:rsid w:val="00207E22"/>
  </w:style>
  <w:style w:type="paragraph" w:customStyle="1" w:styleId="0C7A6F9ECF96472BB875922F0CBAEC1B">
    <w:name w:val="0C7A6F9ECF96472BB875922F0CBAEC1B"/>
    <w:rsid w:val="00207E22"/>
  </w:style>
  <w:style w:type="paragraph" w:customStyle="1" w:styleId="C0D26B482DA24C37A0DA00E03BA3F0B7">
    <w:name w:val="C0D26B482DA24C37A0DA00E03BA3F0B7"/>
    <w:rsid w:val="00207E22"/>
  </w:style>
  <w:style w:type="paragraph" w:customStyle="1" w:styleId="33451D90EC5B419B97BD5E996768FA36">
    <w:name w:val="33451D90EC5B419B97BD5E996768FA36"/>
    <w:rsid w:val="00207E22"/>
  </w:style>
  <w:style w:type="paragraph" w:customStyle="1" w:styleId="A60873D7F8724670B2A4A807B56C392E">
    <w:name w:val="A60873D7F8724670B2A4A807B56C392E"/>
    <w:rsid w:val="00207E22"/>
  </w:style>
  <w:style w:type="paragraph" w:customStyle="1" w:styleId="351BDCAF7206497C89A57DA89CFB9BA5">
    <w:name w:val="351BDCAF7206497C89A57DA89CFB9BA5"/>
    <w:rsid w:val="00207E22"/>
  </w:style>
  <w:style w:type="paragraph" w:customStyle="1" w:styleId="CE097773BBD44F9C8AE9AE0519544C50">
    <w:name w:val="CE097773BBD44F9C8AE9AE0519544C50"/>
    <w:rsid w:val="00207E22"/>
  </w:style>
  <w:style w:type="paragraph" w:customStyle="1" w:styleId="0D3811AF07A942879E5D3B06FC5991A6">
    <w:name w:val="0D3811AF07A942879E5D3B06FC5991A6"/>
    <w:rsid w:val="00207E22"/>
  </w:style>
  <w:style w:type="paragraph" w:customStyle="1" w:styleId="6194CE3960DF41C9AF0DB6CF0AA5E051">
    <w:name w:val="6194CE3960DF41C9AF0DB6CF0AA5E051"/>
    <w:rsid w:val="00207E22"/>
  </w:style>
  <w:style w:type="paragraph" w:customStyle="1" w:styleId="47510095A1244828B19DBDA199EC3A0D">
    <w:name w:val="47510095A1244828B19DBDA199EC3A0D"/>
    <w:rsid w:val="00207E22"/>
  </w:style>
  <w:style w:type="paragraph" w:customStyle="1" w:styleId="82D9656BBB9B4D94BACD6AECB942E709">
    <w:name w:val="82D9656BBB9B4D94BACD6AECB942E709"/>
    <w:rsid w:val="00207E22"/>
  </w:style>
  <w:style w:type="paragraph" w:customStyle="1" w:styleId="7B3052FBF6674EBC8B47F3E73801C0BC">
    <w:name w:val="7B3052FBF6674EBC8B47F3E73801C0BC"/>
    <w:rsid w:val="00207E22"/>
  </w:style>
  <w:style w:type="paragraph" w:customStyle="1" w:styleId="30F4707C83554D44ABC38A92569A9F1E">
    <w:name w:val="30F4707C83554D44ABC38A92569A9F1E"/>
    <w:rsid w:val="00207E22"/>
  </w:style>
  <w:style w:type="paragraph" w:customStyle="1" w:styleId="3C7CB90F080E475C89DAF447AC933C21">
    <w:name w:val="3C7CB90F080E475C89DAF447AC933C21"/>
    <w:rsid w:val="00207E22"/>
  </w:style>
  <w:style w:type="paragraph" w:customStyle="1" w:styleId="054AE8FE91B94E1E9B90C324AA291A34">
    <w:name w:val="054AE8FE91B94E1E9B90C324AA291A34"/>
    <w:rsid w:val="00207E22"/>
  </w:style>
  <w:style w:type="paragraph" w:customStyle="1" w:styleId="EEB7D567089F453AA944CA87F43235B8">
    <w:name w:val="EEB7D567089F453AA944CA87F43235B8"/>
    <w:rsid w:val="00207E22"/>
  </w:style>
  <w:style w:type="paragraph" w:customStyle="1" w:styleId="1EBF72FB8F2049EE804C459D028BB493">
    <w:name w:val="1EBF72FB8F2049EE804C459D028BB493"/>
    <w:rsid w:val="00207E22"/>
  </w:style>
  <w:style w:type="paragraph" w:customStyle="1" w:styleId="BA77903A965748779DEEDC9490FD3596">
    <w:name w:val="BA77903A965748779DEEDC9490FD3596"/>
    <w:rsid w:val="00207E22"/>
  </w:style>
  <w:style w:type="paragraph" w:customStyle="1" w:styleId="50C422756458416DA9F2435A6F2880A5">
    <w:name w:val="50C422756458416DA9F2435A6F2880A5"/>
    <w:rsid w:val="00207E22"/>
  </w:style>
  <w:style w:type="paragraph" w:customStyle="1" w:styleId="5CCD3D678B1C4AF6BCD793648637C7DA">
    <w:name w:val="5CCD3D678B1C4AF6BCD793648637C7DA"/>
    <w:rsid w:val="00207E22"/>
  </w:style>
  <w:style w:type="paragraph" w:customStyle="1" w:styleId="43BFF8188764466DA022EBF4D8C22876">
    <w:name w:val="43BFF8188764466DA022EBF4D8C22876"/>
    <w:rsid w:val="00207E22"/>
  </w:style>
  <w:style w:type="paragraph" w:customStyle="1" w:styleId="CEE35BA762FA49B6BE013BD184A9FB15">
    <w:name w:val="CEE35BA762FA49B6BE013BD184A9FB15"/>
    <w:rsid w:val="00207E22"/>
  </w:style>
  <w:style w:type="paragraph" w:customStyle="1" w:styleId="9F463EBB93AC458BAE384D5EB6E074B0">
    <w:name w:val="9F463EBB93AC458BAE384D5EB6E074B0"/>
    <w:rsid w:val="00207E22"/>
  </w:style>
  <w:style w:type="paragraph" w:customStyle="1" w:styleId="0487C1EF19A8492A9AAC8D585669CBBE">
    <w:name w:val="0487C1EF19A8492A9AAC8D585669CBBE"/>
    <w:rsid w:val="00207E22"/>
  </w:style>
  <w:style w:type="paragraph" w:customStyle="1" w:styleId="E4FA2C8608704E1EBE240AAC1AA36478">
    <w:name w:val="E4FA2C8608704E1EBE240AAC1AA36478"/>
    <w:rsid w:val="00207E22"/>
  </w:style>
  <w:style w:type="paragraph" w:customStyle="1" w:styleId="49AD23F71E0542FB99E68178A94010AF">
    <w:name w:val="49AD23F71E0542FB99E68178A94010AF"/>
    <w:rsid w:val="00207E22"/>
  </w:style>
  <w:style w:type="paragraph" w:customStyle="1" w:styleId="AE703E36CA30444EA60D126A48D6842A">
    <w:name w:val="AE703E36CA30444EA60D126A48D6842A"/>
    <w:rsid w:val="00207E22"/>
  </w:style>
  <w:style w:type="paragraph" w:customStyle="1" w:styleId="0F898EDB229B44878BBDDCD2B5694B4F">
    <w:name w:val="0F898EDB229B44878BBDDCD2B5694B4F"/>
    <w:rsid w:val="00207E22"/>
  </w:style>
  <w:style w:type="paragraph" w:customStyle="1" w:styleId="79D6182D4C2D4771BC346B5A22D3DE3C">
    <w:name w:val="79D6182D4C2D4771BC346B5A22D3DE3C"/>
    <w:rsid w:val="00207E22"/>
  </w:style>
  <w:style w:type="paragraph" w:customStyle="1" w:styleId="B7214E05E76E4B38AEB534F54E8FD6EC">
    <w:name w:val="B7214E05E76E4B38AEB534F54E8FD6EC"/>
    <w:rsid w:val="00207E22"/>
  </w:style>
  <w:style w:type="paragraph" w:customStyle="1" w:styleId="B4A092F3F195444C94DA98B61BD923C1">
    <w:name w:val="B4A092F3F195444C94DA98B61BD923C1"/>
    <w:rsid w:val="00207E22"/>
  </w:style>
  <w:style w:type="paragraph" w:customStyle="1" w:styleId="C8D180D00E6C43ADB9091E3AF76F5331">
    <w:name w:val="C8D180D00E6C43ADB9091E3AF76F5331"/>
    <w:rsid w:val="00207E22"/>
  </w:style>
  <w:style w:type="paragraph" w:customStyle="1" w:styleId="1ABFDE8F46C3413B98C0E7F9AB68120C">
    <w:name w:val="1ABFDE8F46C3413B98C0E7F9AB68120C"/>
    <w:rsid w:val="00207E22"/>
  </w:style>
  <w:style w:type="paragraph" w:customStyle="1" w:styleId="5B0ECF3FC58A45F78F9DBADECA342325">
    <w:name w:val="5B0ECF3FC58A45F78F9DBADECA342325"/>
    <w:rsid w:val="00207E22"/>
  </w:style>
  <w:style w:type="paragraph" w:customStyle="1" w:styleId="5B603A9176AB427A8F099E47FED6739D">
    <w:name w:val="5B603A9176AB427A8F099E47FED6739D"/>
    <w:rsid w:val="00207E22"/>
  </w:style>
  <w:style w:type="paragraph" w:customStyle="1" w:styleId="0A6DA9C0F0874184829C2FEDF3F36874">
    <w:name w:val="0A6DA9C0F0874184829C2FEDF3F36874"/>
    <w:rsid w:val="00207E22"/>
  </w:style>
  <w:style w:type="paragraph" w:customStyle="1" w:styleId="5F41400A478941AD9A28F232F9CC019A">
    <w:name w:val="5F41400A478941AD9A28F232F9CC019A"/>
    <w:rsid w:val="00207E22"/>
  </w:style>
  <w:style w:type="paragraph" w:customStyle="1" w:styleId="2A29F33493E94FC4B20C8A6A52F9F7CE">
    <w:name w:val="2A29F33493E94FC4B20C8A6A52F9F7CE"/>
    <w:rsid w:val="00207E22"/>
  </w:style>
  <w:style w:type="paragraph" w:customStyle="1" w:styleId="7856139EEED54DB5B017C885A20E0E0E">
    <w:name w:val="7856139EEED54DB5B017C885A20E0E0E"/>
    <w:rsid w:val="00207E22"/>
  </w:style>
  <w:style w:type="paragraph" w:customStyle="1" w:styleId="C301C5723C8C4DCE8E28A55978988013">
    <w:name w:val="C301C5723C8C4DCE8E28A55978988013"/>
    <w:rsid w:val="00207E22"/>
  </w:style>
  <w:style w:type="paragraph" w:customStyle="1" w:styleId="2073A9E85E874FFBBADE30B233C191E7">
    <w:name w:val="2073A9E85E874FFBBADE30B233C191E7"/>
    <w:rsid w:val="00207E22"/>
  </w:style>
  <w:style w:type="paragraph" w:customStyle="1" w:styleId="61A83825ED8642AD8368AAFD0B198D76">
    <w:name w:val="61A83825ED8642AD8368AAFD0B198D76"/>
    <w:rsid w:val="00207E22"/>
  </w:style>
  <w:style w:type="paragraph" w:customStyle="1" w:styleId="0EFBAC0C313E4D3A8D100CD40422D4C7">
    <w:name w:val="0EFBAC0C313E4D3A8D100CD40422D4C7"/>
    <w:rsid w:val="00207E22"/>
  </w:style>
  <w:style w:type="paragraph" w:customStyle="1" w:styleId="927C36805B634F5782159E16FFFD467A">
    <w:name w:val="927C36805B634F5782159E16FFFD467A"/>
    <w:rsid w:val="00207E22"/>
  </w:style>
  <w:style w:type="paragraph" w:customStyle="1" w:styleId="B0A1CF307682432F80A9D8F38F664F23">
    <w:name w:val="B0A1CF307682432F80A9D8F38F664F23"/>
    <w:rsid w:val="009A58D4"/>
  </w:style>
  <w:style w:type="paragraph" w:customStyle="1" w:styleId="B91F3CA7339D4B9A9B18D602B20AA436">
    <w:name w:val="B91F3CA7339D4B9A9B18D602B20AA436"/>
    <w:rsid w:val="009A58D4"/>
  </w:style>
  <w:style w:type="paragraph" w:customStyle="1" w:styleId="BE2633C6999842BBAAE6FA52BAB042FE">
    <w:name w:val="BE2633C6999842BBAAE6FA52BAB042FE"/>
    <w:rsid w:val="009A58D4"/>
  </w:style>
  <w:style w:type="paragraph" w:customStyle="1" w:styleId="621924903DEE4BC989C516ADB0BBB4A1">
    <w:name w:val="621924903DEE4BC989C516ADB0BBB4A1"/>
    <w:rsid w:val="009A58D4"/>
  </w:style>
  <w:style w:type="paragraph" w:customStyle="1" w:styleId="238C19E567AA425D9C8C47B3FA19C8A1">
    <w:name w:val="238C19E567AA425D9C8C47B3FA19C8A1"/>
    <w:rsid w:val="009A58D4"/>
  </w:style>
  <w:style w:type="paragraph" w:customStyle="1" w:styleId="9E9045FB2EB3437384ABA787B69A80A0">
    <w:name w:val="9E9045FB2EB3437384ABA787B69A80A0"/>
    <w:rsid w:val="009A58D4"/>
  </w:style>
  <w:style w:type="paragraph" w:customStyle="1" w:styleId="FFEE95A713AD4F359633D9165367DA4D">
    <w:name w:val="FFEE95A713AD4F359633D9165367DA4D"/>
    <w:rsid w:val="009A58D4"/>
  </w:style>
  <w:style w:type="paragraph" w:customStyle="1" w:styleId="1F50248C39864FDCB6E4F36DC68B7E5A">
    <w:name w:val="1F50248C39864FDCB6E4F36DC68B7E5A"/>
    <w:rsid w:val="009A58D4"/>
  </w:style>
  <w:style w:type="paragraph" w:customStyle="1" w:styleId="7CDF313B4A4E4EB3BDBF6F90532C2F0D">
    <w:name w:val="7CDF313B4A4E4EB3BDBF6F90532C2F0D"/>
    <w:rsid w:val="009A58D4"/>
  </w:style>
  <w:style w:type="paragraph" w:customStyle="1" w:styleId="0C24CEB9B0574A03B9F33F17503FE5AE">
    <w:name w:val="0C24CEB9B0574A03B9F33F17503FE5AE"/>
    <w:rsid w:val="009A58D4"/>
  </w:style>
  <w:style w:type="paragraph" w:customStyle="1" w:styleId="8ED9310F5AD24C7196B4A4FFB525F228">
    <w:name w:val="8ED9310F5AD24C7196B4A4FFB525F228"/>
    <w:rsid w:val="009A58D4"/>
  </w:style>
  <w:style w:type="paragraph" w:customStyle="1" w:styleId="FBDD0BADA954409088BFD82336EDB339">
    <w:name w:val="FBDD0BADA954409088BFD82336EDB339"/>
    <w:rsid w:val="009A58D4"/>
  </w:style>
  <w:style w:type="paragraph" w:customStyle="1" w:styleId="F3201834E5064F9ABEBEB9F93E4D62BF">
    <w:name w:val="F3201834E5064F9ABEBEB9F93E4D62BF"/>
    <w:rsid w:val="009A58D4"/>
  </w:style>
  <w:style w:type="paragraph" w:customStyle="1" w:styleId="ED70FA415173485291168CFC36B8DAA7">
    <w:name w:val="ED70FA415173485291168CFC36B8DAA7"/>
    <w:rsid w:val="009A58D4"/>
  </w:style>
  <w:style w:type="paragraph" w:customStyle="1" w:styleId="A92FF3FA2F9442A6821D9F63E10A4B65">
    <w:name w:val="A92FF3FA2F9442A6821D9F63E10A4B65"/>
    <w:rsid w:val="009A58D4"/>
  </w:style>
  <w:style w:type="paragraph" w:customStyle="1" w:styleId="4D3C46F5EAF04C10977281F2DCA26AB7">
    <w:name w:val="4D3C46F5EAF04C10977281F2DCA26AB7"/>
    <w:rsid w:val="009A58D4"/>
  </w:style>
  <w:style w:type="paragraph" w:customStyle="1" w:styleId="6992B609B56B458E9041FDCA77A81EF9">
    <w:name w:val="6992B609B56B458E9041FDCA77A81EF9"/>
    <w:rsid w:val="009A58D4"/>
  </w:style>
  <w:style w:type="paragraph" w:customStyle="1" w:styleId="F6EDAD018B444C258EDBF41A17D822D4">
    <w:name w:val="F6EDAD018B444C258EDBF41A17D822D4"/>
    <w:rsid w:val="009A58D4"/>
  </w:style>
  <w:style w:type="paragraph" w:customStyle="1" w:styleId="7552BB41D444442B9D1ED8D03561125D">
    <w:name w:val="7552BB41D444442B9D1ED8D03561125D"/>
    <w:rsid w:val="009A58D4"/>
  </w:style>
  <w:style w:type="paragraph" w:customStyle="1" w:styleId="5D05AFDDFCD747AA959FB9740313AF01">
    <w:name w:val="5D05AFDDFCD747AA959FB9740313AF01"/>
    <w:rsid w:val="009A58D4"/>
  </w:style>
  <w:style w:type="paragraph" w:customStyle="1" w:styleId="16CA82A7C3A041CE8ABBE0D81C835E4F">
    <w:name w:val="16CA82A7C3A041CE8ABBE0D81C835E4F"/>
    <w:rsid w:val="009A58D4"/>
  </w:style>
  <w:style w:type="paragraph" w:customStyle="1" w:styleId="3A50122842894006A61AA056DF225139">
    <w:name w:val="3A50122842894006A61AA056DF225139"/>
    <w:rsid w:val="009A58D4"/>
  </w:style>
  <w:style w:type="paragraph" w:customStyle="1" w:styleId="0302E1C6CF28422CB44CD103B5A9D573">
    <w:name w:val="0302E1C6CF28422CB44CD103B5A9D573"/>
    <w:rsid w:val="009A58D4"/>
  </w:style>
  <w:style w:type="paragraph" w:customStyle="1" w:styleId="3EDC84D75B81433A9F949512E14891BB">
    <w:name w:val="3EDC84D75B81433A9F949512E14891BB"/>
    <w:rsid w:val="009A58D4"/>
  </w:style>
  <w:style w:type="paragraph" w:customStyle="1" w:styleId="81373E5FB76A4E998CF9E4246459556B">
    <w:name w:val="81373E5FB76A4E998CF9E4246459556B"/>
    <w:rsid w:val="009A58D4"/>
  </w:style>
  <w:style w:type="paragraph" w:customStyle="1" w:styleId="406F96544F584964AB21A1D0EB2744EC">
    <w:name w:val="406F96544F584964AB21A1D0EB2744EC"/>
    <w:rsid w:val="009A58D4"/>
  </w:style>
  <w:style w:type="paragraph" w:customStyle="1" w:styleId="5278223841C441F4A3080994C5E864A5">
    <w:name w:val="5278223841C441F4A3080994C5E864A5"/>
    <w:rsid w:val="009A58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xiell">
      <a:dk1>
        <a:srgbClr val="051020"/>
      </a:dk1>
      <a:lt1>
        <a:srgbClr val="FFFFFF"/>
      </a:lt1>
      <a:dk2>
        <a:srgbClr val="162840"/>
      </a:dk2>
      <a:lt2>
        <a:srgbClr val="FFFFFF"/>
      </a:lt2>
      <a:accent1>
        <a:srgbClr val="C84549"/>
      </a:accent1>
      <a:accent2>
        <a:srgbClr val="570A41"/>
      </a:accent2>
      <a:accent3>
        <a:srgbClr val="1C8386"/>
      </a:accent3>
      <a:accent4>
        <a:srgbClr val="162840"/>
      </a:accent4>
      <a:accent5>
        <a:srgbClr val="051020"/>
      </a:accent5>
      <a:accent6>
        <a:srgbClr val="E1DEDF"/>
      </a:accent6>
      <a:hlink>
        <a:srgbClr val="C84549"/>
      </a:hlink>
      <a:folHlink>
        <a:srgbClr val="1C838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416B8B34CC404BAB12C68A83E46055" ma:contentTypeVersion="9" ma:contentTypeDescription="Create a new document." ma:contentTypeScope="" ma:versionID="ea829eedfd851033381579402d657612">
  <xsd:schema xmlns:xsd="http://www.w3.org/2001/XMLSchema" xmlns:xs="http://www.w3.org/2001/XMLSchema" xmlns:p="http://schemas.microsoft.com/office/2006/metadata/properties" xmlns:ns2="e4f3813c-6f18-47fa-82f0-4ce3e4a6d184" xmlns:ns3="de8ff38e-9aef-4d2f-bb00-c86a313674e3" targetNamespace="http://schemas.microsoft.com/office/2006/metadata/properties" ma:root="true" ma:fieldsID="9b9c3c387d36fab696be3bcdcabf49dd" ns2:_="" ns3:_="">
    <xsd:import namespace="e4f3813c-6f18-47fa-82f0-4ce3e4a6d184"/>
    <xsd:import namespace="de8ff38e-9aef-4d2f-bb00-c86a313674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813c-6f18-47fa-82f0-4ce3e4a6d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8ff38e-9aef-4d2f-bb00-c86a313674e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FC19B-6F5B-4A6B-B552-555E1DDB9D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E37482-C016-42ED-ACA8-F5CF7E7DE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813c-6f18-47fa-82f0-4ce3e4a6d184"/>
    <ds:schemaRef ds:uri="de8ff38e-9aef-4d2f-bb00-c86a31367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935BFE-0DD2-4D55-92C9-D20B938B8E01}">
  <ds:schemaRefs>
    <ds:schemaRef ds:uri="http://schemas.microsoft.com/sharepoint/v3/contenttype/forms"/>
  </ds:schemaRefs>
</ds:datastoreItem>
</file>

<file path=customXml/itemProps4.xml><?xml version="1.0" encoding="utf-8"?>
<ds:datastoreItem xmlns:ds="http://schemas.openxmlformats.org/officeDocument/2006/customXml" ds:itemID="{9E8E6408-59B3-497C-B1E3-B935A192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Axiell UK Word Letterhead.dotx</Template>
  <TotalTime>969</TotalTime>
  <Pages>12</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Doty</dc:creator>
  <cp:keywords/>
  <dc:description/>
  <cp:lastModifiedBy>Ben Doty</cp:lastModifiedBy>
  <cp:revision>70</cp:revision>
  <cp:lastPrinted>2019-06-14T15:30:00Z</cp:lastPrinted>
  <dcterms:created xsi:type="dcterms:W3CDTF">2019-06-11T11:39:00Z</dcterms:created>
  <dcterms:modified xsi:type="dcterms:W3CDTF">2019-11-04T13:49:00Z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0x010100A7416B8B34CC404BAB12C68A83E46055</vt:lpwstr>
  </property>
</Properties>
</file>